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'1.0' encoding='UTF-8' standalone='yes'?>
<Relationships xmlns="http://schemas.openxmlformats.org/package/2006/relationships">
 <Relationship Target="docProps/core.xml" Type="http://schemas.openxmlformats.org/package/2006/relationships/metadata/core-properties" Id="rId3"/>
 <Relationship Target="docProps/thumbnail.emf" Type="http://schemas.openxmlformats.org/package/2006/relationships/metadata/thumbnail" Id="rId2"/>
 <Relationship Target="word/document.xml" Type="http://schemas.openxmlformats.org/officeDocument/2006/relationships/officeDocument" Id="rId1"/>
 <Relationship Target="docProps/app.xml" Type="http://schemas.openxmlformats.org/officeDocument/2006/relationships/extended-properties" Id="rId4"/>
 <Relationship Target="docProps/custom.xml" Type="http://schemas.openxmlformats.org/officeDocument/2006/relationships/custom-properties" Id="rId5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0D8" w:rsidRDefault="00C63539" w:rsidP="00C63539">
      <w:pPr>
        <w:ind w:rightChars="-135" w:right="-283"/>
        <w:jc w:val="right"/>
      </w:pPr>
      <w:r>
        <w:rPr>
          <w:rFonts w:ascii="SimHei" w:hAnsi="SimHei" w:eastAsia="黑体" w:cs="SimHei"/>
          <w:b/>
          <w:noProof/>
          <w:color w:val="000000" w:themeColor="text1"/>
          <w:sz w:val="72"/>
          <w:lang w:val="zh-CN"/>
        </w:rPr>
        <w:drawing>
          <wp:anchor distT="0" distB="0" distL="114300" distR="114300" simplePos="0" relativeHeight="251669504" behindDoc="0" locked="0" layoutInCell="1" allowOverlap="1" wp14:anchorId="06505D2A">
            <wp:simplePos x="0" y="0"/>
            <wp:positionH relativeFrom="margin">
              <wp:posOffset/>
            </wp:positionH>
            <wp:positionV relativeFrom="paragraph">
              <wp:posOffset>-363855</wp:posOffset>
            </wp:positionV>
            <wp:extent cx="1605070" cy="652932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.em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070" cy="652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E9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-1079261</wp:posOffset>
            </wp:positionH>
            <wp:positionV relativeFrom="margin">
              <wp:posOffset>-914400</wp:posOffset>
            </wp:positionV>
            <wp:extent cx="7562708" cy="10692000"/>
            <wp:effectExtent l="0" t="0" r="63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商务封面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70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B53" w:rsidRDefault="00FF1B53" w:rsidP="00C63539">
      <w:pPr>
        <w:ind w:rightChars="-135" w:right="-283"/>
        <w:jc w:val="right"/>
      </w:pPr>
    </w:p>
    <w:p w:rsidR="00FF1B53" w:rsidRDefault="00FF1B53" w:rsidP="00C63539">
      <w:pPr>
        <w:ind w:rightChars="-135" w:right="-283"/>
        <w:jc w:val="right"/>
      </w:pPr>
    </w:p>
    <w:p w:rsidR="00FF1B53" w:rsidRDefault="00FF1B53" w:rsidP="00C63539">
      <w:pPr>
        <w:ind w:rightChars="-135" w:right="-283"/>
        <w:jc w:val="right"/>
      </w:pPr>
    </w:p>
    <w:p w:rsidR="00FF1B53" w:rsidRDefault="00FF1B53" w:rsidP="00C63539">
      <w:pPr>
        <w:ind w:rightChars="-135" w:right="-283"/>
        <w:jc w:val="right"/>
      </w:pPr>
    </w:p>
    <w:p w:rsidR="00FF1B53" w:rsidRDefault="00FF1B53" w:rsidP="00C63539">
      <w:pPr>
        <w:ind w:rightChars="-135" w:right="-283"/>
        <w:jc w:val="right"/>
      </w:pPr>
    </w:p>
    <w:p w:rsidR="00FF1B53" w:rsidRDefault="00FF1B53" w:rsidP="00C63539">
      <w:pPr>
        <w:ind w:rightChars="-135" w:right="-283"/>
        <w:jc w:val="right"/>
      </w:pPr>
    </w:p>
    <w:p w:rsidR="00FF1B53" w:rsidRDefault="00FF1B53" w:rsidP="00C63539">
      <w:pPr>
        <w:ind w:rightChars="-135" w:right="-283"/>
        <w:jc w:val="right"/>
      </w:pPr>
    </w:p>
    <w:p w:rsidR="00FF1B53" w:rsidRDefault="00FF1B53" w:rsidP="00C63539">
      <w:pPr>
        <w:ind w:rightChars="-135" w:right="-283"/>
        <w:jc w:val="right"/>
      </w:pPr>
    </w:p>
    <w:p w:rsidR="00FF1B53" w:rsidRDefault="00FF1B53" w:rsidP="00C63539">
      <w:pPr>
        <w:ind w:rightChars="-135" w:right="-283"/>
        <w:jc w:val="right"/>
      </w:pPr>
    </w:p>
    <w:p w:rsidR="00FF1B53" w:rsidRDefault="00FF1B53" w:rsidP="00C63539">
      <w:pPr>
        <w:ind w:rightChars="-135" w:right="-283"/>
        <w:jc w:val="right"/>
      </w:pPr>
    </w:p>
    <w:p w:rsidR="001353B6" w:rsidRDefault="001353B6" w:rsidP="00C63539">
      <w:pPr>
        <w:ind w:rightChars="-135" w:right="-283"/>
        <w:jc w:val="right"/>
      </w:pPr>
    </w:p>
    <w:p w:rsidR="001353B6" w:rsidRDefault="001353B6" w:rsidP="00C63539">
      <w:pPr>
        <w:ind w:rightChars="-135" w:right="-283"/>
        <w:jc w:val="right"/>
      </w:pPr>
    </w:p>
    <w:p w:rsidR="00FF1B53" w:rsidRDefault="00FF1B53" w:rsidP="00C63539">
      <w:pPr>
        <w:ind w:rightChars="-135" w:right="-283"/>
        <w:jc w:val="right"/>
      </w:pPr>
    </w:p>
    <w:p w:rsidR="001353B6" w:rsidRDefault="001353B6" w:rsidP="00C63539">
      <w:pPr>
        <w:ind w:rightChars="-135" w:right="-283"/>
        <w:jc w:val="right"/>
      </w:pPr>
    </w:p>
    <w:p w:rsidR="001353B6" w:rsidRDefault="001353B6" w:rsidP="00C63539">
      <w:pPr>
        <w:ind w:rightChars="-135" w:right="-283"/>
        <w:jc w:val="right"/>
      </w:pPr>
    </w:p>
    <w:p w:rsidR="001353B6" w:rsidRDefault="001353B6" w:rsidP="00C63539">
      <w:pPr>
        <w:ind w:rightChars="-135" w:right="-283"/>
        <w:jc w:val="right"/>
      </w:pPr>
    </w:p>
    <w:p w:rsidR="001353B6" w:rsidRDefault="001353B6" w:rsidP="00C63539">
      <w:pPr>
        <w:ind w:rightChars="-135" w:right="-283"/>
        <w:jc w:val="right"/>
      </w:pPr>
    </w:p>
    <w:p w:rsidR="00C63539" w:rsidRDefault="00C63539" w:rsidP="00C63539">
      <w:pPr>
        <w:ind w:rightChars="-135" w:right="-283"/>
        <w:jc w:val="right"/>
      </w:pPr>
    </w:p>
    <w:p w:rsidR="00C63539" w:rsidRDefault="00C63539" w:rsidP="00C63539">
      <w:pPr>
        <w:ind w:rightChars="-135" w:right="-283"/>
        <w:jc w:val="right"/>
      </w:pPr>
    </w:p>
    <w:p w:rsidR="00C63539" w:rsidRDefault="00C63539" w:rsidP="00C63539">
      <w:pPr>
        <w:ind w:rightChars="-135" w:right="-283"/>
        <w:jc w:val="right"/>
      </w:pPr>
    </w:p>
    <w:p w:rsidR="00C63539" w:rsidRDefault="00C63539" w:rsidP="00C63539">
      <w:pPr>
        <w:ind w:rightChars="-135" w:right="-283"/>
        <w:jc w:val="right"/>
      </w:pPr>
    </w:p>
    <w:p w:rsidR="00C63539" w:rsidRDefault="00C63539" w:rsidP="00C63539">
      <w:pPr>
        <w:ind w:rightChars="-135" w:right="-283"/>
        <w:jc w:val="right"/>
      </w:pPr>
    </w:p>
    <w:p w:rsidR="00C63539" w:rsidRDefault="00C63539" w:rsidP="00C63539">
      <w:pPr>
        <w:ind w:rightChars="-135" w:right="-283"/>
        <w:jc w:val="right"/>
      </w:pPr>
    </w:p>
    <w:p w:rsidR="00C63539" w:rsidRDefault="00C63539" w:rsidP="00C63539">
      <w:pPr>
        <w:ind w:rightChars="-135" w:right="-283"/>
        <w:jc w:val="right"/>
      </w:pPr>
    </w:p>
    <w:p w:rsidR="00C63539" w:rsidRDefault="00C63539" w:rsidP="00C63539">
      <w:pPr>
        <w:ind w:rightChars="-135" w:right="-283"/>
        <w:jc w:val="right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2132330" cy="406400"/>
                <wp:effectExtent l="0" t="0" r="1270" b="0"/>
                <wp:wrapNone/>
                <wp:docPr id="19" name="画布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Oval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8780" cy="406400"/>
                          </a:xfrm>
                          <a:prstGeom prst="ellipse">
                            <a:avLst/>
                          </a:prstGeom>
                          <a:solidFill>
                            <a:srgbClr val="E169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6"/>
                        <wps:cNvSpPr>
                          <a:spLocks noChangeArrowheads="1"/>
                        </wps:cNvSpPr>
                        <wps:spPr bwMode="auto">
                          <a:xfrm>
                            <a:off x="577850" y="0"/>
                            <a:ext cx="398780" cy="406400"/>
                          </a:xfrm>
                          <a:prstGeom prst="ellipse">
                            <a:avLst/>
                          </a:prstGeom>
                          <a:solidFill>
                            <a:srgbClr val="E169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155700" y="0"/>
                            <a:ext cx="398780" cy="406400"/>
                          </a:xfrm>
                          <a:prstGeom prst="ellipse">
                            <a:avLst/>
                          </a:prstGeom>
                          <a:solidFill>
                            <a:srgbClr val="E169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733550" y="0"/>
                            <a:ext cx="398780" cy="406400"/>
                          </a:xfrm>
                          <a:prstGeom prst="ellipse">
                            <a:avLst/>
                          </a:prstGeom>
                          <a:solidFill>
                            <a:srgbClr val="E169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 noEditPoints="1"/>
                        </wps:cNvSpPr>
                        <wps:spPr bwMode="auto">
                          <a:xfrm>
                            <a:off x="1816100" y="74930"/>
                            <a:ext cx="240665" cy="264160"/>
                          </a:xfrm>
                          <a:custGeom>
                            <a:avLst/>
                            <a:gdLst>
                              <a:gd name="T0" fmla="*/ 24 w 666"/>
                              <a:gd name="T1" fmla="*/ 425 h 715"/>
                              <a:gd name="T2" fmla="*/ 182 w 666"/>
                              <a:gd name="T3" fmla="*/ 416 h 715"/>
                              <a:gd name="T4" fmla="*/ 190 w 666"/>
                              <a:gd name="T5" fmla="*/ 562 h 715"/>
                              <a:gd name="T6" fmla="*/ 33 w 666"/>
                              <a:gd name="T7" fmla="*/ 570 h 715"/>
                              <a:gd name="T8" fmla="*/ 214 w 666"/>
                              <a:gd name="T9" fmla="*/ 238 h 715"/>
                              <a:gd name="T10" fmla="*/ 372 w 666"/>
                              <a:gd name="T11" fmla="*/ 392 h 715"/>
                              <a:gd name="T12" fmla="*/ 214 w 666"/>
                              <a:gd name="T13" fmla="*/ 386 h 715"/>
                              <a:gd name="T14" fmla="*/ 24 w 666"/>
                              <a:gd name="T15" fmla="*/ 249 h 715"/>
                              <a:gd name="T16" fmla="*/ 182 w 666"/>
                              <a:gd name="T17" fmla="*/ 238 h 715"/>
                              <a:gd name="T18" fmla="*/ 190 w 666"/>
                              <a:gd name="T19" fmla="*/ 383 h 715"/>
                              <a:gd name="T20" fmla="*/ 36 w 666"/>
                              <a:gd name="T21" fmla="*/ 395 h 715"/>
                              <a:gd name="T22" fmla="*/ 24 w 666"/>
                              <a:gd name="T23" fmla="*/ 249 h 715"/>
                              <a:gd name="T24" fmla="*/ 404 w 666"/>
                              <a:gd name="T25" fmla="*/ 184 h 715"/>
                              <a:gd name="T26" fmla="*/ 182 w 666"/>
                              <a:gd name="T27" fmla="*/ 181 h 715"/>
                              <a:gd name="T28" fmla="*/ 215 w 666"/>
                              <a:gd name="T29" fmla="*/ 200 h 715"/>
                              <a:gd name="T30" fmla="*/ 0 w 666"/>
                              <a:gd name="T31" fmla="*/ 163 h 715"/>
                              <a:gd name="T32" fmla="*/ 45 w 666"/>
                              <a:gd name="T33" fmla="*/ 615 h 715"/>
                              <a:gd name="T34" fmla="*/ 313 w 666"/>
                              <a:gd name="T35" fmla="*/ 585 h 715"/>
                              <a:gd name="T36" fmla="*/ 214 w 666"/>
                              <a:gd name="T37" fmla="*/ 570 h 715"/>
                              <a:gd name="T38" fmla="*/ 360 w 666"/>
                              <a:gd name="T39" fmla="*/ 416 h 715"/>
                              <a:gd name="T40" fmla="*/ 396 w 666"/>
                              <a:gd name="T41" fmla="*/ 238 h 715"/>
                              <a:gd name="T42" fmla="*/ 556 w 666"/>
                              <a:gd name="T43" fmla="*/ 303 h 715"/>
                              <a:gd name="T44" fmla="*/ 577 w 666"/>
                              <a:gd name="T45" fmla="*/ 386 h 715"/>
                              <a:gd name="T46" fmla="*/ 547 w 666"/>
                              <a:gd name="T47" fmla="*/ 131 h 715"/>
                              <a:gd name="T48" fmla="*/ 0 w 666"/>
                              <a:gd name="T49" fmla="*/ 163 h 715"/>
                              <a:gd name="T50" fmla="*/ 566 w 666"/>
                              <a:gd name="T51" fmla="*/ 453 h 715"/>
                              <a:gd name="T52" fmla="*/ 581 w 666"/>
                              <a:gd name="T53" fmla="*/ 469 h 715"/>
                              <a:gd name="T54" fmla="*/ 569 w 666"/>
                              <a:gd name="T55" fmla="*/ 643 h 715"/>
                              <a:gd name="T56" fmla="*/ 479 w 666"/>
                              <a:gd name="T57" fmla="*/ 398 h 715"/>
                              <a:gd name="T58" fmla="*/ 339 w 666"/>
                              <a:gd name="T59" fmla="*/ 576 h 715"/>
                              <a:gd name="T60" fmla="*/ 464 w 666"/>
                              <a:gd name="T61" fmla="*/ 701 h 715"/>
                              <a:gd name="T62" fmla="*/ 479 w 666"/>
                              <a:gd name="T63" fmla="*/ 398 h 715"/>
                              <a:gd name="T64" fmla="*/ 164 w 666"/>
                              <a:gd name="T65" fmla="*/ 77 h 715"/>
                              <a:gd name="T66" fmla="*/ 381 w 666"/>
                              <a:gd name="T67" fmla="*/ 107 h 715"/>
                              <a:gd name="T68" fmla="*/ 336 w 666"/>
                              <a:gd name="T69" fmla="*/ 47 h 715"/>
                              <a:gd name="T70" fmla="*/ 258 w 666"/>
                              <a:gd name="T71" fmla="*/ 14 h 715"/>
                              <a:gd name="T72" fmla="*/ 473 w 666"/>
                              <a:gd name="T73" fmla="*/ 460 h 715"/>
                              <a:gd name="T74" fmla="*/ 495 w 666"/>
                              <a:gd name="T75" fmla="*/ 584 h 715"/>
                              <a:gd name="T76" fmla="*/ 521 w 666"/>
                              <a:gd name="T77" fmla="*/ 576 h 715"/>
                              <a:gd name="T78" fmla="*/ 482 w 666"/>
                              <a:gd name="T79" fmla="*/ 443 h 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66" h="715">
                                <a:moveTo>
                                  <a:pt x="24" y="562"/>
                                </a:moveTo>
                                <a:lnTo>
                                  <a:pt x="24" y="425"/>
                                </a:lnTo>
                                <a:cubicBezTo>
                                  <a:pt x="24" y="418"/>
                                  <a:pt x="26" y="416"/>
                                  <a:pt x="33" y="416"/>
                                </a:cubicBezTo>
                                <a:lnTo>
                                  <a:pt x="182" y="416"/>
                                </a:lnTo>
                                <a:cubicBezTo>
                                  <a:pt x="188" y="416"/>
                                  <a:pt x="190" y="418"/>
                                  <a:pt x="190" y="425"/>
                                </a:cubicBezTo>
                                <a:lnTo>
                                  <a:pt x="190" y="562"/>
                                </a:lnTo>
                                <a:cubicBezTo>
                                  <a:pt x="190" y="568"/>
                                  <a:pt x="188" y="570"/>
                                  <a:pt x="182" y="570"/>
                                </a:cubicBezTo>
                                <a:lnTo>
                                  <a:pt x="33" y="570"/>
                                </a:lnTo>
                                <a:cubicBezTo>
                                  <a:pt x="26" y="570"/>
                                  <a:pt x="24" y="568"/>
                                  <a:pt x="24" y="562"/>
                                </a:cubicBezTo>
                                <a:close/>
                                <a:moveTo>
                                  <a:pt x="214" y="238"/>
                                </a:moveTo>
                                <a:cubicBezTo>
                                  <a:pt x="392" y="238"/>
                                  <a:pt x="372" y="226"/>
                                  <a:pt x="372" y="270"/>
                                </a:cubicBezTo>
                                <a:lnTo>
                                  <a:pt x="372" y="392"/>
                                </a:lnTo>
                                <a:cubicBezTo>
                                  <a:pt x="343" y="399"/>
                                  <a:pt x="258" y="395"/>
                                  <a:pt x="223" y="395"/>
                                </a:cubicBezTo>
                                <a:cubicBezTo>
                                  <a:pt x="216" y="395"/>
                                  <a:pt x="214" y="393"/>
                                  <a:pt x="214" y="386"/>
                                </a:cubicBezTo>
                                <a:lnTo>
                                  <a:pt x="214" y="238"/>
                                </a:lnTo>
                                <a:close/>
                                <a:moveTo>
                                  <a:pt x="24" y="249"/>
                                </a:moveTo>
                                <a:cubicBezTo>
                                  <a:pt x="24" y="243"/>
                                  <a:pt x="29" y="238"/>
                                  <a:pt x="36" y="238"/>
                                </a:cubicBezTo>
                                <a:lnTo>
                                  <a:pt x="182" y="238"/>
                                </a:lnTo>
                                <a:cubicBezTo>
                                  <a:pt x="188" y="238"/>
                                  <a:pt x="190" y="240"/>
                                  <a:pt x="190" y="246"/>
                                </a:cubicBezTo>
                                <a:lnTo>
                                  <a:pt x="190" y="383"/>
                                </a:lnTo>
                                <a:cubicBezTo>
                                  <a:pt x="190" y="390"/>
                                  <a:pt x="186" y="395"/>
                                  <a:pt x="179" y="395"/>
                                </a:cubicBezTo>
                                <a:lnTo>
                                  <a:pt x="36" y="395"/>
                                </a:lnTo>
                                <a:cubicBezTo>
                                  <a:pt x="29" y="395"/>
                                  <a:pt x="24" y="390"/>
                                  <a:pt x="24" y="383"/>
                                </a:cubicBezTo>
                                <a:lnTo>
                                  <a:pt x="24" y="249"/>
                                </a:lnTo>
                                <a:close/>
                                <a:moveTo>
                                  <a:pt x="363" y="181"/>
                                </a:moveTo>
                                <a:cubicBezTo>
                                  <a:pt x="363" y="158"/>
                                  <a:pt x="404" y="154"/>
                                  <a:pt x="404" y="184"/>
                                </a:cubicBezTo>
                                <a:cubicBezTo>
                                  <a:pt x="404" y="208"/>
                                  <a:pt x="363" y="213"/>
                                  <a:pt x="363" y="181"/>
                                </a:cubicBezTo>
                                <a:close/>
                                <a:moveTo>
                                  <a:pt x="182" y="181"/>
                                </a:moveTo>
                                <a:cubicBezTo>
                                  <a:pt x="182" y="174"/>
                                  <a:pt x="188" y="163"/>
                                  <a:pt x="196" y="163"/>
                                </a:cubicBezTo>
                                <a:cubicBezTo>
                                  <a:pt x="232" y="163"/>
                                  <a:pt x="222" y="194"/>
                                  <a:pt x="215" y="200"/>
                                </a:cubicBezTo>
                                <a:cubicBezTo>
                                  <a:pt x="202" y="210"/>
                                  <a:pt x="182" y="201"/>
                                  <a:pt x="182" y="181"/>
                                </a:cubicBezTo>
                                <a:close/>
                                <a:moveTo>
                                  <a:pt x="0" y="163"/>
                                </a:moveTo>
                                <a:lnTo>
                                  <a:pt x="0" y="582"/>
                                </a:lnTo>
                                <a:cubicBezTo>
                                  <a:pt x="0" y="608"/>
                                  <a:pt x="22" y="615"/>
                                  <a:pt x="45" y="615"/>
                                </a:cubicBezTo>
                                <a:lnTo>
                                  <a:pt x="309" y="615"/>
                                </a:lnTo>
                                <a:cubicBezTo>
                                  <a:pt x="325" y="615"/>
                                  <a:pt x="316" y="601"/>
                                  <a:pt x="313" y="585"/>
                                </a:cubicBezTo>
                                <a:cubicBezTo>
                                  <a:pt x="310" y="573"/>
                                  <a:pt x="308" y="570"/>
                                  <a:pt x="295" y="570"/>
                                </a:cubicBezTo>
                                <a:lnTo>
                                  <a:pt x="214" y="570"/>
                                </a:lnTo>
                                <a:lnTo>
                                  <a:pt x="214" y="416"/>
                                </a:lnTo>
                                <a:lnTo>
                                  <a:pt x="360" y="416"/>
                                </a:lnTo>
                                <a:cubicBezTo>
                                  <a:pt x="364" y="416"/>
                                  <a:pt x="396" y="397"/>
                                  <a:pt x="396" y="386"/>
                                </a:cubicBezTo>
                                <a:lnTo>
                                  <a:pt x="396" y="238"/>
                                </a:lnTo>
                                <a:lnTo>
                                  <a:pt x="544" y="238"/>
                                </a:lnTo>
                                <a:cubicBezTo>
                                  <a:pt x="562" y="238"/>
                                  <a:pt x="556" y="274"/>
                                  <a:pt x="556" y="303"/>
                                </a:cubicBezTo>
                                <a:cubicBezTo>
                                  <a:pt x="556" y="330"/>
                                  <a:pt x="556" y="356"/>
                                  <a:pt x="556" y="383"/>
                                </a:cubicBezTo>
                                <a:cubicBezTo>
                                  <a:pt x="569" y="392"/>
                                  <a:pt x="577" y="401"/>
                                  <a:pt x="577" y="386"/>
                                </a:cubicBezTo>
                                <a:lnTo>
                                  <a:pt x="577" y="160"/>
                                </a:lnTo>
                                <a:cubicBezTo>
                                  <a:pt x="577" y="144"/>
                                  <a:pt x="564" y="131"/>
                                  <a:pt x="547" y="131"/>
                                </a:cubicBezTo>
                                <a:lnTo>
                                  <a:pt x="39" y="131"/>
                                </a:lnTo>
                                <a:cubicBezTo>
                                  <a:pt x="17" y="131"/>
                                  <a:pt x="0" y="142"/>
                                  <a:pt x="0" y="163"/>
                                </a:cubicBezTo>
                                <a:close/>
                                <a:moveTo>
                                  <a:pt x="360" y="547"/>
                                </a:moveTo>
                                <a:cubicBezTo>
                                  <a:pt x="360" y="437"/>
                                  <a:pt x="488" y="381"/>
                                  <a:pt x="566" y="453"/>
                                </a:cubicBezTo>
                                <a:lnTo>
                                  <a:pt x="573" y="461"/>
                                </a:lnTo>
                                <a:cubicBezTo>
                                  <a:pt x="576" y="464"/>
                                  <a:pt x="578" y="465"/>
                                  <a:pt x="581" y="469"/>
                                </a:cubicBezTo>
                                <a:cubicBezTo>
                                  <a:pt x="614" y="507"/>
                                  <a:pt x="620" y="580"/>
                                  <a:pt x="582" y="627"/>
                                </a:cubicBezTo>
                                <a:cubicBezTo>
                                  <a:pt x="578" y="633"/>
                                  <a:pt x="575" y="637"/>
                                  <a:pt x="569" y="643"/>
                                </a:cubicBezTo>
                                <a:cubicBezTo>
                                  <a:pt x="497" y="715"/>
                                  <a:pt x="360" y="671"/>
                                  <a:pt x="360" y="547"/>
                                </a:cubicBezTo>
                                <a:close/>
                                <a:moveTo>
                                  <a:pt x="479" y="398"/>
                                </a:moveTo>
                                <a:cubicBezTo>
                                  <a:pt x="434" y="398"/>
                                  <a:pt x="401" y="420"/>
                                  <a:pt x="378" y="443"/>
                                </a:cubicBezTo>
                                <a:cubicBezTo>
                                  <a:pt x="342" y="480"/>
                                  <a:pt x="334" y="527"/>
                                  <a:pt x="339" y="576"/>
                                </a:cubicBezTo>
                                <a:cubicBezTo>
                                  <a:pt x="343" y="616"/>
                                  <a:pt x="377" y="662"/>
                                  <a:pt x="412" y="682"/>
                                </a:cubicBezTo>
                                <a:cubicBezTo>
                                  <a:pt x="424" y="688"/>
                                  <a:pt x="451" y="701"/>
                                  <a:pt x="464" y="701"/>
                                </a:cubicBezTo>
                                <a:cubicBezTo>
                                  <a:pt x="639" y="701"/>
                                  <a:pt x="666" y="523"/>
                                  <a:pt x="590" y="445"/>
                                </a:cubicBezTo>
                                <a:cubicBezTo>
                                  <a:pt x="555" y="409"/>
                                  <a:pt x="530" y="398"/>
                                  <a:pt x="479" y="398"/>
                                </a:cubicBezTo>
                                <a:close/>
                                <a:moveTo>
                                  <a:pt x="244" y="47"/>
                                </a:moveTo>
                                <a:cubicBezTo>
                                  <a:pt x="209" y="47"/>
                                  <a:pt x="164" y="42"/>
                                  <a:pt x="164" y="77"/>
                                </a:cubicBezTo>
                                <a:cubicBezTo>
                                  <a:pt x="164" y="97"/>
                                  <a:pt x="180" y="107"/>
                                  <a:pt x="199" y="107"/>
                                </a:cubicBezTo>
                                <a:lnTo>
                                  <a:pt x="381" y="107"/>
                                </a:lnTo>
                                <a:cubicBezTo>
                                  <a:pt x="410" y="107"/>
                                  <a:pt x="427" y="83"/>
                                  <a:pt x="408" y="59"/>
                                </a:cubicBezTo>
                                <a:cubicBezTo>
                                  <a:pt x="394" y="41"/>
                                  <a:pt x="357" y="47"/>
                                  <a:pt x="336" y="47"/>
                                </a:cubicBezTo>
                                <a:cubicBezTo>
                                  <a:pt x="334" y="43"/>
                                  <a:pt x="329" y="0"/>
                                  <a:pt x="289" y="0"/>
                                </a:cubicBezTo>
                                <a:cubicBezTo>
                                  <a:pt x="278" y="0"/>
                                  <a:pt x="264" y="9"/>
                                  <a:pt x="258" y="14"/>
                                </a:cubicBezTo>
                                <a:cubicBezTo>
                                  <a:pt x="247" y="24"/>
                                  <a:pt x="248" y="32"/>
                                  <a:pt x="244" y="47"/>
                                </a:cubicBezTo>
                                <a:close/>
                                <a:moveTo>
                                  <a:pt x="473" y="460"/>
                                </a:moveTo>
                                <a:lnTo>
                                  <a:pt x="473" y="556"/>
                                </a:lnTo>
                                <a:cubicBezTo>
                                  <a:pt x="473" y="562"/>
                                  <a:pt x="490" y="578"/>
                                  <a:pt x="495" y="584"/>
                                </a:cubicBezTo>
                                <a:cubicBezTo>
                                  <a:pt x="500" y="589"/>
                                  <a:pt x="513" y="606"/>
                                  <a:pt x="523" y="606"/>
                                </a:cubicBezTo>
                                <a:cubicBezTo>
                                  <a:pt x="534" y="606"/>
                                  <a:pt x="541" y="595"/>
                                  <a:pt x="521" y="576"/>
                                </a:cubicBezTo>
                                <a:cubicBezTo>
                                  <a:pt x="513" y="568"/>
                                  <a:pt x="497" y="555"/>
                                  <a:pt x="494" y="546"/>
                                </a:cubicBezTo>
                                <a:cubicBezTo>
                                  <a:pt x="486" y="515"/>
                                  <a:pt x="508" y="450"/>
                                  <a:pt x="482" y="443"/>
                                </a:cubicBezTo>
                                <a:cubicBezTo>
                                  <a:pt x="476" y="447"/>
                                  <a:pt x="473" y="449"/>
                                  <a:pt x="473" y="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 noEditPoints="1"/>
                        </wps:cNvSpPr>
                        <wps:spPr bwMode="auto">
                          <a:xfrm>
                            <a:off x="1236980" y="81915"/>
                            <a:ext cx="226695" cy="240030"/>
                          </a:xfrm>
                          <a:custGeom>
                            <a:avLst/>
                            <a:gdLst>
                              <a:gd name="T0" fmla="*/ 243 w 626"/>
                              <a:gd name="T1" fmla="*/ 266 h 650"/>
                              <a:gd name="T2" fmla="*/ 222 w 626"/>
                              <a:gd name="T3" fmla="*/ 341 h 650"/>
                              <a:gd name="T4" fmla="*/ 208 w 626"/>
                              <a:gd name="T5" fmla="*/ 398 h 650"/>
                              <a:gd name="T6" fmla="*/ 148 w 626"/>
                              <a:gd name="T7" fmla="*/ 459 h 650"/>
                              <a:gd name="T8" fmla="*/ 47 w 626"/>
                              <a:gd name="T9" fmla="*/ 542 h 650"/>
                              <a:gd name="T10" fmla="*/ 19 w 626"/>
                              <a:gd name="T11" fmla="*/ 633 h 650"/>
                              <a:gd name="T12" fmla="*/ 88 w 626"/>
                              <a:gd name="T13" fmla="*/ 610 h 650"/>
                              <a:gd name="T14" fmla="*/ 126 w 626"/>
                              <a:gd name="T15" fmla="*/ 559 h 650"/>
                              <a:gd name="T16" fmla="*/ 227 w 626"/>
                              <a:gd name="T17" fmla="*/ 449 h 650"/>
                              <a:gd name="T18" fmla="*/ 273 w 626"/>
                              <a:gd name="T19" fmla="*/ 403 h 650"/>
                              <a:gd name="T20" fmla="*/ 377 w 626"/>
                              <a:gd name="T21" fmla="*/ 370 h 650"/>
                              <a:gd name="T22" fmla="*/ 425 w 626"/>
                              <a:gd name="T23" fmla="*/ 343 h 650"/>
                              <a:gd name="T24" fmla="*/ 570 w 626"/>
                              <a:gd name="T25" fmla="*/ 189 h 650"/>
                              <a:gd name="T26" fmla="*/ 579 w 626"/>
                              <a:gd name="T27" fmla="*/ 180 h 650"/>
                              <a:gd name="T28" fmla="*/ 561 w 626"/>
                              <a:gd name="T29" fmla="*/ 20 h 650"/>
                              <a:gd name="T30" fmla="*/ 411 w 626"/>
                              <a:gd name="T31" fmla="*/ 92 h 650"/>
                              <a:gd name="T32" fmla="*/ 357 w 626"/>
                              <a:gd name="T33" fmla="*/ 148 h 650"/>
                              <a:gd name="T34" fmla="*/ 303 w 626"/>
                              <a:gd name="T35" fmla="*/ 204 h 650"/>
                              <a:gd name="T36" fmla="*/ 246 w 626"/>
                              <a:gd name="T37" fmla="*/ 260 h 650"/>
                              <a:gd name="T38" fmla="*/ 152 w 626"/>
                              <a:gd name="T39" fmla="*/ 48 h 650"/>
                              <a:gd name="T40" fmla="*/ 145 w 626"/>
                              <a:gd name="T41" fmla="*/ 161 h 650"/>
                              <a:gd name="T42" fmla="*/ 12 w 626"/>
                              <a:gd name="T43" fmla="*/ 132 h 650"/>
                              <a:gd name="T44" fmla="*/ 13 w 626"/>
                              <a:gd name="T45" fmla="*/ 200 h 650"/>
                              <a:gd name="T46" fmla="*/ 151 w 626"/>
                              <a:gd name="T47" fmla="*/ 293 h 650"/>
                              <a:gd name="T48" fmla="*/ 206 w 626"/>
                              <a:gd name="T49" fmla="*/ 255 h 650"/>
                              <a:gd name="T50" fmla="*/ 268 w 626"/>
                              <a:gd name="T51" fmla="*/ 190 h 650"/>
                              <a:gd name="T52" fmla="*/ 157 w 626"/>
                              <a:gd name="T53" fmla="*/ 8 h 650"/>
                              <a:gd name="T54" fmla="*/ 124 w 626"/>
                              <a:gd name="T55" fmla="*/ 16 h 650"/>
                              <a:gd name="T56" fmla="*/ 507 w 626"/>
                              <a:gd name="T57" fmla="*/ 548 h 650"/>
                              <a:gd name="T58" fmla="*/ 567 w 626"/>
                              <a:gd name="T59" fmla="*/ 566 h 650"/>
                              <a:gd name="T60" fmla="*/ 554 w 626"/>
                              <a:gd name="T61" fmla="*/ 494 h 650"/>
                              <a:gd name="T62" fmla="*/ 485 w 626"/>
                              <a:gd name="T63" fmla="*/ 426 h 650"/>
                              <a:gd name="T64" fmla="*/ 416 w 626"/>
                              <a:gd name="T65" fmla="*/ 382 h 650"/>
                              <a:gd name="T66" fmla="*/ 394 w 626"/>
                              <a:gd name="T67" fmla="*/ 423 h 650"/>
                              <a:gd name="T68" fmla="*/ 402 w 626"/>
                              <a:gd name="T69" fmla="*/ 506 h 650"/>
                              <a:gd name="T70" fmla="*/ 525 w 626"/>
                              <a:gd name="T71" fmla="*/ 644 h 650"/>
                              <a:gd name="T72" fmla="*/ 564 w 626"/>
                              <a:gd name="T73" fmla="*/ 628 h 650"/>
                              <a:gd name="T74" fmla="*/ 618 w 626"/>
                              <a:gd name="T75" fmla="*/ 566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26" h="650">
                                <a:moveTo>
                                  <a:pt x="246" y="260"/>
                                </a:moveTo>
                                <a:cubicBezTo>
                                  <a:pt x="245" y="265"/>
                                  <a:pt x="245" y="263"/>
                                  <a:pt x="243" y="266"/>
                                </a:cubicBezTo>
                                <a:cubicBezTo>
                                  <a:pt x="235" y="279"/>
                                  <a:pt x="223" y="283"/>
                                  <a:pt x="219" y="310"/>
                                </a:cubicBezTo>
                                <a:cubicBezTo>
                                  <a:pt x="217" y="319"/>
                                  <a:pt x="218" y="331"/>
                                  <a:pt x="222" y="341"/>
                                </a:cubicBezTo>
                                <a:cubicBezTo>
                                  <a:pt x="225" y="350"/>
                                  <a:pt x="233" y="358"/>
                                  <a:pt x="237" y="367"/>
                                </a:cubicBezTo>
                                <a:cubicBezTo>
                                  <a:pt x="225" y="375"/>
                                  <a:pt x="219" y="387"/>
                                  <a:pt x="208" y="398"/>
                                </a:cubicBezTo>
                                <a:cubicBezTo>
                                  <a:pt x="197" y="409"/>
                                  <a:pt x="188" y="418"/>
                                  <a:pt x="177" y="429"/>
                                </a:cubicBezTo>
                                <a:cubicBezTo>
                                  <a:pt x="167" y="439"/>
                                  <a:pt x="157" y="448"/>
                                  <a:pt x="148" y="459"/>
                                </a:cubicBezTo>
                                <a:cubicBezTo>
                                  <a:pt x="132" y="475"/>
                                  <a:pt x="102" y="511"/>
                                  <a:pt x="86" y="518"/>
                                </a:cubicBezTo>
                                <a:cubicBezTo>
                                  <a:pt x="55" y="531"/>
                                  <a:pt x="61" y="522"/>
                                  <a:pt x="47" y="542"/>
                                </a:cubicBezTo>
                                <a:cubicBezTo>
                                  <a:pt x="38" y="556"/>
                                  <a:pt x="3" y="602"/>
                                  <a:pt x="0" y="617"/>
                                </a:cubicBezTo>
                                <a:cubicBezTo>
                                  <a:pt x="7" y="620"/>
                                  <a:pt x="11" y="625"/>
                                  <a:pt x="19" y="633"/>
                                </a:cubicBezTo>
                                <a:lnTo>
                                  <a:pt x="35" y="647"/>
                                </a:lnTo>
                                <a:lnTo>
                                  <a:pt x="88" y="610"/>
                                </a:lnTo>
                                <a:cubicBezTo>
                                  <a:pt x="95" y="605"/>
                                  <a:pt x="99" y="603"/>
                                  <a:pt x="105" y="598"/>
                                </a:cubicBezTo>
                                <a:cubicBezTo>
                                  <a:pt x="119" y="588"/>
                                  <a:pt x="120" y="576"/>
                                  <a:pt x="126" y="559"/>
                                </a:cubicBezTo>
                                <a:cubicBezTo>
                                  <a:pt x="132" y="542"/>
                                  <a:pt x="201" y="476"/>
                                  <a:pt x="213" y="465"/>
                                </a:cubicBezTo>
                                <a:cubicBezTo>
                                  <a:pt x="219" y="459"/>
                                  <a:pt x="222" y="456"/>
                                  <a:pt x="227" y="449"/>
                                </a:cubicBezTo>
                                <a:lnTo>
                                  <a:pt x="230" y="446"/>
                                </a:lnTo>
                                <a:cubicBezTo>
                                  <a:pt x="244" y="432"/>
                                  <a:pt x="259" y="412"/>
                                  <a:pt x="273" y="403"/>
                                </a:cubicBezTo>
                                <a:cubicBezTo>
                                  <a:pt x="300" y="421"/>
                                  <a:pt x="323" y="434"/>
                                  <a:pt x="353" y="412"/>
                                </a:cubicBezTo>
                                <a:cubicBezTo>
                                  <a:pt x="385" y="390"/>
                                  <a:pt x="374" y="384"/>
                                  <a:pt x="377" y="370"/>
                                </a:cubicBezTo>
                                <a:cubicBezTo>
                                  <a:pt x="378" y="361"/>
                                  <a:pt x="379" y="359"/>
                                  <a:pt x="384" y="354"/>
                                </a:cubicBezTo>
                                <a:cubicBezTo>
                                  <a:pt x="396" y="341"/>
                                  <a:pt x="403" y="343"/>
                                  <a:pt x="425" y="343"/>
                                </a:cubicBezTo>
                                <a:lnTo>
                                  <a:pt x="569" y="191"/>
                                </a:lnTo>
                                <a:cubicBezTo>
                                  <a:pt x="569" y="190"/>
                                  <a:pt x="570" y="189"/>
                                  <a:pt x="570" y="189"/>
                                </a:cubicBezTo>
                                <a:cubicBezTo>
                                  <a:pt x="570" y="189"/>
                                  <a:pt x="573" y="186"/>
                                  <a:pt x="575" y="184"/>
                                </a:cubicBezTo>
                                <a:lnTo>
                                  <a:pt x="579" y="180"/>
                                </a:lnTo>
                                <a:cubicBezTo>
                                  <a:pt x="597" y="159"/>
                                  <a:pt x="626" y="138"/>
                                  <a:pt x="623" y="107"/>
                                </a:cubicBezTo>
                                <a:cubicBezTo>
                                  <a:pt x="619" y="74"/>
                                  <a:pt x="584" y="39"/>
                                  <a:pt x="561" y="20"/>
                                </a:cubicBezTo>
                                <a:cubicBezTo>
                                  <a:pt x="536" y="0"/>
                                  <a:pt x="509" y="1"/>
                                  <a:pt x="484" y="19"/>
                                </a:cubicBezTo>
                                <a:cubicBezTo>
                                  <a:pt x="458" y="38"/>
                                  <a:pt x="412" y="92"/>
                                  <a:pt x="411" y="92"/>
                                </a:cubicBezTo>
                                <a:lnTo>
                                  <a:pt x="393" y="112"/>
                                </a:lnTo>
                                <a:cubicBezTo>
                                  <a:pt x="380" y="125"/>
                                  <a:pt x="369" y="135"/>
                                  <a:pt x="357" y="148"/>
                                </a:cubicBezTo>
                                <a:cubicBezTo>
                                  <a:pt x="350" y="156"/>
                                  <a:pt x="348" y="160"/>
                                  <a:pt x="341" y="167"/>
                                </a:cubicBezTo>
                                <a:lnTo>
                                  <a:pt x="303" y="204"/>
                                </a:lnTo>
                                <a:cubicBezTo>
                                  <a:pt x="288" y="220"/>
                                  <a:pt x="305" y="241"/>
                                  <a:pt x="281" y="256"/>
                                </a:cubicBezTo>
                                <a:cubicBezTo>
                                  <a:pt x="269" y="263"/>
                                  <a:pt x="262" y="260"/>
                                  <a:pt x="246" y="260"/>
                                </a:cubicBezTo>
                                <a:close/>
                                <a:moveTo>
                                  <a:pt x="124" y="16"/>
                                </a:moveTo>
                                <a:cubicBezTo>
                                  <a:pt x="128" y="31"/>
                                  <a:pt x="143" y="38"/>
                                  <a:pt x="152" y="48"/>
                                </a:cubicBezTo>
                                <a:cubicBezTo>
                                  <a:pt x="177" y="77"/>
                                  <a:pt x="175" y="77"/>
                                  <a:pt x="175" y="109"/>
                                </a:cubicBezTo>
                                <a:cubicBezTo>
                                  <a:pt x="175" y="126"/>
                                  <a:pt x="155" y="151"/>
                                  <a:pt x="145" y="161"/>
                                </a:cubicBezTo>
                                <a:cubicBezTo>
                                  <a:pt x="132" y="174"/>
                                  <a:pt x="113" y="189"/>
                                  <a:pt x="89" y="189"/>
                                </a:cubicBezTo>
                                <a:cubicBezTo>
                                  <a:pt x="52" y="189"/>
                                  <a:pt x="34" y="144"/>
                                  <a:pt x="12" y="132"/>
                                </a:cubicBezTo>
                                <a:cubicBezTo>
                                  <a:pt x="8" y="135"/>
                                  <a:pt x="0" y="139"/>
                                  <a:pt x="0" y="144"/>
                                </a:cubicBezTo>
                                <a:cubicBezTo>
                                  <a:pt x="0" y="162"/>
                                  <a:pt x="7" y="186"/>
                                  <a:pt x="13" y="200"/>
                                </a:cubicBezTo>
                                <a:cubicBezTo>
                                  <a:pt x="21" y="218"/>
                                  <a:pt x="28" y="227"/>
                                  <a:pt x="41" y="243"/>
                                </a:cubicBezTo>
                                <a:cubicBezTo>
                                  <a:pt x="65" y="274"/>
                                  <a:pt x="107" y="293"/>
                                  <a:pt x="151" y="293"/>
                                </a:cubicBezTo>
                                <a:cubicBezTo>
                                  <a:pt x="158" y="293"/>
                                  <a:pt x="180" y="284"/>
                                  <a:pt x="184" y="282"/>
                                </a:cubicBezTo>
                                <a:cubicBezTo>
                                  <a:pt x="200" y="274"/>
                                  <a:pt x="189" y="276"/>
                                  <a:pt x="206" y="255"/>
                                </a:cubicBezTo>
                                <a:cubicBezTo>
                                  <a:pt x="223" y="234"/>
                                  <a:pt x="237" y="210"/>
                                  <a:pt x="255" y="219"/>
                                </a:cubicBezTo>
                                <a:cubicBezTo>
                                  <a:pt x="253" y="197"/>
                                  <a:pt x="251" y="209"/>
                                  <a:pt x="268" y="190"/>
                                </a:cubicBezTo>
                                <a:cubicBezTo>
                                  <a:pt x="301" y="151"/>
                                  <a:pt x="256" y="40"/>
                                  <a:pt x="176" y="13"/>
                                </a:cubicBezTo>
                                <a:cubicBezTo>
                                  <a:pt x="169" y="11"/>
                                  <a:pt x="166" y="9"/>
                                  <a:pt x="157" y="8"/>
                                </a:cubicBezTo>
                                <a:cubicBezTo>
                                  <a:pt x="144" y="6"/>
                                  <a:pt x="144" y="7"/>
                                  <a:pt x="133" y="5"/>
                                </a:cubicBezTo>
                                <a:lnTo>
                                  <a:pt x="124" y="16"/>
                                </a:lnTo>
                                <a:close/>
                                <a:moveTo>
                                  <a:pt x="567" y="566"/>
                                </a:moveTo>
                                <a:cubicBezTo>
                                  <a:pt x="567" y="615"/>
                                  <a:pt x="485" y="594"/>
                                  <a:pt x="507" y="548"/>
                                </a:cubicBezTo>
                                <a:cubicBezTo>
                                  <a:pt x="512" y="536"/>
                                  <a:pt x="520" y="528"/>
                                  <a:pt x="535" y="528"/>
                                </a:cubicBezTo>
                                <a:cubicBezTo>
                                  <a:pt x="563" y="528"/>
                                  <a:pt x="567" y="547"/>
                                  <a:pt x="567" y="566"/>
                                </a:cubicBezTo>
                                <a:close/>
                                <a:moveTo>
                                  <a:pt x="578" y="513"/>
                                </a:moveTo>
                                <a:cubicBezTo>
                                  <a:pt x="569" y="506"/>
                                  <a:pt x="563" y="501"/>
                                  <a:pt x="554" y="494"/>
                                </a:cubicBezTo>
                                <a:cubicBezTo>
                                  <a:pt x="544" y="486"/>
                                  <a:pt x="539" y="480"/>
                                  <a:pt x="531" y="472"/>
                                </a:cubicBezTo>
                                <a:cubicBezTo>
                                  <a:pt x="515" y="456"/>
                                  <a:pt x="501" y="442"/>
                                  <a:pt x="485" y="426"/>
                                </a:cubicBezTo>
                                <a:lnTo>
                                  <a:pt x="442" y="379"/>
                                </a:lnTo>
                                <a:cubicBezTo>
                                  <a:pt x="428" y="382"/>
                                  <a:pt x="430" y="389"/>
                                  <a:pt x="416" y="382"/>
                                </a:cubicBezTo>
                                <a:cubicBezTo>
                                  <a:pt x="418" y="396"/>
                                  <a:pt x="420" y="396"/>
                                  <a:pt x="411" y="407"/>
                                </a:cubicBezTo>
                                <a:cubicBezTo>
                                  <a:pt x="405" y="413"/>
                                  <a:pt x="400" y="417"/>
                                  <a:pt x="394" y="423"/>
                                </a:cubicBezTo>
                                <a:cubicBezTo>
                                  <a:pt x="363" y="454"/>
                                  <a:pt x="384" y="435"/>
                                  <a:pt x="356" y="453"/>
                                </a:cubicBezTo>
                                <a:cubicBezTo>
                                  <a:pt x="359" y="464"/>
                                  <a:pt x="386" y="487"/>
                                  <a:pt x="402" y="506"/>
                                </a:cubicBezTo>
                                <a:cubicBezTo>
                                  <a:pt x="441" y="553"/>
                                  <a:pt x="433" y="529"/>
                                  <a:pt x="491" y="607"/>
                                </a:cubicBezTo>
                                <a:cubicBezTo>
                                  <a:pt x="505" y="626"/>
                                  <a:pt x="510" y="640"/>
                                  <a:pt x="525" y="644"/>
                                </a:cubicBezTo>
                                <a:cubicBezTo>
                                  <a:pt x="530" y="646"/>
                                  <a:pt x="537" y="648"/>
                                  <a:pt x="544" y="650"/>
                                </a:cubicBezTo>
                                <a:cubicBezTo>
                                  <a:pt x="549" y="641"/>
                                  <a:pt x="556" y="635"/>
                                  <a:pt x="564" y="628"/>
                                </a:cubicBezTo>
                                <a:lnTo>
                                  <a:pt x="588" y="602"/>
                                </a:lnTo>
                                <a:cubicBezTo>
                                  <a:pt x="595" y="594"/>
                                  <a:pt x="618" y="574"/>
                                  <a:pt x="618" y="566"/>
                                </a:cubicBezTo>
                                <a:cubicBezTo>
                                  <a:pt x="618" y="537"/>
                                  <a:pt x="600" y="531"/>
                                  <a:pt x="578" y="5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 noEditPoints="1"/>
                        </wps:cNvSpPr>
                        <wps:spPr bwMode="auto">
                          <a:xfrm>
                            <a:off x="621665" y="79375"/>
                            <a:ext cx="288925" cy="235585"/>
                          </a:xfrm>
                          <a:custGeom>
                            <a:avLst/>
                            <a:gdLst>
                              <a:gd name="T0" fmla="*/ 160 w 798"/>
                              <a:gd name="T1" fmla="*/ 86 h 639"/>
                              <a:gd name="T2" fmla="*/ 181 w 798"/>
                              <a:gd name="T3" fmla="*/ 130 h 639"/>
                              <a:gd name="T4" fmla="*/ 232 w 798"/>
                              <a:gd name="T5" fmla="*/ 86 h 639"/>
                              <a:gd name="T6" fmla="*/ 731 w 798"/>
                              <a:gd name="T7" fmla="*/ 95 h 639"/>
                              <a:gd name="T8" fmla="*/ 395 w 798"/>
                              <a:gd name="T9" fmla="*/ 419 h 639"/>
                              <a:gd name="T10" fmla="*/ 695 w 798"/>
                              <a:gd name="T11" fmla="*/ 437 h 639"/>
                              <a:gd name="T12" fmla="*/ 692 w 798"/>
                              <a:gd name="T13" fmla="*/ 454 h 639"/>
                              <a:gd name="T14" fmla="*/ 392 w 798"/>
                              <a:gd name="T15" fmla="*/ 508 h 639"/>
                              <a:gd name="T16" fmla="*/ 461 w 798"/>
                              <a:gd name="T17" fmla="*/ 636 h 639"/>
                              <a:gd name="T18" fmla="*/ 481 w 798"/>
                              <a:gd name="T19" fmla="*/ 525 h 639"/>
                              <a:gd name="T20" fmla="*/ 579 w 798"/>
                              <a:gd name="T21" fmla="*/ 508 h 639"/>
                              <a:gd name="T22" fmla="*/ 624 w 798"/>
                              <a:gd name="T23" fmla="*/ 630 h 639"/>
                              <a:gd name="T24" fmla="*/ 621 w 798"/>
                              <a:gd name="T25" fmla="*/ 508 h 639"/>
                              <a:gd name="T26" fmla="*/ 773 w 798"/>
                              <a:gd name="T27" fmla="*/ 454 h 639"/>
                              <a:gd name="T28" fmla="*/ 793 w 798"/>
                              <a:gd name="T29" fmla="*/ 32 h 639"/>
                              <a:gd name="T30" fmla="*/ 481 w 798"/>
                              <a:gd name="T31" fmla="*/ 0 h 639"/>
                              <a:gd name="T32" fmla="*/ 419 w 798"/>
                              <a:gd name="T33" fmla="*/ 32 h 639"/>
                              <a:gd name="T34" fmla="*/ 157 w 798"/>
                              <a:gd name="T35" fmla="*/ 71 h 639"/>
                              <a:gd name="T36" fmla="*/ 194 w 798"/>
                              <a:gd name="T37" fmla="*/ 363 h 639"/>
                              <a:gd name="T38" fmla="*/ 196 w 798"/>
                              <a:gd name="T39" fmla="*/ 490 h 639"/>
                              <a:gd name="T40" fmla="*/ 156 w 798"/>
                              <a:gd name="T41" fmla="*/ 566 h 639"/>
                              <a:gd name="T42" fmla="*/ 136 w 798"/>
                              <a:gd name="T43" fmla="*/ 517 h 639"/>
                              <a:gd name="T44" fmla="*/ 151 w 798"/>
                              <a:gd name="T45" fmla="*/ 403 h 639"/>
                              <a:gd name="T46" fmla="*/ 83 w 798"/>
                              <a:gd name="T47" fmla="*/ 353 h 639"/>
                              <a:gd name="T48" fmla="*/ 0 w 798"/>
                              <a:gd name="T49" fmla="*/ 463 h 639"/>
                              <a:gd name="T50" fmla="*/ 65 w 798"/>
                              <a:gd name="T51" fmla="*/ 639 h 639"/>
                              <a:gd name="T52" fmla="*/ 92 w 798"/>
                              <a:gd name="T53" fmla="*/ 472 h 639"/>
                              <a:gd name="T54" fmla="*/ 238 w 798"/>
                              <a:gd name="T55" fmla="*/ 639 h 639"/>
                              <a:gd name="T56" fmla="*/ 261 w 798"/>
                              <a:gd name="T57" fmla="*/ 469 h 639"/>
                              <a:gd name="T58" fmla="*/ 330 w 798"/>
                              <a:gd name="T59" fmla="*/ 639 h 639"/>
                              <a:gd name="T60" fmla="*/ 318 w 798"/>
                              <a:gd name="T61" fmla="*/ 413 h 639"/>
                              <a:gd name="T62" fmla="*/ 202 w 798"/>
                              <a:gd name="T63" fmla="*/ 347 h 639"/>
                              <a:gd name="T64" fmla="*/ 585 w 798"/>
                              <a:gd name="T65" fmla="*/ 199 h 639"/>
                              <a:gd name="T66" fmla="*/ 493 w 798"/>
                              <a:gd name="T67" fmla="*/ 297 h 639"/>
                              <a:gd name="T68" fmla="*/ 293 w 798"/>
                              <a:gd name="T69" fmla="*/ 320 h 639"/>
                              <a:gd name="T70" fmla="*/ 358 w 798"/>
                              <a:gd name="T71" fmla="*/ 311 h 639"/>
                              <a:gd name="T72" fmla="*/ 361 w 798"/>
                              <a:gd name="T73" fmla="*/ 307 h 639"/>
                              <a:gd name="T74" fmla="*/ 493 w 798"/>
                              <a:gd name="T75" fmla="*/ 350 h 639"/>
                              <a:gd name="T76" fmla="*/ 599 w 798"/>
                              <a:gd name="T77" fmla="*/ 243 h 639"/>
                              <a:gd name="T78" fmla="*/ 639 w 798"/>
                              <a:gd name="T79" fmla="*/ 270 h 639"/>
                              <a:gd name="T80" fmla="*/ 641 w 798"/>
                              <a:gd name="T81" fmla="*/ 147 h 639"/>
                              <a:gd name="T82" fmla="*/ 544 w 798"/>
                              <a:gd name="T83" fmla="*/ 175 h 639"/>
                              <a:gd name="T84" fmla="*/ 166 w 798"/>
                              <a:gd name="T85" fmla="*/ 172 h 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98" h="639">
                                <a:moveTo>
                                  <a:pt x="157" y="71"/>
                                </a:moveTo>
                                <a:cubicBezTo>
                                  <a:pt x="157" y="79"/>
                                  <a:pt x="159" y="79"/>
                                  <a:pt x="160" y="86"/>
                                </a:cubicBezTo>
                                <a:lnTo>
                                  <a:pt x="181" y="86"/>
                                </a:lnTo>
                                <a:lnTo>
                                  <a:pt x="181" y="130"/>
                                </a:lnTo>
                                <a:cubicBezTo>
                                  <a:pt x="200" y="131"/>
                                  <a:pt x="208" y="139"/>
                                  <a:pt x="223" y="142"/>
                                </a:cubicBezTo>
                                <a:cubicBezTo>
                                  <a:pt x="223" y="114"/>
                                  <a:pt x="217" y="86"/>
                                  <a:pt x="232" y="86"/>
                                </a:cubicBezTo>
                                <a:lnTo>
                                  <a:pt x="722" y="86"/>
                                </a:lnTo>
                                <a:cubicBezTo>
                                  <a:pt x="729" y="86"/>
                                  <a:pt x="731" y="88"/>
                                  <a:pt x="731" y="95"/>
                                </a:cubicBezTo>
                                <a:cubicBezTo>
                                  <a:pt x="731" y="147"/>
                                  <a:pt x="735" y="387"/>
                                  <a:pt x="728" y="419"/>
                                </a:cubicBezTo>
                                <a:lnTo>
                                  <a:pt x="395" y="419"/>
                                </a:lnTo>
                                <a:cubicBezTo>
                                  <a:pt x="364" y="418"/>
                                  <a:pt x="370" y="415"/>
                                  <a:pt x="371" y="437"/>
                                </a:cubicBezTo>
                                <a:lnTo>
                                  <a:pt x="695" y="437"/>
                                </a:lnTo>
                                <a:cubicBezTo>
                                  <a:pt x="710" y="437"/>
                                  <a:pt x="731" y="432"/>
                                  <a:pt x="731" y="446"/>
                                </a:cubicBezTo>
                                <a:cubicBezTo>
                                  <a:pt x="731" y="459"/>
                                  <a:pt x="707" y="454"/>
                                  <a:pt x="692" y="454"/>
                                </a:cubicBezTo>
                                <a:cubicBezTo>
                                  <a:pt x="628" y="454"/>
                                  <a:pt x="404" y="451"/>
                                  <a:pt x="374" y="457"/>
                                </a:cubicBezTo>
                                <a:cubicBezTo>
                                  <a:pt x="374" y="508"/>
                                  <a:pt x="369" y="508"/>
                                  <a:pt x="392" y="508"/>
                                </a:cubicBezTo>
                                <a:cubicBezTo>
                                  <a:pt x="464" y="509"/>
                                  <a:pt x="452" y="490"/>
                                  <a:pt x="452" y="579"/>
                                </a:cubicBezTo>
                                <a:cubicBezTo>
                                  <a:pt x="452" y="608"/>
                                  <a:pt x="446" y="636"/>
                                  <a:pt x="461" y="636"/>
                                </a:cubicBezTo>
                                <a:cubicBezTo>
                                  <a:pt x="487" y="636"/>
                                  <a:pt x="481" y="639"/>
                                  <a:pt x="481" y="585"/>
                                </a:cubicBezTo>
                                <a:cubicBezTo>
                                  <a:pt x="481" y="565"/>
                                  <a:pt x="481" y="545"/>
                                  <a:pt x="481" y="525"/>
                                </a:cubicBezTo>
                                <a:cubicBezTo>
                                  <a:pt x="481" y="511"/>
                                  <a:pt x="479" y="509"/>
                                  <a:pt x="493" y="508"/>
                                </a:cubicBezTo>
                                <a:lnTo>
                                  <a:pt x="579" y="508"/>
                                </a:lnTo>
                                <a:lnTo>
                                  <a:pt x="613" y="599"/>
                                </a:lnTo>
                                <a:cubicBezTo>
                                  <a:pt x="617" y="609"/>
                                  <a:pt x="622" y="621"/>
                                  <a:pt x="624" y="630"/>
                                </a:cubicBezTo>
                                <a:cubicBezTo>
                                  <a:pt x="664" y="630"/>
                                  <a:pt x="653" y="617"/>
                                  <a:pt x="629" y="559"/>
                                </a:cubicBezTo>
                                <a:cubicBezTo>
                                  <a:pt x="619" y="534"/>
                                  <a:pt x="606" y="508"/>
                                  <a:pt x="621" y="508"/>
                                </a:cubicBezTo>
                                <a:lnTo>
                                  <a:pt x="793" y="508"/>
                                </a:lnTo>
                                <a:cubicBezTo>
                                  <a:pt x="793" y="448"/>
                                  <a:pt x="798" y="454"/>
                                  <a:pt x="773" y="454"/>
                                </a:cubicBezTo>
                                <a:lnTo>
                                  <a:pt x="773" y="86"/>
                                </a:lnTo>
                                <a:cubicBezTo>
                                  <a:pt x="798" y="86"/>
                                  <a:pt x="793" y="92"/>
                                  <a:pt x="793" y="32"/>
                                </a:cubicBezTo>
                                <a:lnTo>
                                  <a:pt x="490" y="32"/>
                                </a:lnTo>
                                <a:cubicBezTo>
                                  <a:pt x="478" y="32"/>
                                  <a:pt x="481" y="23"/>
                                  <a:pt x="481" y="0"/>
                                </a:cubicBezTo>
                                <a:lnTo>
                                  <a:pt x="452" y="0"/>
                                </a:lnTo>
                                <a:cubicBezTo>
                                  <a:pt x="452" y="38"/>
                                  <a:pt x="455" y="33"/>
                                  <a:pt x="419" y="32"/>
                                </a:cubicBezTo>
                                <a:lnTo>
                                  <a:pt x="226" y="32"/>
                                </a:lnTo>
                                <a:cubicBezTo>
                                  <a:pt x="147" y="32"/>
                                  <a:pt x="157" y="23"/>
                                  <a:pt x="157" y="71"/>
                                </a:cubicBezTo>
                                <a:close/>
                                <a:moveTo>
                                  <a:pt x="202" y="347"/>
                                </a:moveTo>
                                <a:cubicBezTo>
                                  <a:pt x="190" y="347"/>
                                  <a:pt x="197" y="352"/>
                                  <a:pt x="194" y="363"/>
                                </a:cubicBezTo>
                                <a:cubicBezTo>
                                  <a:pt x="192" y="371"/>
                                  <a:pt x="188" y="376"/>
                                  <a:pt x="186" y="385"/>
                                </a:cubicBezTo>
                                <a:cubicBezTo>
                                  <a:pt x="184" y="399"/>
                                  <a:pt x="195" y="468"/>
                                  <a:pt x="196" y="490"/>
                                </a:cubicBezTo>
                                <a:cubicBezTo>
                                  <a:pt x="200" y="552"/>
                                  <a:pt x="213" y="533"/>
                                  <a:pt x="186" y="561"/>
                                </a:cubicBezTo>
                                <a:cubicBezTo>
                                  <a:pt x="170" y="578"/>
                                  <a:pt x="170" y="577"/>
                                  <a:pt x="156" y="566"/>
                                </a:cubicBezTo>
                                <a:cubicBezTo>
                                  <a:pt x="141" y="553"/>
                                  <a:pt x="133" y="549"/>
                                  <a:pt x="134" y="535"/>
                                </a:cubicBezTo>
                                <a:cubicBezTo>
                                  <a:pt x="134" y="524"/>
                                  <a:pt x="135" y="528"/>
                                  <a:pt x="136" y="517"/>
                                </a:cubicBezTo>
                                <a:cubicBezTo>
                                  <a:pt x="137" y="511"/>
                                  <a:pt x="137" y="506"/>
                                  <a:pt x="137" y="500"/>
                                </a:cubicBezTo>
                                <a:lnTo>
                                  <a:pt x="151" y="403"/>
                                </a:lnTo>
                                <a:cubicBezTo>
                                  <a:pt x="155" y="369"/>
                                  <a:pt x="139" y="387"/>
                                  <a:pt x="143" y="347"/>
                                </a:cubicBezTo>
                                <a:cubicBezTo>
                                  <a:pt x="120" y="347"/>
                                  <a:pt x="99" y="348"/>
                                  <a:pt x="83" y="353"/>
                                </a:cubicBezTo>
                                <a:cubicBezTo>
                                  <a:pt x="68" y="357"/>
                                  <a:pt x="50" y="367"/>
                                  <a:pt x="41" y="376"/>
                                </a:cubicBezTo>
                                <a:cubicBezTo>
                                  <a:pt x="18" y="398"/>
                                  <a:pt x="0" y="428"/>
                                  <a:pt x="0" y="463"/>
                                </a:cubicBezTo>
                                <a:lnTo>
                                  <a:pt x="0" y="639"/>
                                </a:lnTo>
                                <a:lnTo>
                                  <a:pt x="65" y="639"/>
                                </a:lnTo>
                                <a:lnTo>
                                  <a:pt x="65" y="472"/>
                                </a:lnTo>
                                <a:cubicBezTo>
                                  <a:pt x="65" y="456"/>
                                  <a:pt x="92" y="456"/>
                                  <a:pt x="92" y="472"/>
                                </a:cubicBezTo>
                                <a:lnTo>
                                  <a:pt x="92" y="639"/>
                                </a:lnTo>
                                <a:lnTo>
                                  <a:pt x="238" y="639"/>
                                </a:lnTo>
                                <a:lnTo>
                                  <a:pt x="238" y="469"/>
                                </a:lnTo>
                                <a:cubicBezTo>
                                  <a:pt x="238" y="456"/>
                                  <a:pt x="261" y="456"/>
                                  <a:pt x="261" y="469"/>
                                </a:cubicBezTo>
                                <a:lnTo>
                                  <a:pt x="261" y="639"/>
                                </a:lnTo>
                                <a:lnTo>
                                  <a:pt x="330" y="639"/>
                                </a:lnTo>
                                <a:lnTo>
                                  <a:pt x="330" y="463"/>
                                </a:lnTo>
                                <a:cubicBezTo>
                                  <a:pt x="330" y="442"/>
                                  <a:pt x="325" y="427"/>
                                  <a:pt x="318" y="413"/>
                                </a:cubicBezTo>
                                <a:cubicBezTo>
                                  <a:pt x="312" y="401"/>
                                  <a:pt x="303" y="387"/>
                                  <a:pt x="293" y="378"/>
                                </a:cubicBezTo>
                                <a:cubicBezTo>
                                  <a:pt x="268" y="357"/>
                                  <a:pt x="246" y="347"/>
                                  <a:pt x="202" y="347"/>
                                </a:cubicBezTo>
                                <a:close/>
                                <a:moveTo>
                                  <a:pt x="544" y="175"/>
                                </a:moveTo>
                                <a:cubicBezTo>
                                  <a:pt x="554" y="189"/>
                                  <a:pt x="575" y="185"/>
                                  <a:pt x="585" y="199"/>
                                </a:cubicBezTo>
                                <a:cubicBezTo>
                                  <a:pt x="582" y="211"/>
                                  <a:pt x="572" y="217"/>
                                  <a:pt x="564" y="225"/>
                                </a:cubicBezTo>
                                <a:lnTo>
                                  <a:pt x="493" y="297"/>
                                </a:lnTo>
                                <a:lnTo>
                                  <a:pt x="405" y="210"/>
                                </a:lnTo>
                                <a:lnTo>
                                  <a:pt x="293" y="320"/>
                                </a:lnTo>
                                <a:cubicBezTo>
                                  <a:pt x="299" y="328"/>
                                  <a:pt x="315" y="342"/>
                                  <a:pt x="324" y="344"/>
                                </a:cubicBezTo>
                                <a:lnTo>
                                  <a:pt x="358" y="311"/>
                                </a:lnTo>
                                <a:cubicBezTo>
                                  <a:pt x="359" y="310"/>
                                  <a:pt x="359" y="310"/>
                                  <a:pt x="360" y="309"/>
                                </a:cubicBezTo>
                                <a:cubicBezTo>
                                  <a:pt x="360" y="309"/>
                                  <a:pt x="361" y="308"/>
                                  <a:pt x="361" y="307"/>
                                </a:cubicBezTo>
                                <a:cubicBezTo>
                                  <a:pt x="411" y="251"/>
                                  <a:pt x="402" y="256"/>
                                  <a:pt x="458" y="320"/>
                                </a:cubicBezTo>
                                <a:cubicBezTo>
                                  <a:pt x="467" y="329"/>
                                  <a:pt x="483" y="348"/>
                                  <a:pt x="493" y="350"/>
                                </a:cubicBezTo>
                                <a:cubicBezTo>
                                  <a:pt x="512" y="338"/>
                                  <a:pt x="561" y="283"/>
                                  <a:pt x="585" y="258"/>
                                </a:cubicBezTo>
                                <a:lnTo>
                                  <a:pt x="599" y="243"/>
                                </a:lnTo>
                                <a:cubicBezTo>
                                  <a:pt x="606" y="236"/>
                                  <a:pt x="609" y="231"/>
                                  <a:pt x="618" y="229"/>
                                </a:cubicBezTo>
                                <a:cubicBezTo>
                                  <a:pt x="624" y="240"/>
                                  <a:pt x="629" y="263"/>
                                  <a:pt x="639" y="270"/>
                                </a:cubicBezTo>
                                <a:lnTo>
                                  <a:pt x="675" y="139"/>
                                </a:lnTo>
                                <a:cubicBezTo>
                                  <a:pt x="662" y="140"/>
                                  <a:pt x="652" y="144"/>
                                  <a:pt x="641" y="147"/>
                                </a:cubicBezTo>
                                <a:lnTo>
                                  <a:pt x="577" y="166"/>
                                </a:lnTo>
                                <a:cubicBezTo>
                                  <a:pt x="568" y="169"/>
                                  <a:pt x="553" y="174"/>
                                  <a:pt x="544" y="175"/>
                                </a:cubicBezTo>
                                <a:close/>
                                <a:moveTo>
                                  <a:pt x="166" y="330"/>
                                </a:moveTo>
                                <a:cubicBezTo>
                                  <a:pt x="266" y="330"/>
                                  <a:pt x="270" y="172"/>
                                  <a:pt x="166" y="172"/>
                                </a:cubicBezTo>
                                <a:cubicBezTo>
                                  <a:pt x="64" y="172"/>
                                  <a:pt x="65" y="330"/>
                                  <a:pt x="166" y="3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 noEditPoints="1"/>
                        </wps:cNvSpPr>
                        <wps:spPr bwMode="auto">
                          <a:xfrm>
                            <a:off x="71755" y="50165"/>
                            <a:ext cx="252730" cy="264795"/>
                          </a:xfrm>
                          <a:custGeom>
                            <a:avLst/>
                            <a:gdLst>
                              <a:gd name="T0" fmla="*/ 89 w 698"/>
                              <a:gd name="T1" fmla="*/ 551 h 718"/>
                              <a:gd name="T2" fmla="*/ 238 w 698"/>
                              <a:gd name="T3" fmla="*/ 718 h 718"/>
                              <a:gd name="T4" fmla="*/ 262 w 698"/>
                              <a:gd name="T5" fmla="*/ 551 h 718"/>
                              <a:gd name="T6" fmla="*/ 333 w 698"/>
                              <a:gd name="T7" fmla="*/ 718 h 718"/>
                              <a:gd name="T8" fmla="*/ 211 w 698"/>
                              <a:gd name="T9" fmla="*/ 435 h 718"/>
                              <a:gd name="T10" fmla="*/ 0 w 698"/>
                              <a:gd name="T11" fmla="*/ 548 h 718"/>
                              <a:gd name="T12" fmla="*/ 68 w 698"/>
                              <a:gd name="T13" fmla="*/ 718 h 718"/>
                              <a:gd name="T14" fmla="*/ 431 w 698"/>
                              <a:gd name="T15" fmla="*/ 551 h 718"/>
                              <a:gd name="T16" fmla="*/ 458 w 698"/>
                              <a:gd name="T17" fmla="*/ 718 h 718"/>
                              <a:gd name="T18" fmla="*/ 603 w 698"/>
                              <a:gd name="T19" fmla="*/ 560 h 718"/>
                              <a:gd name="T20" fmla="*/ 630 w 698"/>
                              <a:gd name="T21" fmla="*/ 718 h 718"/>
                              <a:gd name="T22" fmla="*/ 698 w 698"/>
                              <a:gd name="T23" fmla="*/ 551 h 718"/>
                              <a:gd name="T24" fmla="*/ 612 w 698"/>
                              <a:gd name="T25" fmla="*/ 441 h 718"/>
                              <a:gd name="T26" fmla="*/ 368 w 698"/>
                              <a:gd name="T27" fmla="*/ 524 h 718"/>
                              <a:gd name="T28" fmla="*/ 431 w 698"/>
                              <a:gd name="T29" fmla="*/ 718 h 718"/>
                              <a:gd name="T30" fmla="*/ 223 w 698"/>
                              <a:gd name="T31" fmla="*/ 236 h 718"/>
                              <a:gd name="T32" fmla="*/ 273 w 698"/>
                              <a:gd name="T33" fmla="*/ 406 h 718"/>
                              <a:gd name="T34" fmla="*/ 323 w 698"/>
                              <a:gd name="T35" fmla="*/ 449 h 718"/>
                              <a:gd name="T36" fmla="*/ 345 w 698"/>
                              <a:gd name="T37" fmla="*/ 480 h 718"/>
                              <a:gd name="T38" fmla="*/ 422 w 698"/>
                              <a:gd name="T39" fmla="*/ 364 h 718"/>
                              <a:gd name="T40" fmla="*/ 476 w 698"/>
                              <a:gd name="T41" fmla="*/ 242 h 718"/>
                              <a:gd name="T42" fmla="*/ 389 w 698"/>
                              <a:gd name="T43" fmla="*/ 204 h 718"/>
                              <a:gd name="T44" fmla="*/ 223 w 698"/>
                              <a:gd name="T45" fmla="*/ 236 h 718"/>
                              <a:gd name="T46" fmla="*/ 93 w 698"/>
                              <a:gd name="T47" fmla="*/ 366 h 718"/>
                              <a:gd name="T48" fmla="*/ 236 w 698"/>
                              <a:gd name="T49" fmla="*/ 371 h 718"/>
                              <a:gd name="T50" fmla="*/ 86 w 698"/>
                              <a:gd name="T51" fmla="*/ 337 h 718"/>
                              <a:gd name="T52" fmla="*/ 478 w 698"/>
                              <a:gd name="T53" fmla="*/ 397 h 718"/>
                              <a:gd name="T54" fmla="*/ 461 w 698"/>
                              <a:gd name="T55" fmla="*/ 305 h 718"/>
                              <a:gd name="T56" fmla="*/ 273 w 698"/>
                              <a:gd name="T57" fmla="*/ 100 h 718"/>
                              <a:gd name="T58" fmla="*/ 348 w 698"/>
                              <a:gd name="T59" fmla="*/ 189 h 718"/>
                              <a:gd name="T60" fmla="*/ 425 w 698"/>
                              <a:gd name="T61" fmla="*/ 100 h 718"/>
                              <a:gd name="T62" fmla="*/ 273 w 698"/>
                              <a:gd name="T63" fmla="*/ 100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98" h="718">
                                <a:moveTo>
                                  <a:pt x="68" y="551"/>
                                </a:moveTo>
                                <a:lnTo>
                                  <a:pt x="89" y="551"/>
                                </a:lnTo>
                                <a:cubicBezTo>
                                  <a:pt x="96" y="580"/>
                                  <a:pt x="92" y="681"/>
                                  <a:pt x="92" y="718"/>
                                </a:cubicBezTo>
                                <a:lnTo>
                                  <a:pt x="238" y="718"/>
                                </a:lnTo>
                                <a:lnTo>
                                  <a:pt x="238" y="560"/>
                                </a:lnTo>
                                <a:cubicBezTo>
                                  <a:pt x="238" y="549"/>
                                  <a:pt x="245" y="551"/>
                                  <a:pt x="262" y="551"/>
                                </a:cubicBezTo>
                                <a:lnTo>
                                  <a:pt x="262" y="718"/>
                                </a:lnTo>
                                <a:lnTo>
                                  <a:pt x="333" y="718"/>
                                </a:lnTo>
                                <a:lnTo>
                                  <a:pt x="333" y="545"/>
                                </a:lnTo>
                                <a:cubicBezTo>
                                  <a:pt x="333" y="493"/>
                                  <a:pt x="279" y="435"/>
                                  <a:pt x="211" y="435"/>
                                </a:cubicBezTo>
                                <a:cubicBezTo>
                                  <a:pt x="142" y="435"/>
                                  <a:pt x="88" y="427"/>
                                  <a:pt x="41" y="465"/>
                                </a:cubicBezTo>
                                <a:cubicBezTo>
                                  <a:pt x="23" y="479"/>
                                  <a:pt x="0" y="516"/>
                                  <a:pt x="0" y="548"/>
                                </a:cubicBezTo>
                                <a:lnTo>
                                  <a:pt x="0" y="718"/>
                                </a:lnTo>
                                <a:lnTo>
                                  <a:pt x="68" y="718"/>
                                </a:lnTo>
                                <a:lnTo>
                                  <a:pt x="68" y="551"/>
                                </a:lnTo>
                                <a:close/>
                                <a:moveTo>
                                  <a:pt x="431" y="551"/>
                                </a:moveTo>
                                <a:cubicBezTo>
                                  <a:pt x="450" y="551"/>
                                  <a:pt x="458" y="549"/>
                                  <a:pt x="458" y="560"/>
                                </a:cubicBezTo>
                                <a:lnTo>
                                  <a:pt x="458" y="718"/>
                                </a:lnTo>
                                <a:lnTo>
                                  <a:pt x="603" y="718"/>
                                </a:lnTo>
                                <a:lnTo>
                                  <a:pt x="603" y="560"/>
                                </a:lnTo>
                                <a:cubicBezTo>
                                  <a:pt x="603" y="548"/>
                                  <a:pt x="615" y="551"/>
                                  <a:pt x="627" y="551"/>
                                </a:cubicBezTo>
                                <a:cubicBezTo>
                                  <a:pt x="634" y="580"/>
                                  <a:pt x="630" y="681"/>
                                  <a:pt x="630" y="718"/>
                                </a:cubicBezTo>
                                <a:lnTo>
                                  <a:pt x="698" y="718"/>
                                </a:lnTo>
                                <a:lnTo>
                                  <a:pt x="698" y="551"/>
                                </a:lnTo>
                                <a:cubicBezTo>
                                  <a:pt x="698" y="532"/>
                                  <a:pt x="690" y="512"/>
                                  <a:pt x="684" y="500"/>
                                </a:cubicBezTo>
                                <a:cubicBezTo>
                                  <a:pt x="669" y="471"/>
                                  <a:pt x="644" y="451"/>
                                  <a:pt x="612" y="441"/>
                                </a:cubicBezTo>
                                <a:cubicBezTo>
                                  <a:pt x="582" y="433"/>
                                  <a:pt x="516" y="435"/>
                                  <a:pt x="481" y="435"/>
                                </a:cubicBezTo>
                                <a:cubicBezTo>
                                  <a:pt x="427" y="435"/>
                                  <a:pt x="386" y="475"/>
                                  <a:pt x="368" y="524"/>
                                </a:cubicBezTo>
                                <a:cubicBezTo>
                                  <a:pt x="359" y="550"/>
                                  <a:pt x="363" y="685"/>
                                  <a:pt x="363" y="718"/>
                                </a:cubicBezTo>
                                <a:lnTo>
                                  <a:pt x="431" y="718"/>
                                </a:lnTo>
                                <a:lnTo>
                                  <a:pt x="431" y="551"/>
                                </a:lnTo>
                                <a:close/>
                                <a:moveTo>
                                  <a:pt x="223" y="236"/>
                                </a:moveTo>
                                <a:cubicBezTo>
                                  <a:pt x="226" y="249"/>
                                  <a:pt x="231" y="245"/>
                                  <a:pt x="249" y="264"/>
                                </a:cubicBezTo>
                                <a:cubicBezTo>
                                  <a:pt x="286" y="303"/>
                                  <a:pt x="273" y="364"/>
                                  <a:pt x="273" y="406"/>
                                </a:cubicBezTo>
                                <a:cubicBezTo>
                                  <a:pt x="273" y="419"/>
                                  <a:pt x="303" y="426"/>
                                  <a:pt x="321" y="447"/>
                                </a:cubicBezTo>
                                <a:cubicBezTo>
                                  <a:pt x="322" y="447"/>
                                  <a:pt x="322" y="448"/>
                                  <a:pt x="323" y="449"/>
                                </a:cubicBezTo>
                                <a:lnTo>
                                  <a:pt x="329" y="457"/>
                                </a:lnTo>
                                <a:cubicBezTo>
                                  <a:pt x="336" y="464"/>
                                  <a:pt x="342" y="469"/>
                                  <a:pt x="345" y="480"/>
                                </a:cubicBezTo>
                                <a:cubicBezTo>
                                  <a:pt x="359" y="476"/>
                                  <a:pt x="361" y="450"/>
                                  <a:pt x="405" y="424"/>
                                </a:cubicBezTo>
                                <a:cubicBezTo>
                                  <a:pt x="427" y="412"/>
                                  <a:pt x="422" y="411"/>
                                  <a:pt x="422" y="364"/>
                                </a:cubicBezTo>
                                <a:cubicBezTo>
                                  <a:pt x="422" y="342"/>
                                  <a:pt x="415" y="326"/>
                                  <a:pt x="432" y="291"/>
                                </a:cubicBezTo>
                                <a:cubicBezTo>
                                  <a:pt x="439" y="275"/>
                                  <a:pt x="460" y="246"/>
                                  <a:pt x="476" y="242"/>
                                </a:cubicBezTo>
                                <a:lnTo>
                                  <a:pt x="476" y="233"/>
                                </a:lnTo>
                                <a:cubicBezTo>
                                  <a:pt x="461" y="229"/>
                                  <a:pt x="443" y="204"/>
                                  <a:pt x="389" y="204"/>
                                </a:cubicBezTo>
                                <a:cubicBezTo>
                                  <a:pt x="352" y="204"/>
                                  <a:pt x="289" y="199"/>
                                  <a:pt x="259" y="213"/>
                                </a:cubicBezTo>
                                <a:cubicBezTo>
                                  <a:pt x="249" y="217"/>
                                  <a:pt x="228" y="229"/>
                                  <a:pt x="223" y="236"/>
                                </a:cubicBezTo>
                                <a:close/>
                                <a:moveTo>
                                  <a:pt x="86" y="337"/>
                                </a:moveTo>
                                <a:cubicBezTo>
                                  <a:pt x="86" y="343"/>
                                  <a:pt x="91" y="360"/>
                                  <a:pt x="93" y="366"/>
                                </a:cubicBezTo>
                                <a:cubicBezTo>
                                  <a:pt x="100" y="391"/>
                                  <a:pt x="129" y="418"/>
                                  <a:pt x="157" y="418"/>
                                </a:cubicBezTo>
                                <a:cubicBezTo>
                                  <a:pt x="194" y="418"/>
                                  <a:pt x="221" y="408"/>
                                  <a:pt x="236" y="371"/>
                                </a:cubicBezTo>
                                <a:cubicBezTo>
                                  <a:pt x="279" y="264"/>
                                  <a:pt x="128" y="218"/>
                                  <a:pt x="94" y="307"/>
                                </a:cubicBezTo>
                                <a:cubicBezTo>
                                  <a:pt x="93" y="310"/>
                                  <a:pt x="86" y="336"/>
                                  <a:pt x="86" y="337"/>
                                </a:cubicBezTo>
                                <a:close/>
                                <a:moveTo>
                                  <a:pt x="455" y="337"/>
                                </a:moveTo>
                                <a:cubicBezTo>
                                  <a:pt x="455" y="359"/>
                                  <a:pt x="461" y="383"/>
                                  <a:pt x="478" y="397"/>
                                </a:cubicBezTo>
                                <a:cubicBezTo>
                                  <a:pt x="537" y="448"/>
                                  <a:pt x="614" y="399"/>
                                  <a:pt x="609" y="335"/>
                                </a:cubicBezTo>
                                <a:cubicBezTo>
                                  <a:pt x="601" y="243"/>
                                  <a:pt x="488" y="238"/>
                                  <a:pt x="461" y="305"/>
                                </a:cubicBezTo>
                                <a:cubicBezTo>
                                  <a:pt x="457" y="315"/>
                                  <a:pt x="455" y="324"/>
                                  <a:pt x="455" y="337"/>
                                </a:cubicBezTo>
                                <a:close/>
                                <a:moveTo>
                                  <a:pt x="273" y="100"/>
                                </a:moveTo>
                                <a:lnTo>
                                  <a:pt x="273" y="117"/>
                                </a:lnTo>
                                <a:cubicBezTo>
                                  <a:pt x="273" y="152"/>
                                  <a:pt x="307" y="189"/>
                                  <a:pt x="348" y="189"/>
                                </a:cubicBezTo>
                                <a:cubicBezTo>
                                  <a:pt x="387" y="189"/>
                                  <a:pt x="425" y="155"/>
                                  <a:pt x="425" y="117"/>
                                </a:cubicBezTo>
                                <a:lnTo>
                                  <a:pt x="425" y="100"/>
                                </a:lnTo>
                                <a:cubicBezTo>
                                  <a:pt x="425" y="46"/>
                                  <a:pt x="348" y="0"/>
                                  <a:pt x="298" y="50"/>
                                </a:cubicBezTo>
                                <a:cubicBezTo>
                                  <a:pt x="285" y="62"/>
                                  <a:pt x="273" y="75"/>
                                  <a:pt x="273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49AF2" id="画布 19" o:spid="_x0000_s1026" editas="canvas" style="position:absolute;left:0;text-align:left;margin-left:269.65pt;margin-top:15.3pt;width:167.9pt;height:32pt;z-index:251668480" coordsize="21323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">
                <v:shapetype id="_x0000_t75" coordsize="21600,21600" o:spt="75" o:preferrelative="t" path="@@@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1323;height:4064;visibility:visible;mso-wrap-style:square">
                  <v:fill o:detectmouseclick="t"/>
                  <v:path o:connecttype="none"/>
                </v:shape>
                <v:oval id="Oval 5" o:spid="_x0000_s1028" style="position:absolute;width:3987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" fillcolor="#e1690d" stroked="f"/>
                <v:oval id="Oval 6" o:spid="_x0000_s1029" style="position:absolute;left:5778;width:3988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" fillcolor="#e1690d" stroked="f"/>
                <v:oval id="Oval 7" o:spid="_x0000_s1030" style="position:absolute;left:11557;width:3987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" fillcolor="#e1690d" stroked="f"/>
                <v:oval id="Oval 8" o:spid="_x0000_s1031" style="position:absolute;left:17335;width:3988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" fillcolor="#e1690d" stroked="f"/>
                <v:shape id="Freeform 9" o:spid="_x0000_s1032" style="position:absolute;left:18161;top:749;width:2406;height:2641;visibility:visible;mso-wrap-style:square;v-text-anchor:top" coordsize="666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" path="m24,562r,-137c24,418,26,416,33,416r149,c188,416,190,418,190,425r,137c190,568,188,570,182,570r-149,c26,570,24,568,24,562xm214,238v178,,158,-12,158,32l372,392v-29,7,-114,3,-149,3c216,395,214,393,214,386r,-148xm24,249v,-6,5,-11,12,-11l182,238v6,,8,2,8,8l190,383v,7,-4,12,-11,12l36,395v-7,,-12,-5,-12,-12l24,249xm363,181v,-23,41,-27,41,3c404,208,363,213,363,181xm182,181v,-7,6,-18,14,-18c232,163,222,194,215,200v-13,10,-33,1,-33,-19xm,163l,582v,26,22,33,45,33l309,615v16,,7,-14,4,-30c310,573,308,570,295,570r-81,l214,416r146,c364,416,396,397,396,386r,-148l544,238v18,,12,36,12,65c556,330,556,356,556,383v13,9,21,18,21,3l577,160v,-16,-13,-29,-30,-29l39,131c17,131,,142,,163xm360,547v,-110,128,-166,206,-94l573,461v3,3,5,4,8,8c614,507,620,580,582,627v-4,6,-7,10,-13,16c497,715,360,671,360,547xm479,398v-45,,-78,22,-101,45c342,480,334,527,339,576v4,40,38,86,73,106c424,688,451,701,464,701v175,,202,-178,126,-256c555,409,530,398,479,398xm244,47v-35,,-80,-5,-80,30c164,97,180,107,199,107r182,c410,107,427,83,408,59,394,41,357,47,336,47,334,43,329,,289,,278,,264,9,258,14,247,24,248,32,244,47xm473,460r,96c473,562,490,578,495,584v5,5,18,22,28,22c534,606,541,595,521,576v-8,-8,-24,-21,-27,-30c486,515,508,450,482,443v-6,4,-9,6,-9,17xe" stroked="f">
                  <v:path arrowok="t" o:connecttype="custom" o:connectlocs="8673,157018;65767,153693;68658,207633;11925,210589;77331,87930;134425,144826;77331,142609;8673,91994;65767,87930;68658,141501;13009,145935;8673,91994;145989,67980;65767,66871;77692,73891;0,60221;16261,227215;113105,216131;77331,210589;130089,153693;143098,87930;200916,111945;208504,142609;197663,48399;0,60221;204529,167363;209949,173274;205613,237559;173091,147043;122501,212806;167671,258988;173091,147043;59263,28448;137678,39532;121417,17364;93231,5172;170923,169949;178873,215761;188268,212806;174175,163668" o:connectangles="0,0,0,0,0,0,0,0,0,0,0,0,0,0,0,0,0,0,0,0,0,0,0,0,0,0,0,0,0,0,0,0,0,0,0,0,0,0,0,0"/>
                  <o:lock v:ext="edit" verticies="t"/>
                </v:shape>
                <v:shape id="Freeform 10" o:spid="_x0000_s1033" style="position:absolute;left:12369;top:819;width:2267;height:2400;visibility:visible;mso-wrap-style:square;v-text-anchor:top" coordsize="626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" path="m246,260v-1,5,-1,3,-3,6c235,279,223,283,219,310v-2,9,-1,21,3,31c225,350,233,358,237,367v-12,8,-18,20,-29,31c197,409,188,418,177,429v-10,10,-20,19,-29,30c132,475,102,511,86,518v-31,13,-25,4,-39,24c38,556,3,602,,617v7,3,11,8,19,16l35,647,88,610v7,-5,11,-7,17,-12c119,588,120,576,126,559v6,-17,75,-83,87,-94c219,459,222,456,227,449r3,-3c244,432,259,412,273,403v27,18,50,31,80,9c385,390,374,384,377,370v1,-9,2,-11,7,-16c396,341,403,343,425,343l569,191v,-1,1,-2,1,-2c570,189,573,186,575,184r4,-4c597,159,626,138,623,107,619,74,584,39,561,20,536,,509,1,484,19,458,38,412,92,411,92r-18,20c380,125,369,135,357,148v-7,8,-9,12,-16,19l303,204v-15,16,2,37,-22,52c269,263,262,260,246,260xm124,16v4,15,19,22,28,32c177,77,175,77,175,109v,17,-20,42,-30,52c132,174,113,189,89,189,52,189,34,144,12,132,8,135,,139,,144v,18,7,42,13,56c21,218,28,227,41,243v24,31,66,50,110,50c158,293,180,284,184,282v16,-8,5,-6,22,-27c223,234,237,210,255,219v-2,-22,-4,-10,13,-29c301,151,256,40,176,13,169,11,166,9,157,8,144,6,144,7,133,5r-9,11xm567,566v,49,-82,28,-60,-18c512,536,520,528,535,528v28,,32,19,32,38xm578,513v-9,-7,-15,-12,-24,-19c544,486,539,480,531,472,515,456,501,442,485,426l442,379v-14,3,-12,10,-26,3c418,396,420,396,411,407v-6,6,-11,10,-17,16c363,454,384,435,356,453v3,11,30,34,46,53c441,553,433,529,491,607v14,19,19,33,34,37c530,646,537,648,544,650v5,-9,12,-15,20,-22l588,602v7,-8,30,-28,30,-36c618,537,600,531,578,513xe" stroked="f">
                  <v:path arrowok="t" o:connecttype="custom" o:connectlocs="87998,98228;80393,125923;75324,146972;53596,169498;17020,200148;6881,233752;31868,225259;45629,206426;82204,165805;98862,148819;136524,136632;153906,126662;206416,69793;209675,66470;203156,7386;148836,33973;129281,54653;109726,75332;89085,96012;55044,17725;52509,59454;4346,48745;4708,73855;54682,108198;74599,94166;97052,70163;56855,2954;44904,5908;183601,202364;205329,209011;200621,182423;175634,157312;150647,141064;142680,156204;145577,186854;190120,237814;204243,231906;223798,209011" o:connectangles="0,0,0,0,0,0,0,0,0,0,0,0,0,0,0,0,0,0,0,0,0,0,0,0,0,0,0,0,0,0,0,0,0,0,0,0,0,0"/>
                  <o:lock v:ext="edit" verticies="t"/>
                </v:shape>
                <v:shape id="Freeform 11" o:spid="_x0000_s1034" style="position:absolute;left:6216;top:793;width:2889;height:2356;visibility:visible;mso-wrap-style:square;v-text-anchor:top" coordsize="798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" path="m157,71v,8,2,8,3,15l181,86r,44c200,131,208,139,223,142v,-28,-6,-56,9,-56l722,86v7,,9,2,9,9c731,147,735,387,728,419r-333,c364,418,370,415,371,437r324,c710,437,731,432,731,446v,13,-24,8,-39,8c628,454,404,451,374,457v,51,-5,51,18,51c464,509,452,490,452,579v,29,-6,57,9,57c487,636,481,639,481,585v,-20,,-40,,-60c481,511,479,509,493,508r86,l613,599v4,10,9,22,11,31c664,630,653,617,629,559v-10,-25,-23,-51,-8,-51l793,508v,-60,5,-54,-20,-54l773,86v25,,20,6,20,-54l490,32v-12,,-9,-9,-9,-32l452,v,38,3,33,-33,32l226,32v-79,,-69,-9,-69,39xm202,347v-12,,-5,5,-8,16c192,371,188,376,186,385v-2,14,9,83,10,105c200,552,213,533,186,561v-16,17,-16,16,-30,5c141,553,133,549,134,535v,-11,1,-7,2,-18c137,511,137,506,137,500r14,-97c155,369,139,387,143,347v-23,,-44,1,-60,6c68,357,50,367,41,376,18,398,,428,,463l,639r65,l65,472v,-16,27,-16,27,l92,639r146,l238,469v,-13,23,-13,23,l261,639r69,l330,463v,-21,-5,-36,-12,-50c312,401,303,387,293,378,268,357,246,347,202,347xm544,175v10,14,31,10,41,24c582,211,572,217,564,225r-71,72l405,210,293,320v6,8,22,22,31,24l358,311v1,-1,1,-1,2,-2c360,309,361,308,361,307v50,-56,41,-51,97,13c467,329,483,348,493,350v19,-12,68,-67,92,-92l599,243v7,-7,10,-12,19,-14c624,240,629,263,639,270l675,139v-13,1,-23,5,-34,8l577,166v-9,3,-24,8,-33,9xm166,330v100,,104,-158,,-158c64,172,65,330,166,330xe" stroked="f">
                  <v:path arrowok="t" o:connecttype="custom" o:connectlocs="57930,31706;65533,47928;83998,31706;264667,35024;143014,154476;251633,161112;250546,167380;141928,187288;166910,234479;174152,193556;209634,187288;225926,232267;224840,187288;279873,167380;287115,11798;174152,0;151704,11798;56844,26176;70240,133830;70964,180652;56482,208672;49240,190606;54671,148577;30051,130143;0,170698;23534,235585;33310,174016;86171,235585;94498,172910;119480,235585;115136,152264;73136,127931;211806,73367;178496,109497;106084,117977;129618,114659;130704,113184;178496,129037;216875,89589;231357,99543;232081,54196;196961,64519;60102,63413" o:connectangles="0,0,0,0,0,0,0,0,0,0,0,0,0,0,0,0,0,0,0,0,0,0,0,0,0,0,0,0,0,0,0,0,0,0,0,0,0,0,0,0,0,0,0"/>
                  <o:lock v:ext="edit" verticies="t"/>
                </v:shape>
                <v:shape id="Freeform 12" o:spid="_x0000_s1035" style="position:absolute;left:717;top:501;width:2527;height:2648;visibility:visible;mso-wrap-style:square;v-text-anchor:top" coordsize="69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" path="m68,551r21,c96,580,92,681,92,718r146,l238,560v,-11,7,-9,24,-9l262,718r71,l333,545c333,493,279,435,211,435v-69,,-123,-8,-170,30c23,479,,516,,548l,718r68,l68,551xm431,551v19,,27,-2,27,9l458,718r145,l603,560v,-12,12,-9,24,-9c634,580,630,681,630,718r68,l698,551v,-19,-8,-39,-14,-51c669,471,644,451,612,441v-30,-8,-96,-6,-131,-6c427,435,386,475,368,524v-9,26,-5,161,-5,194l431,718r,-167xm223,236v3,13,8,9,26,28c286,303,273,364,273,406v,13,30,20,48,41c322,447,322,448,323,449r6,8c336,464,342,469,345,480v14,-4,16,-30,60,-56c427,412,422,411,422,364v,-22,-7,-38,10,-73c439,275,460,246,476,242r,-9c461,229,443,204,389,204v-37,,-100,-5,-130,9c249,217,228,229,223,236xm86,337v,6,5,23,7,29c100,391,129,418,157,418v37,,64,-10,79,-47c279,264,128,218,94,307v-1,3,-8,29,-8,30xm455,337v,22,6,46,23,60c537,448,614,399,609,335,601,243,488,238,461,305v-4,10,-6,19,-6,32xm273,100r,17c273,152,307,189,348,189v39,,77,-34,77,-72l425,100c425,46,348,,298,50v-13,12,-25,25,-25,50xe" stroked="f">
                  <v:path arrowok="t" o:connecttype="custom" o:connectlocs="32225,203206;86174,264795;94864,203206;120572,264795;76398,160426;0,202100;24621,264795;156055,203206;165831,264795;218333,206525;228109,264795;252730,203206;221591,162639;133244,193249;156055,264795;80743,87036;98847,149731;116951,165589;124917,177022;152797,134241;172349,89248;140848,75234;80743,87036;33673,134979;85450,136823;31139,124284;173073,146412;166918,112483;98847,36880;126003,69702;153883,36880;98847,36880" o:connectangles="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1353B6" w:rsidRDefault="001353B6" w:rsidP="00C63539">
      <w:pPr>
        <w:ind w:rightChars="-135" w:right="-283"/>
        <w:jc w:val="right"/>
      </w:pPr>
    </w:p>
    <w:p w:rsidR="001353B6" w:rsidRDefault="001353B6" w:rsidP="00C63539">
      <w:pPr>
        <w:ind w:rightChars="-135" w:right="-283"/>
        <w:jc w:val="right"/>
      </w:pPr>
    </w:p>
    <w:p w:rsidR="00C63539" w:rsidRDefault="00C63539" w:rsidP="00C63539">
      <w:pPr>
        <w:ind w:rightChars="-135" w:right="-283"/>
        <w:jc w:val="right"/>
      </w:pPr>
    </w:p>
    <w:p w:rsidR="00C63539" w:rsidRDefault="00C63539" w:rsidP="00C63539">
      <w:pPr>
        <w:ind w:rightChars="-135" w:right="-283"/>
        <w:jc w:val="right"/>
      </w:pPr>
    </w:p>
    <w:p w:rsidR="004911F4" w:rsidRPr="0058650F" w:rsidRDefault="0058650F" w:rsidP="00C63539">
      <w:pPr>
        <w:pStyle w:val="1"/>
        <w:spacing w:line="540" w:lineRule="exact"/>
        <w:ind w:rightChars="-135" w:right="-283"/>
        <w:jc w:val="right"/>
        <w:rPr>
          <w:rFonts w:ascii="SimHei" w:hAnsi="SimHei" w:eastAsia="黑体" w:cs="SimHei"/>
          <w:b/>
          <w:color w:val="000000" w:themeColor="text1"/>
          <w:sz w:val="56"/>
          <w:szCs w:val="80"/>
        </w:rPr>
      </w:pPr>
      <w:r w:rsidRPr="0058650F">
        <w:rPr>
          <w:rFonts w:ascii="SimHei" w:hAnsi="SimHei" w:eastAsia="黑体" w:cs="SimHei"/>
          <w:b/>
          <w:color w:val="000000" w:themeColor="text1"/>
          <w:sz w:val="56"/>
          <w:szCs w:val="80"/>
        </w:rPr>
        <w:t>各类型企业组织结构设计模板</w:t>
      </w:r>
    </w:p>
    <w:p w:rsidR="004911F4" w:rsidRPr="0058650F" w:rsidRDefault="0058650F" w:rsidP="00C63539">
      <w:pPr>
        <w:pStyle w:val="11"/>
        <w:ind w:rightChars="-135" w:right="-283"/>
        <w:jc w:val="right"/>
        <w:rPr>
          <w:rFonts w:ascii="SimHei" w:hAnsi="SimHei" w:eastAsia="黑体" w:cs="SimHei"/>
          <w:sz w:val="42"/>
        </w:rPr>
      </w:pPr>
      <w:bookmarkStart w:id="0" w:name="_GoBack"/>
      <w:r w:rsidRPr="0058650F">
        <w:rPr>
          <w:rFonts w:ascii="SimHei" w:hAnsi="SimHei" w:eastAsia="黑体" w:cs="SimHei"/>
          <w:sz w:val="42"/>
        </w:rPr>
        <w:t>共9类企业，</w:t>
      </w:r>
      <w:r w:rsidRPr="0058650F">
        <w:rPr>
          <w:rFonts w:ascii="SimHei" w:hAnsi="SimHei" w:eastAsia="黑体" w:cs="SimHei"/>
          <w:sz w:val="42"/>
        </w:rPr>
        <w:t>10</w:t>
      </w:r>
      <w:r w:rsidRPr="0058650F">
        <w:rPr>
          <w:rFonts w:ascii="SimHei" w:hAnsi="SimHei" w:eastAsia="黑体" w:cs="SimHei"/>
          <w:sz w:val="42"/>
        </w:rPr>
        <w:t>多种模板</w:t>
      </w:r>
    </w:p>
    <w:bookmarkEnd w:id="0"/>
    <w:p w:rsidR="00C63539" w:rsidRDefault="00C63539" w:rsidP="00C63539">
      <w:pPr>
        <w:spacing w:line="540" w:lineRule="exact"/>
        <w:ind w:rightChars="-143" w:right="-300"/>
        <w:jc w:val="right"/>
        <w:rPr>
          <w:rFonts w:ascii="SimHei" w:hAnsi="SimHei" w:eastAsia="黑体" w:cs="SimHei"/>
        </w:rPr>
      </w:pPr>
    </w:p>
    <w:p w:rsidR="00C63539" w:rsidRDefault="00C63539" w:rsidP="00C63539">
      <w:pPr>
        <w:spacing w:line="540" w:lineRule="exact"/>
        <w:ind w:rightChars="-143" w:right="-300"/>
        <w:jc w:val="right"/>
        <w:rPr>
          <w:rFonts w:ascii="SimHei" w:hAnsi="SimHei" w:eastAsia="黑体" w:cs="SimHei"/>
        </w:rPr>
      </w:pPr>
    </w:p>
    <w:p w:rsidR="00C63539" w:rsidRPr="001353B6" w:rsidRDefault="00C63539" w:rsidP="00C63539">
      <w:pPr>
        <w:spacing w:line="540" w:lineRule="exact"/>
        <w:ind w:rightChars="-143" w:right="-300"/>
        <w:jc w:val="right"/>
        <w:rPr>
          <w:rFonts w:ascii="SimHei" w:hAnsi="SimHei" w:eastAsia="黑体" w:cs="SimHei"/>
        </w:rPr>
      </w:pPr>
    </w:p>
    <w:p w:rsidR="00FF1B53" w:rsidRPr="001353B6" w:rsidRDefault="004911F4" w:rsidP="00C63539">
      <w:pPr>
        <w:spacing w:line="540" w:lineRule="exact"/>
        <w:ind w:rightChars="-143" w:right="-300"/>
        <w:jc w:val="right"/>
        <w:rPr>
          <w:rFonts w:ascii="SimHei" w:hAnsi="SimHei" w:eastAsia="黑体" w:cs="SimHei"/>
          <w:sz w:val="36"/>
        </w:rPr>
      </w:pPr>
      <w:r w:rsidRPr="001353B6">
        <w:rPr>
          <w:rFonts w:ascii="SimHei" w:hAnsi="SimHei" w:eastAsia="黑体" w:cs="SimHei"/>
          <w:sz w:val="36"/>
        </w:rPr>
        <w:t>请在这里输入单位/组织名称</w:t>
      </w:r>
    </w:p>
    <w:p w:rsidR="00FF1B53" w:rsidRPr="001353B6" w:rsidRDefault="004911F4" w:rsidP="00C63539">
      <w:pPr>
        <w:spacing w:line="540" w:lineRule="exact"/>
        <w:ind w:rightChars="-143" w:right="-300"/>
        <w:jc w:val="right"/>
        <w:rPr>
          <w:rFonts w:ascii="SimHei" w:hAnsi="SimHei" w:eastAsia="黑体" w:cs="SimHei"/>
          <w:sz w:val="32"/>
        </w:rPr>
      </w:pPr>
      <w:r w:rsidRPr="001353B6">
        <w:rPr>
          <w:rFonts w:ascii="SimHei" w:hAnsi="SimHei" w:eastAsia="黑体" w:cs="SimHei"/>
          <w:sz w:val="32"/>
        </w:rPr>
        <w:t>二○一九年三月</w:t>
      </w:r>
    </w:p>
    <w:p w:rsidR="00FF1B53" w:rsidRDefault="00FF1B53" w:rsidP="005F2339"/>
    <w:p w:rsidR="00FF1B53" w:rsidRDefault="0058650F" w:rsidP="0058650F">
      <w:pPr>
        <w:pStyle w:val="aa"/>
        <w:jc w:val="left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lastRenderedPageBreak/>
        <w:t>目录</w:t>
      </w:r>
    </w:p>
    <w:p w:rsidR="0058650F" w:rsidRDefault="0058650F" w:rsidP="0058650F">
      <w:pPr>
        <w:pStyle w:val="13"/>
        <w:ind w:firstLine="60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一、生产企业组织结构范本</w:t>
      </w:r>
    </w:p>
    <w:p w:rsidR="0058650F" w:rsidRDefault="0058650F" w:rsidP="0058650F">
      <w:pPr>
        <w:pStyle w:val="13"/>
        <w:ind w:firstLine="60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二、销售企业组织结构范本</w:t>
      </w:r>
    </w:p>
    <w:p w:rsidR="0058650F" w:rsidRDefault="0058650F" w:rsidP="0058650F">
      <w:pPr>
        <w:pStyle w:val="13"/>
        <w:ind w:firstLine="60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三、地产企业组织结构范本</w:t>
      </w:r>
    </w:p>
    <w:p w:rsidR="0058650F" w:rsidRDefault="0058650F" w:rsidP="0058650F">
      <w:pPr>
        <w:pStyle w:val="13"/>
        <w:ind w:firstLine="60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四、科技公司组织结构范本</w:t>
      </w:r>
    </w:p>
    <w:p w:rsidR="0058650F" w:rsidRDefault="0058650F" w:rsidP="0058650F">
      <w:pPr>
        <w:pStyle w:val="13"/>
        <w:ind w:firstLine="60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五、物业公司组织结构范本</w:t>
      </w:r>
    </w:p>
    <w:p w:rsidR="0058650F" w:rsidRDefault="0058650F" w:rsidP="0058650F">
      <w:pPr>
        <w:pStyle w:val="13"/>
        <w:ind w:firstLine="60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六、物流公司组织结构范本</w:t>
      </w:r>
    </w:p>
    <w:p w:rsidR="0058650F" w:rsidRDefault="0058650F" w:rsidP="0058650F">
      <w:pPr>
        <w:pStyle w:val="13"/>
        <w:ind w:firstLine="60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七、广告公司组织结构范本</w:t>
      </w:r>
    </w:p>
    <w:p w:rsidR="0058650F" w:rsidRDefault="0058650F" w:rsidP="0058650F">
      <w:pPr>
        <w:pStyle w:val="13"/>
        <w:ind w:firstLine="60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八、会展公司组织结构范本</w:t>
      </w:r>
    </w:p>
    <w:p w:rsidR="0058650F" w:rsidRDefault="0058650F" w:rsidP="0058650F">
      <w:pPr>
        <w:pStyle w:val="13"/>
        <w:ind w:firstLine="600"/>
      </w:pPr>
      <w:r>
        <w:rPr>
          <w:rFonts w:ascii="SimHei" w:hAnsi="SimHei" w:eastAsia="黑体" w:cs="SimHei"/>
        </w:rPr>
        <w:t>九、装饰公司组织结构范本</w:t>
      </w:r>
    </w:p>
    <w:p w:rsidR="0058650F" w:rsidRDefault="0058650F" w:rsidP="0058650F">
      <w:pPr>
        <w:pStyle w:val="13"/>
        <w:ind w:firstLine="600"/>
      </w:pPr>
    </w:p>
    <w:p w:rsidR="0058650F" w:rsidRDefault="0058650F" w:rsidP="0058650F">
      <w:pPr>
        <w:pStyle w:val="13"/>
        <w:ind w:firstLine="600"/>
      </w:pPr>
    </w:p>
    <w:p w:rsidR="0058650F" w:rsidRDefault="0058650F" w:rsidP="0058650F">
      <w:pPr>
        <w:pStyle w:val="13"/>
        <w:ind w:firstLine="600"/>
      </w:pPr>
    </w:p>
    <w:p w:rsidR="0058650F" w:rsidRDefault="0058650F" w:rsidP="0058650F">
      <w:pPr>
        <w:pStyle w:val="13"/>
        <w:ind w:firstLine="600"/>
        <w:rPr>
          <w:rFonts w:ascii="SimHei" w:hAnsi="SimHei" w:eastAsia="黑体" w:cs="SimHei"/>
        </w:rPr>
      </w:pPr>
    </w:p>
    <w:p w:rsidR="0058650F" w:rsidRDefault="0058650F" w:rsidP="0058650F">
      <w:pPr>
        <w:pStyle w:val="1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各类型企业组织结构设计模板</w:t>
      </w:r>
      <w:r>
        <w:rPr>
          <w:rFonts w:ascii="SimHei" w:hAnsi="SimHei" w:eastAsia="黑体" w:cs="SimHei"/>
        </w:rPr>
        <w:t xml:space="preserve"> </w:t>
      </w:r>
    </w:p>
    <w:p w:rsidR="0058650F" w:rsidRDefault="0058650F" w:rsidP="0058650F">
      <w:pPr>
        <w:pStyle w:val="2"/>
        <w:rPr>
          <w:rFonts w:ascii="SimHei" w:hAnsi="SimHei" w:eastAsia="黑体" w:cs="SimHei"/>
        </w:rPr>
      </w:pPr>
      <w:bookmarkStart w:id="1" w:name="_Toc234825008"/>
      <w:bookmarkStart w:id="2" w:name="_Toc238874900"/>
      <w:bookmarkStart w:id="3" w:name="_Toc241309383"/>
      <w:bookmarkStart w:id="4" w:name="_Toc241309920"/>
      <w:bookmarkStart w:id="5" w:name="_Toc245717220"/>
      <w:r>
        <w:rPr>
          <w:rFonts w:ascii="SimHei" w:hAnsi="SimHei" w:eastAsia="黑体" w:cs="SimHei"/>
        </w:rPr>
        <w:t>一、</w:t>
      </w:r>
      <w:r>
        <w:rPr>
          <w:rFonts w:ascii="SimHei" w:hAnsi="SimHei" w:eastAsia="黑体" w:cs="SimHei"/>
        </w:rPr>
        <w:t xml:space="preserve"> </w:t>
      </w:r>
      <w:r>
        <w:rPr>
          <w:rFonts w:ascii="SimHei" w:hAnsi="SimHei" w:eastAsia="黑体" w:cs="SimHei"/>
        </w:rPr>
        <w:t>生产企业组织结构范本</w:t>
      </w:r>
      <w:bookmarkEnd w:id="1"/>
      <w:bookmarkEnd w:id="2"/>
      <w:bookmarkEnd w:id="3"/>
      <w:bookmarkEnd w:id="4"/>
      <w:bookmarkEnd w:id="5"/>
    </w:p>
    <w:p w:rsidR="0058650F" w:rsidRDefault="0058650F" w:rsidP="0058650F">
      <w:pPr>
        <w:spacing w:line="360" w:lineRule="auto"/>
        <w:ind w:firstLineChars="200" w:firstLine="420"/>
      </w:pPr>
      <w:r>
        <w:rPr>
          <w:rFonts w:ascii="SimHei" w:hAnsi="SimHei" w:eastAsia="黑体" w:cs="SimHei"/>
        </w:rPr>
        <w:t>生产企业选择哪一种组织结构形式，或具体按哪一种方式来组织生产经营，一定要结合本企业的实际情况，例如企业规模大小、人员素质高低、生产工艺复杂程度、所处环境等。总之，要以最有效的完成企业目标为依据来选择具体的生产组织形式，并设置相应的生产管理机构。下面给出了两家生产企业的组织结构范本。</w:t>
      </w:r>
    </w:p>
    <w:p w:rsidR="0058650F" w:rsidRDefault="0058650F" w:rsidP="0058650F">
      <w:pPr>
        <w:rPr>
          <w:rFonts w:ascii="SimHei" w:hAnsi="SimHei" w:eastAsia="黑体" w:cs="SimHei"/>
        </w:rPr>
      </w:pPr>
    </w:p>
    <w:p w:rsidR="0058650F" w:rsidRDefault="0058650F" w:rsidP="0058650F">
      <w:pPr>
        <w:rPr>
          <w:rFonts w:ascii="SimHei" w:hAnsi="SimHei" w:eastAsia="黑体" w:cs="SimHei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143500" cy="3070860"/>
                <wp:effectExtent l="0" t="4445" r="0" b="1270"/>
                <wp:docPr id="806" name="画布 8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760" name="组合 695"/>
                        <wpg:cNvGrpSpPr>
                          <a:grpSpLocks/>
                        </wpg:cNvGrpSpPr>
                        <wpg:grpSpPr bwMode="auto">
                          <a:xfrm>
                            <a:off x="114300" y="116205"/>
                            <a:ext cx="5010150" cy="2874645"/>
                            <a:chOff x="1260" y="2796"/>
                            <a:chExt cx="7890" cy="4527"/>
                          </a:xfrm>
                        </wpg:grpSpPr>
                        <wps:wsp>
                          <wps:cNvPr id="761" name="文本框 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0" y="4179"/>
                              <a:ext cx="900" cy="7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研究中心总监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文本框 6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796"/>
                              <a:ext cx="105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总裁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直线 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5" y="3264"/>
                              <a:ext cx="1" cy="603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" name="直线 6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5" y="3474"/>
                              <a:ext cx="1245" cy="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直线 7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40" y="3868"/>
                              <a:ext cx="6540" cy="1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直线 7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4" y="3873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直线 7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5" y="3873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文本框 7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5" y="4200"/>
                              <a:ext cx="960" cy="7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营销总监</w:t>
                                </w:r>
                              </w:p>
                            </w:txbxContent>
                          </wps:txbx>
                          <wps:bodyPr rot="0" vert="horz" wrap="square" lIns="18000" tIns="144000" rIns="18000" bIns="45720" anchor="t" anchorCtr="0" upright="1">
                            <a:noAutofit/>
                          </wps:bodyPr>
                        </wps:wsp>
                        <wps:wsp>
                          <wps:cNvPr id="769" name="直线 7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95" y="3882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文本框 7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0" y="4185"/>
                              <a:ext cx="1005" cy="7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生产总监</w:t>
                                </w:r>
                              </w:p>
                            </w:txbxContent>
                          </wps:txbx>
                          <wps:bodyPr rot="0" vert="horz" wrap="square" lIns="18000" tIns="144000" rIns="18000" bIns="45720" anchor="t" anchorCtr="0" upright="1">
                            <a:noAutofit/>
                          </wps:bodyPr>
                        </wps:wsp>
                        <wps:wsp>
                          <wps:cNvPr id="771" name="直线 7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0" y="3867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直线 7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80" y="3867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文本框 7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0" y="3249"/>
                              <a:ext cx="162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总裁办公室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文本框 7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0" y="4164"/>
                              <a:ext cx="960" cy="7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行政总监</w:t>
                                </w:r>
                              </w:p>
                            </w:txbxContent>
                          </wps:txbx>
                          <wps:bodyPr rot="0" vert="horz" wrap="square" lIns="18000" tIns="144000" rIns="18000" bIns="45720" anchor="t" anchorCtr="0" upright="1">
                            <a:noAutofit/>
                          </wps:bodyPr>
                        </wps:wsp>
                        <wps:wsp>
                          <wps:cNvPr id="775" name="文本框 7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0" y="4179"/>
                              <a:ext cx="960" cy="7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财务总监</w:t>
                                </w:r>
                              </w:p>
                            </w:txbxContent>
                          </wps:txbx>
                          <wps:bodyPr rot="0" vert="horz" wrap="square" lIns="18000" tIns="144000" rIns="18000" bIns="45720" anchor="t" anchorCtr="0" upright="1">
                            <a:noAutofit/>
                          </wps:bodyPr>
                        </wps:wsp>
                        <wps:wsp>
                          <wps:cNvPr id="776" name="直线 7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4959"/>
                              <a:ext cx="2" cy="639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文本框 7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" y="5598"/>
                              <a:ext cx="54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spacing w:beforeLines="100" w:before="312"/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财务部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直线 7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75" y="4959"/>
                              <a:ext cx="2" cy="639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文本框 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0" y="5598"/>
                              <a:ext cx="54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spacing w:beforeLines="50" w:before="156"/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研发中心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直线 7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0" y="4959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直线 7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5" y="5285"/>
                              <a:ext cx="1800" cy="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文本框 7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0" y="5607"/>
                              <a:ext cx="54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spacing w:beforeLines="100" w:before="312"/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仓储部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直线 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5" y="5295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文本框 7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" y="5598"/>
                              <a:ext cx="54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spacing w:beforeLines="100" w:before="312"/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生产部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直线 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5" y="528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文本框 7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0" y="5598"/>
                              <a:ext cx="54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质量管理部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直线 7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5" y="528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直线 7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20" y="4978"/>
                              <a:ext cx="1" cy="304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文本框 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0" y="5613"/>
                              <a:ext cx="540" cy="16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spacing w:beforeLines="100" w:before="312"/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市场部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直线 7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5" y="5300"/>
                              <a:ext cx="1260" cy="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直线 7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5" y="5305"/>
                              <a:ext cx="1" cy="304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文本框 7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5" y="5613"/>
                              <a:ext cx="540" cy="16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spacing w:beforeLines="100" w:before="312"/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销售部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直线 7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20" y="5305"/>
                              <a:ext cx="1" cy="304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文本框 7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0" y="5613"/>
                              <a:ext cx="540" cy="16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售后服务部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直线 7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50" y="5305"/>
                              <a:ext cx="1" cy="304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直线 7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80" y="4948"/>
                              <a:ext cx="1" cy="304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文本框 7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0" y="5583"/>
                              <a:ext cx="54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人力资源部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直线 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65" y="5270"/>
                              <a:ext cx="1260" cy="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直线 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65" y="5275"/>
                              <a:ext cx="1" cy="304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文本框 7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5" y="5583"/>
                              <a:ext cx="54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行政部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直线 7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80" y="5275"/>
                              <a:ext cx="1" cy="304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文本框 7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10" y="5583"/>
                              <a:ext cx="54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总务后勤部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直线 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10" y="5275"/>
                              <a:ext cx="1" cy="304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文本框 7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0" y="5607"/>
                              <a:ext cx="54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spacing w:beforeLines="100" w:before="312"/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</w:rPr>
                                  <w:t>采购部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直线 7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00" y="5280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画布 806" o:spid="_x0000_s1026" editas="canvas" style="width:405pt;height:241.8pt;mso-position-horizontal-relative:char;mso-position-vertical-relative:line" coordsize="51435,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">
                <v:shape id="_x0000_s1027" type="#_x0000_t75" style="position:absolute;width:51435;height:30708;visibility:visible;mso-wrap-style:square">
                  <v:fill o:detectmouseclick="t"/>
                  <v:path o:connecttype="none"/>
                </v:shape>
                <v:group id="组合 695" o:spid="_x0000_s1028" style="position:absolute;left:1143;top:1162;width:50101;height:28746" coordorigin="1260,2796" coordsize="7890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696" o:spid="_x0000_s1029" type="#_x0000_t202" style="position:absolute;left:2310;top:4179;width:9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研究中心总监</w:t>
                          </w:r>
                        </w:p>
                      </w:txbxContent>
                    </v:textbox>
                  </v:shape>
                  <v:shape id="文本框 697" o:spid="_x0000_s1030" type="#_x0000_t202" style="position:absolute;left:4680;top:2796;width:105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总裁</w:t>
                          </w:r>
                        </w:p>
                      </w:txbxContent>
                    </v:textbox>
                  </v:shape>
                  <v:line id="直线 698" o:spid="_x0000_s1031" style="position:absolute;visibility:visible;mso-wrap-style:square" from="5235,3264" to="5236,3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7nx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6Qz+z8QjIJd/AAAA//8DAFBLAQItABQABgAIAAAAIQDb4fbL7gAAAIUBAAATAAAAAAAA&#10;AAAAAAAAAAAAAABbQ29udGVudF9UeXBlc10ueG1sUEsBAi0AFAAGAAgAAAAhAFr0LFu/AAAAFQEA&#10;AAsAAAAAAAAAAAAAAAAAHwEAAF9yZWxzLy5yZWxzUEsBAi0AFAAGAAgAAAAhAA2/ufHHAAAA3AAA&#10;AA8AAAAAAAAAAAAAAAAABwIAAGRycy9kb3ducmV2LnhtbFBLBQYAAAAAAwADALcAAAD7AgAAAAA=&#10;"/>
                  <v:line id="直线 699" o:spid="_x0000_s1032" style="position:absolute;visibility:visible;mso-wrap-style:square" from="5235,3474" to="6480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iGF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pVO4nolHQM4vAAAA//8DAFBLAQItABQABgAIAAAAIQDb4fbL7gAAAIUBAAATAAAAAAAA&#10;AAAAAAAAAAAAAABbQ29udGVudF9UeXBlc10ueG1sUEsBAi0AFAAGAAgAAAAhAFr0LFu/AAAAFQEA&#10;AAsAAAAAAAAAAAAAAAAAHwEAAF9yZWxzLy5yZWxzUEsBAi0AFAAGAAgAAAAhAIJWIYXHAAAA3AAA&#10;AA8AAAAAAAAAAAAAAAAABwIAAGRycy9kb3ducmV2LnhtbFBLBQYAAAAAAwADALcAAAD7AgAAAAA=&#10;"/>
                  <v:line id="直线 700" o:spid="_x0000_s1033" style="position:absolute;flip:y;visibility:visible;mso-wrap-style:square" from="1740,3868" to="8280,3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"/>
                  <v:line id="直线 701" o:spid="_x0000_s1034" style="position:absolute;visibility:visible;mso-wrap-style:square" from="1724,3873" to="1725,4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"/>
                  <v:line id="直线 702" o:spid="_x0000_s1035" style="position:absolute;visibility:visible;mso-wrap-style:square" from="2765,3873" to="2766,4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L/yxgAAANw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EsncH1TDwCcvkPAAD//wMAUEsBAi0AFAAGAAgAAAAhANvh9svuAAAAhQEAABMAAAAAAAAA&#10;AAAAAAAAAAAAAFtDb250ZW50X1R5cGVzXS54bWxQSwECLQAUAAYACAAAACEAWvQsW78AAAAVAQAA&#10;CwAAAAAAAAAAAAAAAAAfAQAAX3JlbHMvLnJlbHNQSwECLQAUAAYACAAAACEAcoS/8sYAAADcAAAA&#10;DwAAAAAAAAAAAAAAAAAHAgAAZHJzL2Rvd25yZXYueG1sUEsFBgAAAAADAAMAtwAAAPoCAAAAAA==&#10;"/>
                  <v:shape id="文本框 703" o:spid="_x0000_s1036" type="#_x0000_t202" style="position:absolute;left:5925;top:4200;width:96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">
                    <v:textbox inset=".5mm,4mm,.5mm"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营销总监</w:t>
                          </w:r>
                        </w:p>
                      </w:txbxContent>
                    </v:textbox>
                  </v:shape>
                  <v:line id="直线 704" o:spid="_x0000_s1037" style="position:absolute;visibility:visible;mso-wrap-style:square" from="6395,3882" to="6396,4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44b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6TNcz8QjIOd/AAAA//8DAFBLAQItABQABgAIAAAAIQDb4fbL7gAAAIUBAAATAAAAAAAA&#10;AAAAAAAAAAAAAABbQ29udGVudF9UeXBlc10ueG1sUEsBAi0AFAAGAAgAAAAhAFr0LFu/AAAAFQEA&#10;AAsAAAAAAAAAAAAAAAAAHwEAAF9yZWxzLy5yZWxzUEsBAi0AFAAGAAgAAAAhAGxXjhvHAAAA3AAA&#10;AA8AAAAAAAAAAAAAAAAABwIAAGRycy9kb3ducmV2LnhtbFBLBQYAAAAAAwADALcAAAD7AgAAAAA=&#10;"/>
                  <v:shape id="文本框 705" o:spid="_x0000_s1038" type="#_x0000_t202" style="position:absolute;left:3750;top:4185;width:1005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">
                    <v:textbox inset=".5mm,4mm,.5mm"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生产总监</w:t>
                          </w:r>
                        </w:p>
                      </w:txbxContent>
                    </v:textbox>
                  </v:shape>
                  <v:line id="直线 706" o:spid="_x0000_s1039" style="position:absolute;visibility:visible;mso-wrap-style:square" from="4260,3867" to="4261,4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"/>
                  <v:line id="直线 707" o:spid="_x0000_s1040" style="position:absolute;visibility:visible;mso-wrap-style:square" from="8280,3867" to="8281,4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q3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6ncD/mXgE5OIPAAD//wMAUEsBAi0AFAAGAAgAAAAhANvh9svuAAAAhQEAABMAAAAAAAAA&#10;AAAAAAAAAAAAAFtDb250ZW50X1R5cGVzXS54bWxQSwECLQAUAAYACAAAACEAWvQsW78AAAAVAQAA&#10;CwAAAAAAAAAAAAAAAAAfAQAAX3JlbHMvLnJlbHNQSwECLQAUAAYACAAAACEA5yqKt8YAAADcAAAA&#10;DwAAAAAAAAAAAAAAAAAHAgAAZHJzL2Rvd25yZXYueG1sUEsFBgAAAAADAAMAtwAAAPoCAAAAAA==&#10;"/>
                  <v:shape id="文本框 708" o:spid="_x0000_s1041" type="#_x0000_t202" style="position:absolute;left:6480;top:3249;width:162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总裁办公室</w:t>
                          </w:r>
                        </w:p>
                      </w:txbxContent>
                    </v:textbox>
                  </v:shape>
                  <v:shape id="文本框 709" o:spid="_x0000_s1042" type="#_x0000_t202" style="position:absolute;left:7770;top:4164;width:96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">
                    <v:textbox inset=".5mm,4mm,.5mm"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行政总监</w:t>
                          </w:r>
                        </w:p>
                      </w:txbxContent>
                    </v:textbox>
                  </v:shape>
                  <v:shape id="文本框 710" o:spid="_x0000_s1043" type="#_x0000_t202" style="position:absolute;left:1260;top:4179;width:96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">
                    <v:textbox inset=".5mm,4mm,.5mm"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财务总监</w:t>
                          </w:r>
                        </w:p>
                      </w:txbxContent>
                    </v:textbox>
                  </v:shape>
                  <v:line id="直线 711" o:spid="_x0000_s1044" style="position:absolute;visibility:visible;mso-wrap-style:square" from="1740,4959" to="1742,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Yy0xgAAANw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lsL1TDwCcvkPAAD//wMAUEsBAi0AFAAGAAgAAAAhANvh9svuAAAAhQEAABMAAAAAAAAA&#10;AAAAAAAAAAAAAFtDb250ZW50X1R5cGVzXS54bWxQSwECLQAUAAYACAAAACEAWvQsW78AAAAVAQAA&#10;CwAAAAAAAAAAAAAAAAAfAQAAX3JlbHMvLnJlbHNQSwECLQAUAAYACAAAACEAmBGMtMYAAADcAAAA&#10;DwAAAAAAAAAAAAAAAAAHAgAAZHJzL2Rvd25yZXYueG1sUEsFBgAAAAADAAMAtwAAAPoCAAAAAA==&#10;"/>
                  <v:shape id="文本框 712" o:spid="_x0000_s1045" type="#_x0000_t202" style="position:absolute;left:1455;top:5598;width:54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spacing w:beforeLines="100" w:before="312"/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财务部</w:t>
                          </w:r>
                        </w:p>
                      </w:txbxContent>
                    </v:textbox>
                  </v:shape>
                  <v:line id="直线 713" o:spid="_x0000_s1046" style="position:absolute;visibility:visible;mso-wrap-style:square" from="2775,4959" to="2777,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"/>
                  <v:shape id="文本框 714" o:spid="_x0000_s1047" type="#_x0000_t202" style="position:absolute;left:2460;top:5598;width:54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spacing w:beforeLines="50" w:before="156"/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研发中心</w:t>
                          </w:r>
                        </w:p>
                      </w:txbxContent>
                    </v:textbox>
                  </v:shape>
                  <v:line id="直线 715" o:spid="_x0000_s1048" style="position:absolute;visibility:visible;mso-wrap-style:square" from="4260,4959" to="4261,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F8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bNM6PZ+IRkItfAAAA//8DAFBLAQItABQABgAIAAAAIQDb4fbL7gAAAIUBAAATAAAAAAAAAAAA&#10;AAAAAAAAAABbQ29udGVudF9UeXBlc10ueG1sUEsBAi0AFAAGAAgAAAAhAFr0LFu/AAAAFQEAAAsA&#10;AAAAAAAAAAAAAAAAHwEAAF9yZWxzLy5yZWxzUEsBAi0AFAAGAAgAAAAhAE1hwXzEAAAA3AAAAA8A&#10;AAAAAAAAAAAAAAAABwIAAGRycy9kb3ducmV2LnhtbFBLBQYAAAAAAwADALcAAAD4AgAAAAA=&#10;"/>
                  <v:line id="直线 716" o:spid="_x0000_s1049" style="position:absolute;visibility:visible;mso-wrap-style:square" from="3345,5285" to="5145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"/>
                  <v:shape id="文本框 717" o:spid="_x0000_s1050" type="#_x0000_t202" style="position:absolute;left:4890;top:5607;width:54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spacing w:beforeLines="100" w:before="312"/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仓储部</w:t>
                          </w:r>
                        </w:p>
                      </w:txbxContent>
                    </v:textbox>
                  </v:shape>
                  <v:line id="直线 718" o:spid="_x0000_s1051" style="position:absolute;visibility:visible;mso-wrap-style:square" from="5145,5295" to="5146,5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"/>
                  <v:shape id="文本框 719" o:spid="_x0000_s1052" type="#_x0000_t202" style="position:absolute;left:3690;top:5598;width:54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spacing w:beforeLines="100" w:before="312"/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生产部</w:t>
                          </w:r>
                        </w:p>
                      </w:txbxContent>
                    </v:textbox>
                  </v:shape>
                  <v:line id="直线 720" o:spid="_x0000_s1053" style="position:absolute;visibility:visible;mso-wrap-style:square" from="3345,5286" to="3346,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"/>
                  <v:shape id="文本框 721" o:spid="_x0000_s1054" type="#_x0000_t202" style="position:absolute;left:4290;top:5598;width:54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质量管理部</w:t>
                          </w:r>
                        </w:p>
                      </w:txbxContent>
                    </v:textbox>
                  </v:shape>
                  <v:line id="直线 722" o:spid="_x0000_s1055" style="position:absolute;visibility:visible;mso-wrap-style:square" from="4575,5286" to="4576,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"/>
                  <v:line id="直线 723" o:spid="_x0000_s1056" style="position:absolute;visibility:visible;mso-wrap-style:square" from="6420,4978" to="6421,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816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LMXzXrEAAAA3AAAAA8A&#10;AAAAAAAAAAAAAAAABwIAAGRycy9kb3ducmV2LnhtbFBLBQYAAAAAAwADALcAAAD4AgAAAAA=&#10;"/>
                  <v:shape id="文本框 724" o:spid="_x0000_s1057" type="#_x0000_t202" style="position:absolute;left:5520;top:5613;width:540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spacing w:beforeLines="100" w:before="312"/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市场部</w:t>
                          </w:r>
                        </w:p>
                      </w:txbxContent>
                    </v:textbox>
                  </v:shape>
                  <v:line id="直线 725" o:spid="_x0000_s1058" style="position:absolute;visibility:visible;mso-wrap-style:square" from="5805,5300" to="7065,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"/>
                  <v:line id="直线 726" o:spid="_x0000_s1059" style="position:absolute;visibility:visible;mso-wrap-style:square" from="5805,5305" to="5806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"/>
                  <v:shape id="文本框 727" o:spid="_x0000_s1060" type="#_x0000_t202" style="position:absolute;left:6135;top:5613;width:540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">
                    <v:textbox>
                      <w:txbxContent>
                        <w:p w:rsidR="0058650F" w:rsidRDefault="0058650F" w:rsidP="0058650F">
                          <w:pPr>
                            <w:spacing w:beforeLines="100" w:before="312"/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销售部</w:t>
                          </w:r>
                        </w:p>
                      </w:txbxContent>
                    </v:textbox>
                  </v:shape>
                  <v:line id="直线 728" o:spid="_x0000_s1061" style="position:absolute;visibility:visible;mso-wrap-style:square" from="6420,5305" to="6421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snW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Uv4xH8nYlHQM5+AQAA//8DAFBLAQItABQABgAIAAAAIQDb4fbL7gAAAIUBAAATAAAAAAAA&#10;AAAAAAAAAAAAAABbQ29udGVudF9UeXBlc10ueG1sUEsBAi0AFAAGAAgAAAAhAFr0LFu/AAAAFQEA&#10;AAsAAAAAAAAAAAAAAAAAHwEAAF9yZWxzLy5yZWxzUEsBAi0AFAAGAAgAAAAhADhqydbHAAAA3AAA&#10;AA8AAAAAAAAAAAAAAAAABwIAAGRycy9kb3ducmV2LnhtbFBLBQYAAAAAAwADALcAAAD7AgAAAAA=&#10;"/>
                  <v:shape id="文本框 729" o:spid="_x0000_s1062" type="#_x0000_t202" style="position:absolute;left:6750;top:5613;width:540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售后服务部</w:t>
                          </w:r>
                        </w:p>
                      </w:txbxContent>
                    </v:textbox>
                  </v:shape>
                  <v:line id="直线 730" o:spid="_x0000_s1063" style="position:absolute;visibility:visible;mso-wrap-style:square" from="7050,5305" to="7051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/Q5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"/>
                  <v:line id="直线 731" o:spid="_x0000_s1064" style="position:absolute;visibility:visible;mso-wrap-style:square" from="8280,4948" to="8281,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pO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zylcz8QjIOd/AAAA//8DAFBLAQItABQABgAIAAAAIQDb4fbL7gAAAIUBAAATAAAAAAAA&#10;AAAAAAAAAAAAAABbQ29udGVudF9UeXBlc10ueG1sUEsBAi0AFAAGAAgAAAAhAFr0LFu/AAAAFQEA&#10;AAsAAAAAAAAAAAAAAAAAHwEAAF9yZWxzLy5yZWxzUEsBAi0AFAAGAAgAAAAhACgdak7HAAAA3AAA&#10;AA8AAAAAAAAAAAAAAAAABwIAAGRycy9kb3ducmV2LnhtbFBLBQYAAAAAAwADALcAAAD7AgAAAAA=&#10;"/>
                  <v:shape id="文本框 732" o:spid="_x0000_s1065" type="#_x0000_t202" style="position:absolute;left:7380;top:5583;width:54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人力资源部</w:t>
                          </w:r>
                        </w:p>
                      </w:txbxContent>
                    </v:textbox>
                  </v:shape>
                  <v:line id="直线 733" o:spid="_x0000_s1066" style="position:absolute;visibility:visible;mso-wrap-style:square" from="7665,5270" to="8925,5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"/>
                  <v:line id="直线 734" o:spid="_x0000_s1067" style="position:absolute;visibility:visible;mso-wrap-style:square" from="7665,5275" to="7666,5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"/>
                  <v:shape id="文本框 735" o:spid="_x0000_s1068" type="#_x0000_t202" style="position:absolute;left:7995;top:5583;width:54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行政部</w:t>
                          </w:r>
                        </w:p>
                      </w:txbxContent>
                    </v:textbox>
                  </v:shape>
                  <v:line id="直线 736" o:spid="_x0000_s1069" style="position:absolute;visibility:visible;mso-wrap-style:square" from="8280,5275" to="8281,5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vPrxgAAANw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BJRvB3Jh4BObsDAAD//wMAUEsBAi0AFAAGAAgAAAAhANvh9svuAAAAhQEAABMAAAAAAAAA&#10;AAAAAAAAAAAAAFtDb250ZW50X1R5cGVzXS54bWxQSwECLQAUAAYACAAAACEAWvQsW78AAAAVAQAA&#10;CwAAAAAAAAAAAAAAAAAfAQAAX3JlbHMvLnJlbHNQSwECLQAUAAYACAAAACEAuUrz68YAAADcAAAA&#10;DwAAAAAAAAAAAAAAAAAHAgAAZHJzL2Rvd25yZXYueG1sUEsFBgAAAAADAAMAtwAAAPoCAAAAAA==&#10;"/>
                  <v:shape id="文本框 737" o:spid="_x0000_s1070" type="#_x0000_t202" style="position:absolute;left:8610;top:5583;width:54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总务后勤部</w:t>
                          </w:r>
                        </w:p>
                      </w:txbxContent>
                    </v:textbox>
                  </v:shape>
                  <v:line id="直线 738" o:spid="_x0000_s1071" style="position:absolute;visibility:visible;mso-wrap-style:square" from="8910,5275" to="8911,5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MgH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gnM7idiUdALq8AAAD//wMAUEsBAi0AFAAGAAgAAAAhANvh9svuAAAAhQEAABMAAAAAAAAA&#10;AAAAAAAAAAAAAFtDb250ZW50X1R5cGVzXS54bWxQSwECLQAUAAYACAAAACEAWvQsW78AAAAVAQAA&#10;CwAAAAAAAAAAAAAAAAAfAQAAX3JlbHMvLnJlbHNQSwECLQAUAAYACAAAACEAJtTIB8YAAADcAAAA&#10;DwAAAAAAAAAAAAAAAAAHAgAAZHJzL2Rvd25yZXYueG1sUEsFBgAAAAADAAMAtwAAAPoCAAAAAA==&#10;"/>
                  <v:shape id="文本框 739" o:spid="_x0000_s1072" type="#_x0000_t202" style="position:absolute;left:3060;top:5607;width:54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">
                    <v:textbox>
                      <w:txbxContent>
                        <w:p w:rsidR="0058650F" w:rsidRDefault="0058650F" w:rsidP="0058650F">
                          <w:pPr>
                            <w:spacing w:beforeLines="100" w:before="312"/>
                            <w:jc w:val="center"/>
                            <w:rPr>
                              <w:rFonts w:ascii="SimHei" w:hAnsi="SimHei" w:eastAsia="黑体" w:cs="SimHei"/>
                              <w:sz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</w:rPr>
                            <w:t>采购部</w:t>
                          </w:r>
                        </w:p>
                      </w:txbxContent>
                    </v:textbox>
                  </v:shape>
                  <v:line id="直线 740" o:spid="_x0000_s1073" style="position:absolute;visibility:visible;mso-wrap-style:square" from="3900,5280" to="3901,5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fXoxgAAANw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rBIHuH/TDwCcvUHAAD//wMAUEsBAi0AFAAGAAgAAAAhANvh9svuAAAAhQEAABMAAAAAAAAA&#10;AAAAAAAAAAAAAFtDb250ZW50X1R5cGVzXS54bWxQSwECLQAUAAYACAAAACEAWvQsW78AAAAVAQAA&#10;CwAAAAAAAAAAAAAAAAAfAQAAX3JlbHMvLnJlbHNQSwECLQAUAAYACAAAACEAxnH16MYAAADcAAAA&#10;DwAAAAAAAAAAAAAAAAAHAgAAZHJzL2Rvd25yZXYueG1sUEsFBgAAAAADAAMAtwAAAPoCAAAAAA==&#10;"/>
                </v:group>
                <w10:anchorlock/>
              </v:group>
            </w:pict>
          </mc:Fallback>
        </mc:AlternateContent>
      </w:r>
    </w:p>
    <w:p w:rsidR="0058650F" w:rsidRDefault="0058650F" w:rsidP="0058650F">
      <w:pPr>
        <w:jc w:val="center"/>
        <w:rPr>
          <w:rFonts w:ascii="SimHei" w:hAnsi="SimHei" w:eastAsia="黑体" w:cs="SimHei"/>
          <w:b/>
          <w:sz w:val="18"/>
          <w:szCs w:val="18"/>
        </w:rPr>
      </w:pPr>
      <w:r>
        <w:rPr>
          <w:rFonts w:ascii="SimHei" w:hAnsi="SimHei" w:eastAsia="黑体" w:cs="SimHei"/>
          <w:b/>
          <w:sz w:val="18"/>
          <w:szCs w:val="18"/>
        </w:rPr>
        <w:t>某生产企业组织结构范本（一）</w:t>
      </w:r>
    </w:p>
    <w:p w:rsidR="0058650F" w:rsidRDefault="0058650F" w:rsidP="0058650F">
      <w:pPr>
        <w:rPr>
          <w:rFonts w:ascii="SimHei" w:hAnsi="SimHei" w:eastAsia="黑体" w:cs="SimHei"/>
        </w:rPr>
      </w:pPr>
    </w:p>
    <w:p w:rsidR="0058650F" w:rsidRDefault="0058650F" w:rsidP="0058650F">
      <w:pPr>
        <w:rPr>
          <w:rFonts w:ascii="SimHei" w:hAnsi="SimHei" w:eastAsia="黑体" w:cs="SimHei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257800" cy="6339840"/>
                <wp:effectExtent l="0" t="1905" r="0" b="1905"/>
                <wp:docPr id="759" name="画布 7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90" name="组合 743"/>
                        <wpg:cNvGrpSpPr>
                          <a:grpSpLocks/>
                        </wpg:cNvGrpSpPr>
                        <wpg:grpSpPr bwMode="auto">
                          <a:xfrm>
                            <a:off x="428625" y="99060"/>
                            <a:ext cx="4562475" cy="6210300"/>
                            <a:chOff x="2472" y="1834"/>
                            <a:chExt cx="7185" cy="9780"/>
                          </a:xfrm>
                        </wpg:grpSpPr>
                        <wps:wsp>
                          <wps:cNvPr id="691" name="矩形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3" y="1834"/>
                              <a:ext cx="1801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董事会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矩形 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3" y="2614"/>
                              <a:ext cx="1801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总裁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矩形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2" y="3097"/>
                              <a:ext cx="1455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技术委员会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直线 7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3" y="2302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直线 7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23" y="3082"/>
                              <a:ext cx="9" cy="3900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直线 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7" y="6619"/>
                              <a:ext cx="3780" cy="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直线 7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7" y="3355"/>
                              <a:ext cx="3780" cy="3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矩形 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" y="4018"/>
                              <a:ext cx="541" cy="21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财务监控中心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直线 7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7" y="6619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" name="直线 7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37" y="6619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矩形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87" y="6931"/>
                              <a:ext cx="108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××</w:t>
                                </w: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一厂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02" name="矩形 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2" y="6931"/>
                              <a:ext cx="108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××</w:t>
                                </w: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三厂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直线 7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7" y="7375"/>
                              <a:ext cx="10" cy="275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直线 7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7" y="7636"/>
                              <a:ext cx="4260" cy="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直线 7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77" y="763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直线 7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22" y="763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矩形 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7" y="7948"/>
                              <a:ext cx="45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spacing w:beforeLines="100" w:before="312"/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采购部</w:t>
                                </w:r>
                              </w:p>
                            </w:txbxContent>
                          </wps:txbx>
                          <wps:bodyPr rot="0" vert="horz" wrap="square" lIns="1800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直线 7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7" y="763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矩形 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7948"/>
                              <a:ext cx="435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spacing w:beforeLines="100" w:before="312"/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生产部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矩形 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2" y="7948"/>
                              <a:ext cx="42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spacing w:beforeLines="100" w:before="312"/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销售部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11" name="矩形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948"/>
                              <a:ext cx="45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ind w:rightChars="-14" w:right="-29"/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技术管理部</w:t>
                                </w:r>
                              </w:p>
                            </w:txbxContent>
                          </wps:txbx>
                          <wps:bodyPr rot="0" vert="horz" wrap="square" lIns="1800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直线 7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7" y="763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矩形 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7" y="7948"/>
                              <a:ext cx="45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ind w:rightChars="-14" w:right="-29"/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质量管理部</w:t>
                                </w:r>
                              </w:p>
                            </w:txbxContent>
                          </wps:txbx>
                          <wps:bodyPr rot="0" vert="horz" wrap="square" lIns="1800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直线 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7" y="763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矩形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7" y="7948"/>
                              <a:ext cx="45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spacing w:beforeLines="100" w:before="312"/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财务部</w:t>
                                </w:r>
                              </w:p>
                            </w:txbxContent>
                          </wps:txbx>
                          <wps:bodyPr rot="0" vert="horz" wrap="square" lIns="1800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直线 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7" y="763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直线 7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92" y="763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矩形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2" y="7948"/>
                              <a:ext cx="42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售后服务部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19" name="矩形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7" y="7948"/>
                              <a:ext cx="45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spacing w:beforeLines="100" w:before="312"/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仓储部</w:t>
                                </w:r>
                              </w:p>
                            </w:txbxContent>
                          </wps:txbx>
                          <wps:bodyPr rot="0" vert="horz" wrap="square" lIns="1800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直线 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97" y="763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直线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2" y="3706"/>
                              <a:ext cx="4965" cy="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直线 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7" y="370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矩形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7" y="4018"/>
                              <a:ext cx="541" cy="21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战略管理中心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直线 7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2" y="370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矩形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7" y="4018"/>
                              <a:ext cx="541" cy="21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技术研发中心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直线 7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2" y="370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矩形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2" y="4018"/>
                              <a:ext cx="541" cy="21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物资管理中心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直线 7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7" y="370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矩形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7" y="4018"/>
                              <a:ext cx="541" cy="21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行政法律中心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直线 7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92" y="370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矩形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" y="4018"/>
                              <a:ext cx="541" cy="21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人力资源中心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直线 7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17" y="370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矩形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2" y="4018"/>
                              <a:ext cx="541" cy="21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售后服务中心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直线 7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97" y="370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矩形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4018"/>
                              <a:ext cx="541" cy="21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营销中心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直线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22" y="370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" name="矩形 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77" y="6001"/>
                              <a:ext cx="108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海外事业部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38" name="直线 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07" y="6136"/>
                              <a:ext cx="1" cy="393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直线 7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07" y="6529"/>
                              <a:ext cx="810" cy="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0" name="直线 7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7" y="6214"/>
                              <a:ext cx="1" cy="624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" name="直线 7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7" y="6214"/>
                              <a:ext cx="360" cy="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2" name="矩形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577" y="6631"/>
                              <a:ext cx="108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国内事业部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43" name="直线 7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7" y="6844"/>
                              <a:ext cx="360" cy="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4" name="矩形 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2" y="3097"/>
                              <a:ext cx="1455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总裁办公室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直线 7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7" y="9814"/>
                              <a:ext cx="2520" cy="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直线 7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2" y="9814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直线 8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22" y="9814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矩形 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2" y="10126"/>
                              <a:ext cx="108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××</w:t>
                                </w: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车间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49" name="矩形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2" y="10126"/>
                              <a:ext cx="108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××</w:t>
                                </w: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车间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矩形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2" y="10126"/>
                              <a:ext cx="108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××</w:t>
                                </w: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车间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直线 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2" y="10834"/>
                              <a:ext cx="2520" cy="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直线 8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47" y="10834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直线 8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97" y="10834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4" name="矩形 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7" y="11146"/>
                              <a:ext cx="108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××</w:t>
                                </w: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班组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55" name="矩形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7" y="11146"/>
                              <a:ext cx="108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××</w:t>
                                </w: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班组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矩形 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7" y="11146"/>
                              <a:ext cx="108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××</w:t>
                                </w: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班组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直线 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5" y="10591"/>
                              <a:ext cx="3" cy="549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" name="矩形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2" y="6931"/>
                              <a:ext cx="108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××</w:t>
                                </w: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二厂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画布 759" o:spid="_x0000_s1074" editas="canvas" style="width:414pt;height:499.2pt;mso-position-horizontal-relative:char;mso-position-vertical-relative:line" coordsize="52578,6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">
                <v:shape id="_x0000_s1075" type="#_x0000_t75" style="position:absolute;width:52578;height:63398;visibility:visible;mso-wrap-style:square">
                  <v:fill o:detectmouseclick="t"/>
                  <v:path o:connecttype="none"/>
                </v:shape>
                <v:group id="组合 743" o:spid="_x0000_s1076" style="position:absolute;left:4286;top:990;width:45625;height:62103" coordorigin="2472,1834" coordsize="7185,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rect id="矩形 744" o:spid="_x0000_s1077" style="position:absolute;left:4753;top:1834;width:1801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董事会</w:t>
                          </w:r>
                        </w:p>
                      </w:txbxContent>
                    </v:textbox>
                  </v:rect>
                  <v:rect id="矩形 745" o:spid="_x0000_s1078" style="position:absolute;left:4753;top:2614;width:1801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yc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SFYxPM6EIyC3dwAAAP//AwBQSwECLQAUAAYACAAAACEA2+H2y+4AAACFAQAAEwAAAAAAAAAA&#10;AAAAAAAAAAAAW0NvbnRlbnRfVHlwZXNdLnhtbFBLAQItABQABgAIAAAAIQBa9CxbvwAAABUBAAAL&#10;AAAAAAAAAAAAAAAAAB8BAABfcmVscy8ucmVsc1BLAQItABQABgAIAAAAIQDxkRyc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总裁</w:t>
                          </w:r>
                        </w:p>
                      </w:txbxContent>
                    </v:textbox>
                  </v:rect>
                  <v:rect id="矩形 746" o:spid="_x0000_s1079" style="position:absolute;left:2472;top:3097;width:14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技术委员会</w:t>
                          </w:r>
                        </w:p>
                      </w:txbxContent>
                    </v:textbox>
                  </v:rect>
                  <v:line id="直线 747" o:spid="_x0000_s1080" style="position:absolute;visibility:visible;mso-wrap-style:square" from="5653,2302" to="5654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l4/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Wkz1O4nolHQM4vAAAA//8DAFBLAQItABQABgAIAAAAIQDb4fbL7gAAAIUBAAATAAAAAAAA&#10;AAAAAAAAAAAAAABbQ29udGVudF9UeXBlc10ueG1sUEsBAi0AFAAGAAgAAAAhAFr0LFu/AAAAFQEA&#10;AAsAAAAAAAAAAAAAAAAAHwEAAF9yZWxzLy5yZWxzUEsBAi0AFAAGAAgAAAAhAMFiXj/HAAAA3AAA&#10;AA8AAAAAAAAAAAAAAAAABwIAAGRycy9kb3ducmV2LnhtbFBLBQYAAAAAAwADALcAAAD7AgAAAAA=&#10;"/>
                  <v:line id="直线 748" o:spid="_x0000_s1081" style="position:absolute;visibility:visible;mso-wrap-style:square" from="5623,3082" to="5632,6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uk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Wkz1O4nolHQM4vAAAA//8DAFBLAQItABQABgAIAAAAIQDb4fbL7gAAAIUBAAATAAAAAAAA&#10;AAAAAAAAAAAAAABbQ29udGVudF9UeXBlc10ueG1sUEsBAi0AFAAGAAgAAAAhAFr0LFu/AAAAFQEA&#10;AAsAAAAAAAAAAAAAAAAAHwEAAF9yZWxzLy5yZWxzUEsBAi0AFAAGAAgAAAAhAK4u+6THAAAA3AAA&#10;AA8AAAAAAAAAAAAAAAAABwIAAGRycy9kb3ducmV2LnhtbFBLBQYAAAAAAwADALcAAAD7AgAAAAA=&#10;"/>
                  <v:line id="直线 749" o:spid="_x0000_s1082" style="position:absolute;visibility:visible;mso-wrap-style:square" from="3657,6619" to="7437,6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"/>
                  <v:line id="直线 750" o:spid="_x0000_s1083" style="position:absolute;visibility:visible;mso-wrap-style:square" from="3927,3355" to="7707,3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BI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rS5ylcz8QjIOd/AAAA//8DAFBLAQItABQABgAIAAAAIQDb4fbL7gAAAIUBAAATAAAAAAAA&#10;AAAAAAAAAAAAAABbQ29udGVudF9UeXBlc10ueG1sUEsBAi0AFAAGAAgAAAAhAFr0LFu/AAAAFQEA&#10;AAsAAAAAAAAAAAAAAAAAHwEAAF9yZWxzLy5yZWxzUEsBAi0AFAAGAAgAAAAhADGwwEjHAAAA3AAA&#10;AA8AAAAAAAAAAAAAAAAABwIAAGRycy9kb3ducmV2LnhtbFBLBQYAAAAAAwADALcAAAD7AgAAAAA=&#10;"/>
                  <v:rect id="矩形 751" o:spid="_x0000_s1084" style="position:absolute;left:3552;top:4018;width:541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财务监控中心</w:t>
                          </w:r>
                        </w:p>
                      </w:txbxContent>
                    </v:textbox>
                  </v:rect>
                  <v:line id="直线 752" o:spid="_x0000_s1085" style="position:absolute;visibility:visible;mso-wrap-style:square" from="3657,6619" to="3658,6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/GhxgAAANw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SBdLOD/TDwCcvUHAAD//wMAUEsBAi0AFAAGAAgAAAAhANvh9svuAAAAhQEAABMAAAAAAAAA&#10;AAAAAAAAAAAAAFtDb250ZW50X1R5cGVzXS54bWxQSwECLQAUAAYACAAAACEAWvQsW78AAAAVAQAA&#10;CwAAAAAAAAAAAAAAAAAfAQAAX3JlbHMvLnJlbHNQSwECLQAUAAYACAAAACEAL2PxocYAAADcAAAA&#10;DwAAAAAAAAAAAAAAAAAHAgAAZHJzL2Rvd25yZXYueG1sUEsFBgAAAAADAAMAtwAAAPoCAAAAAA==&#10;"/>
                  <v:line id="直线 753" o:spid="_x0000_s1086" style="position:absolute;visibility:visible;mso-wrap-style:square" from="7437,6619" to="7438,6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"/>
                  <v:rect id="矩形 754" o:spid="_x0000_s1087" style="position:absolute;left:3087;top:6931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">
                    <v:textbox inset=".5mm,,.5mm"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××</w:t>
                          </w: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一厂</w:t>
                          </w:r>
                        </w:p>
                      </w:txbxContent>
                    </v:textbox>
                  </v:rect>
                  <v:rect id="矩形 755" o:spid="_x0000_s1088" style="position:absolute;left:6882;top:6931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××</w:t>
                          </w: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三厂</w:t>
                          </w:r>
                        </w:p>
                      </w:txbxContent>
                    </v:textbox>
                  </v:rect>
                  <v:line id="直线 756" o:spid="_x0000_s1089" style="position:absolute;visibility:visible;mso-wrap-style:square" from="5637,7375" to="5647,10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FxR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yQz+z8QjIJd/AAAA//8DAFBLAQItABQABgAIAAAAIQDb4fbL7gAAAIUBAAATAAAAAAAA&#10;AAAAAAAAAAAAAABbQ29udGVudF9UeXBlc10ueG1sUEsBAi0AFAAGAAgAAAAhAFr0LFu/AAAAFQEA&#10;AAsAAAAAAAAAAAAAAAAAHwEAAF9yZWxzLy5yZWxzUEsBAi0AFAAGAAgAAAAhANBgXFHHAAAA3AAA&#10;AA8AAAAAAAAAAAAAAAAABwIAAGRycy9kb3ducmV2LnhtbFBLBQYAAAAAAwADALcAAAD7AgAAAAA=&#10;"/>
                  <v:line id="直线 757" o:spid="_x0000_s1090" style="position:absolute;visibility:visible;mso-wrap-style:square" from="3417,7636" to="7677,7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cQl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JVO4nolHQM4vAAAA//8DAFBLAQItABQABgAIAAAAIQDb4fbL7gAAAIUBAAATAAAAAAAA&#10;AAAAAAAAAAAAAABbQ29udGVudF9UeXBlc10ueG1sUEsBAi0AFAAGAAgAAAAhAFr0LFu/AAAAFQEA&#10;AAsAAAAAAAAAAAAAAAAAHwEAAF9yZWxzLy5yZWxzUEsBAi0AFAAGAAgAAAAhAF+JxCXHAAAA3AAA&#10;AA8AAAAAAAAAAAAAAAAABwIAAGRycy9kb3ducmV2LnhtbFBLBQYAAAAAAwADALcAAAD7AgAAAAA=&#10;"/>
                  <v:line id="直线 758" o:spid="_x0000_s1091" style="position:absolute;visibility:visible;mso-wrap-style:square" from="5277,7636" to="5278,7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G+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JVO4nolHQM4vAAAA//8DAFBLAQItABQABgAIAAAAIQDb4fbL7gAAAIUBAAATAAAAAAAA&#10;AAAAAAAAAAAAAABbQ29udGVudF9UeXBlc10ueG1sUEsBAi0AFAAGAAgAAAAhAFr0LFu/AAAAFQEA&#10;AAsAAAAAAAAAAAAAAAAAHwEAAF9yZWxzLy5yZWxzUEsBAi0AFAAGAAgAAAAhADDFYb7HAAAA3AAA&#10;AA8AAAAAAAAAAAAAAAAABwIAAGRycy9kb3ducmV2LnhtbFBLBQYAAAAAAwADALcAAAD7AgAAAAA=&#10;"/>
                  <v:line id="直线 759" o:spid="_x0000_s1092" style="position:absolute;visibility:visible;mso-wrap-style:square" from="7122,7636" to="7123,7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//JxwAAANw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JSncz8QjIGc3AAAA//8DAFBLAQItABQABgAIAAAAIQDb4fbL7gAAAIUBAAATAAAAAAAA&#10;AAAAAAAAAAAAAABbQ29udGVudF9UeXBlc10ueG1sUEsBAi0AFAAGAAgAAAAhAFr0LFu/AAAAFQEA&#10;AAsAAAAAAAAAAAAAAAAAHwEAAF9yZWxzLy5yZWxzUEsBAi0AFAAGAAgAAAAhAMAX/8nHAAAA3AAA&#10;AA8AAAAAAAAAAAAAAAAABwIAAGRycy9kb3ducmV2LnhtbFBLBQYAAAAAAwADALcAAAD7AgAAAAA=&#10;"/>
                  <v:rect id="矩形 760" o:spid="_x0000_s1093" style="position:absolute;left:3837;top:7948;width:45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">
                    <v:textbox inset=".5mm">
                      <w:txbxContent>
                        <w:p w:rsidR="0058650F" w:rsidRDefault="0058650F" w:rsidP="0058650F">
                          <w:pPr>
                            <w:spacing w:beforeLines="100" w:before="312"/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采购部</w:t>
                          </w:r>
                        </w:p>
                      </w:txbxContent>
                    </v:textbox>
                  </v:rect>
                  <v:line id="直线 761" o:spid="_x0000_s1094" style="position:absolute;visibility:visible;mso-wrap-style:square" from="4077,7636" to="4078,7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"/>
                  <v:rect id="矩形 762" o:spid="_x0000_s1095" style="position:absolute;left:5067;top:7948;width:435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">
                    <v:textbox>
                      <w:txbxContent>
                        <w:p w:rsidR="0058650F" w:rsidRDefault="0058650F" w:rsidP="0058650F">
                          <w:pPr>
                            <w:spacing w:beforeLines="100" w:before="312"/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生产部</w:t>
                          </w:r>
                        </w:p>
                      </w:txbxContent>
                    </v:textbox>
                  </v:rect>
                  <v:rect id="矩形 763" o:spid="_x0000_s1096" style="position:absolute;left:6912;top:7948;width:42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">
                    <v:textbox inset=".5mm,,.5mm">
                      <w:txbxContent>
                        <w:p w:rsidR="0058650F" w:rsidRDefault="0058650F" w:rsidP="0058650F">
                          <w:pPr>
                            <w:spacing w:beforeLines="100" w:before="312"/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销售部</w:t>
                          </w:r>
                        </w:p>
                      </w:txbxContent>
                    </v:textbox>
                  </v:rect>
                  <v:rect id="矩形 764" o:spid="_x0000_s1097" style="position:absolute;left:4437;top:7948;width:45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">
                    <v:textbox inset=".5mm">
                      <w:txbxContent>
                        <w:p w:rsidR="0058650F" w:rsidRDefault="0058650F" w:rsidP="0058650F">
                          <w:pPr>
                            <w:ind w:rightChars="-14" w:right="-29"/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技术管理部</w:t>
                          </w:r>
                        </w:p>
                      </w:txbxContent>
                    </v:textbox>
                  </v:rect>
                  <v:line id="直线 765" o:spid="_x0000_s1098" style="position:absolute;visibility:visible;mso-wrap-style:square" from="4677,7636" to="4678,7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W8X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HTZArXM/EIyOUFAAD//wMAUEsBAi0AFAAGAAgAAAAhANvh9svuAAAAhQEAABMAAAAAAAAA&#10;AAAAAAAAAAAAAFtDb250ZW50X1R5cGVzXS54bWxQSwECLQAUAAYACAAAACEAWvQsW78AAAAVAQAA&#10;CwAAAAAAAAAAAAAAAAAfAQAAX3JlbHMvLnJlbHNQSwECLQAUAAYACAAAACEAOvVvF8YAAADcAAAA&#10;DwAAAAAAAAAAAAAAAAAHAgAAZHJzL2Rvd25yZXYueG1sUEsFBgAAAAADAAMAtwAAAPoCAAAAAA==&#10;"/>
                  <v:rect id="矩形 766" o:spid="_x0000_s1099" style="position:absolute;left:5787;top:7948;width:45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">
                    <v:textbox inset=".5mm">
                      <w:txbxContent>
                        <w:p w:rsidR="0058650F" w:rsidRDefault="0058650F" w:rsidP="0058650F">
                          <w:pPr>
                            <w:ind w:rightChars="-14" w:right="-29"/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质量管理部</w:t>
                          </w:r>
                        </w:p>
                      </w:txbxContent>
                    </v:textbox>
                  </v:rect>
                  <v:line id="直线 767" o:spid="_x0000_s1100" style="position:absolute;visibility:visible;mso-wrap-style:square" from="6027,7636" to="6028,7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FL4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8DMdwPROPgJxdAAAA//8DAFBLAQItABQABgAIAAAAIQDb4fbL7gAAAIUBAAATAAAAAAAA&#10;AAAAAAAAAAAAAABbQ29udGVudF9UeXBlc10ueG1sUEsBAi0AFAAGAAgAAAAhAFr0LFu/AAAAFQEA&#10;AAsAAAAAAAAAAAAAAAAAHwEAAF9yZWxzLy5yZWxzUEsBAi0AFAAGAAgAAAAhANpQUvjHAAAA3AAA&#10;AA8AAAAAAAAAAAAAAAAABwIAAGRycy9kb3ducmV2LnhtbFBLBQYAAAAAAwADALcAAAD7AgAAAAA=&#10;"/>
                  <v:rect id="矩形 768" o:spid="_x0000_s1101" style="position:absolute;left:3177;top:7948;width:45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">
                    <v:textbox inset=".5mm">
                      <w:txbxContent>
                        <w:p w:rsidR="0058650F" w:rsidRDefault="0058650F" w:rsidP="0058650F">
                          <w:pPr>
                            <w:spacing w:beforeLines="100" w:before="312"/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财务部</w:t>
                          </w:r>
                        </w:p>
                      </w:txbxContent>
                    </v:textbox>
                  </v:rect>
                  <v:line id="直线 769" o:spid="_x0000_s1102" style="position:absolute;visibility:visible;mso-wrap-style:square" from="3417,7636" to="3418,7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kU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KIXrmXgE5OwCAAD//wMAUEsBAi0AFAAGAAgAAAAhANvh9svuAAAAhQEAABMAAAAAAAAA&#10;AAAAAAAAAAAAAFtDb250ZW50X1R5cGVzXS54bWxQSwECLQAUAAYACAAAACEAWvQsW78AAAAVAQAA&#10;CwAAAAAAAAAAAAAAAAAfAQAAX3JlbHMvLnJlbHNQSwECLQAUAAYACAAAACEARc5pFMYAAADcAAAA&#10;DwAAAAAAAAAAAAAAAAAHAgAAZHJzL2Rvd25yZXYueG1sUEsFBgAAAAADAAMAtwAAAPoCAAAAAA==&#10;"/>
                  <v:line id="直线 770" o:spid="_x0000_s1103" style="position:absolute;visibility:visible;mso-wrap-style:square" from="7692,7636" to="7693,7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"/>
                  <v:rect id="矩形 771" o:spid="_x0000_s1104" style="position:absolute;left:7482;top:7948;width:42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">
                    <v:textbox inset=".5mm,,.5mm"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售后服务部</w:t>
                          </w:r>
                        </w:p>
                      </w:txbxContent>
                    </v:textbox>
                  </v:rect>
                  <v:rect id="矩形 772" o:spid="_x0000_s1105" style="position:absolute;left:6357;top:7948;width:45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">
                    <v:textbox inset=".5mm">
                      <w:txbxContent>
                        <w:p w:rsidR="0058650F" w:rsidRDefault="0058650F" w:rsidP="0058650F">
                          <w:pPr>
                            <w:spacing w:beforeLines="100" w:before="312"/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仓储部</w:t>
                          </w:r>
                        </w:p>
                      </w:txbxContent>
                    </v:textbox>
                  </v:rect>
                  <v:line id="直线 773" o:spid="_x0000_s1106" style="position:absolute;visibility:visible;mso-wrap-style:square" from="6597,7636" to="6598,7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55G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LNM6PZ+IRkMtfAAAA//8DAFBLAQItABQABgAIAAAAIQDb4fbL7gAAAIUBAAATAAAAAAAAAAAA&#10;AAAAAAAAAABbQ29udGVudF9UeXBlc10ueG1sUEsBAi0AFAAGAAgAAAAhAFr0LFu/AAAAFQEAAAsA&#10;AAAAAAAAAAAAAAAAHwEAAF9yZWxzLy5yZWxzUEsBAi0AFAAGAAgAAAAhAGsHnkbEAAAA3AAAAA8A&#10;AAAAAAAAAAAAAAAABwIAAGRycy9kb3ducmV2LnhtbFBLBQYAAAAAAwADALcAAAD4AgAAAAA=&#10;"/>
                  <v:line id="直线 774" o:spid="_x0000_s1107" style="position:absolute;visibility:visible;mso-wrap-style:square" from="3132,3706" to="8097,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vd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HTdALXM/EIyOUFAAD//wMAUEsBAi0AFAAGAAgAAAAhANvh9svuAAAAhQEAABMAAAAAAAAA&#10;AAAAAAAAAAAAAFtDb250ZW50X1R5cGVzXS54bWxQSwECLQAUAAYACAAAACEAWvQsW78AAAAVAQAA&#10;CwAAAAAAAAAAAAAAAAAfAQAAX3JlbHMvLnJlbHNQSwECLQAUAAYACAAAACEABEs73cYAAADcAAAA&#10;DwAAAAAAAAAAAAAAAAAHAgAAZHJzL2Rvd25yZXYueG1sUEsFBgAAAAADAAMAtwAAAPoCAAAAAA==&#10;"/>
                  <v:line id="直线 775" o:spid="_x0000_s1108" style="position:absolute;visibility:visible;mso-wrap-style:square" from="3807,3706" to="3808,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aWqxwAAANw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VPaQr/Z+IRkIs/AAAA//8DAFBLAQItABQABgAIAAAAIQDb4fbL7gAAAIUBAAATAAAAAAAA&#10;AAAAAAAAAAAAAABbQ29udGVudF9UeXBlc10ueG1sUEsBAi0AFAAGAAgAAAAhAFr0LFu/AAAAFQEA&#10;AAsAAAAAAAAAAAAAAAAAHwEAAF9yZWxzLy5yZWxzUEsBAi0AFAAGAAgAAAAhAPSZparHAAAA3AAA&#10;AA8AAAAAAAAAAAAAAAAABwIAAGRycy9kb3ducmV2LnhtbFBLBQYAAAAAAwADALcAAAD7AgAAAAA=&#10;"/>
                  <v:rect id="矩形 776" o:spid="_x0000_s1109" style="position:absolute;left:2877;top:4018;width:541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99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wTJewN+ZcATk5gYAAP//AwBQSwECLQAUAAYACAAAACEA2+H2y+4AAACFAQAAEwAAAAAAAAAA&#10;AAAAAAAAAAAAW0NvbnRlbnRfVHlwZXNdLnhtbFBLAQItABQABgAIAAAAIQBa9CxbvwAAABUBAAAL&#10;AAAAAAAAAAAAAAAAAB8BAABfcmVscy8ucmVsc1BLAQItABQABgAIAAAAIQBLg399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战略管理中心</w:t>
                          </w:r>
                        </w:p>
                      </w:txbxContent>
                    </v:textbox>
                  </v:rect>
                  <v:line id="直线 777" o:spid="_x0000_s1110" style="position:absolute;visibility:visible;mso-wrap-style:square" from="3132,3706" to="3133,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hF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eRy9wPROPgJxdAAAA//8DAFBLAQItABQABgAIAAAAIQDb4fbL7gAAAIUBAAATAAAAAAAA&#10;AAAAAAAAAAAAAABbQ29udGVudF9UeXBlc10ueG1sUEsBAi0AFAAGAAgAAAAhAFr0LFu/AAAAFQEA&#10;AAsAAAAAAAAAAAAAAAAAHwEAAF9yZWxzLy5yZWxzUEsBAi0AFAAGAAgAAAAhABQ8mEXHAAAA3AAA&#10;AA8AAAAAAAAAAAAAAAAABwIAAGRycy9kb3ducmV2LnhtbFBLBQYAAAAAAwADALcAAAD7AgAAAAA=&#10;"/>
                  <v:rect id="矩形 778" o:spid="_x0000_s1111" style="position:absolute;left:4857;top:4018;width:541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KS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rf4Be5nwhGQ2Q0AAP//AwBQSwECLQAUAAYACAAAACEA2+H2y+4AAACFAQAAEwAAAAAAAAAA&#10;AAAAAAAAAAAAW0NvbnRlbnRfVHlwZXNdLnhtbFBLAQItABQABgAIAAAAIQBa9CxbvwAAABUBAAAL&#10;AAAAAAAAAAAAAAAAAB8BAABfcmVscy8ucmVsc1BLAQItABQABgAIAAAAIQCrJkKS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技术研发中心</w:t>
                          </w:r>
                        </w:p>
                      </w:txbxContent>
                    </v:textbox>
                  </v:rect>
                  <v:line id="直线 779" o:spid="_x0000_s1112" style="position:absolute;visibility:visible;mso-wrap-style:square" from="5112,3706" to="5113,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Op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SeHvTDwCcvELAAD//wMAUEsBAi0AFAAGAAgAAAAhANvh9svuAAAAhQEAABMAAAAAAAAA&#10;AAAAAAAAAAAAAFtDb250ZW50X1R5cGVzXS54bWxQSwECLQAUAAYACAAAACEAWvQsW78AAAAVAQAA&#10;CwAAAAAAAAAAAAAAAAAfAQAAX3JlbHMvLnJlbHNQSwECLQAUAAYACAAAACEAi6KjqcYAAADcAAAA&#10;DwAAAAAAAAAAAAAAAAAHAgAAZHJzL2Rvd25yZXYueG1sUEsFBgAAAAADAAMAtwAAAPoCAAAAAA==&#10;"/>
                  <v:rect id="矩形 780" o:spid="_x0000_s1113" style="position:absolute;left:4182;top:4018;width:541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物资管理中心</w:t>
                          </w:r>
                        </w:p>
                      </w:txbxContent>
                    </v:textbox>
                  </v:rect>
                  <v:line id="直线 781" o:spid="_x0000_s1114" style="position:absolute;visibility:visible;mso-wrap-style:square" from="4437,3706" to="4438,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JA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LNK6NZ+IRkMtfAAAA//8DAFBLAQItABQABgAIAAAAIQDb4fbL7gAAAIUBAAATAAAAAAAAAAAA&#10;AAAAAAAAAABbQ29udGVudF9UeXBlc10ueG1sUEsBAi0AFAAGAAgAAAAhAFr0LFu/AAAAFQEAAAsA&#10;AAAAAAAAAAAAAAAAHwEAAF9yZWxzLy5yZWxzUEsBAi0AFAAGAAgAAAAhAJVxkkDEAAAA3AAAAA8A&#10;AAAAAAAAAAAAAAAABwIAAGRycy9kb3ducmV2LnhtbFBLBQYAAAAAAwADALcAAAD4AgAAAAA=&#10;"/>
                  <v:rect id="矩形 782" o:spid="_x0000_s1115" style="position:absolute;left:6537;top:4018;width:541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行政法律中心</w:t>
                          </w:r>
                        </w:p>
                      </w:txbxContent>
                    </v:textbox>
                  </v:rect>
                  <v:line id="直线 783" o:spid="_x0000_s1116" style="position:absolute;visibility:visible;mso-wrap-style:square" from="6792,3706" to="6793,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"/>
                  <v:rect id="矩形 784" o:spid="_x0000_s1117" style="position:absolute;left:5862;top:4018;width:541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M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eF7O4e9MOAJy9wsAAP//AwBQSwECLQAUAAYACAAAACEA2+H2y+4AAACFAQAAEwAAAAAAAAAA&#10;AAAAAAAAAAAAW0NvbnRlbnRfVHlwZXNdLnhtbFBLAQItABQABgAIAAAAIQBa9CxbvwAAABUBAAAL&#10;AAAAAAAAAAAAAAAAAB8BAABfcmVscy8ucmVsc1BLAQItABQABgAIAAAAIQBRxNJM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人力资源中心</w:t>
                          </w:r>
                        </w:p>
                      </w:txbxContent>
                    </v:textbox>
                  </v:rect>
                  <v:line id="直线 785" o:spid="_x0000_s1118" style="position:absolute;visibility:visible;mso-wrap-style:square" from="6117,3706" to="6118,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N3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vAyGcP/mXgE5PwPAAD//wMAUEsBAi0AFAAGAAgAAAAhANvh9svuAAAAhQEAABMAAAAAAAAA&#10;AAAAAAAAAAAAAFtDb250ZW50X1R5cGVzXS54bWxQSwECLQAUAAYACAAAACEAWvQsW78AAAAVAQAA&#10;CwAAAAAAAAAAAAAAAAAfAQAAX3JlbHMvLnJlbHNQSwECLQAUAAYACAAAACEAcUAzd8YAAADcAAAA&#10;DwAAAAAAAAAAAAAAAAAHAgAAZHJzL2Rvd25yZXYueG1sUEsFBgAAAAADAAMAtwAAAPoCAAAAAA==&#10;"/>
                  <v:rect id="矩形 786" o:spid="_x0000_s1119" style="position:absolute;left:7842;top:4018;width:541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售后服务中心</w:t>
                          </w:r>
                        </w:p>
                      </w:txbxContent>
                    </v:textbox>
                  </v:rect>
                  <v:line id="直线 787" o:spid="_x0000_s1120" style="position:absolute;visibility:visible;mso-wrap-style:square" from="8097,3706" to="8098,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Q6Y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eRy9wPROPgJxdAAAA//8DAFBLAQItABQABgAIAAAAIQDb4fbL7gAAAIUBAAATAAAAAAAA&#10;AAAAAAAAAAAAAABbQ29udGVudF9UeXBlc10ueG1sUEsBAi0AFAAGAAgAAAAhAFr0LFu/AAAAFQEA&#10;AAsAAAAAAAAAAAAAAAAAHwEAAF9yZWxzLy5yZWxzUEsBAi0AFAAGAAgAAAAhAJHlDpjHAAAA3AAA&#10;AA8AAAAAAAAAAAAAAAAABwIAAGRycy9kb3ducmV2LnhtbFBLBQYAAAAAAwADALcAAAD7AgAAAAA=&#10;"/>
                  <v:rect id="矩形 788" o:spid="_x0000_s1121" style="position:absolute;left:7167;top:4018;width:541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9RP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XT0Rj+z4QjIBd/AAAA//8DAFBLAQItABQABgAIAAAAIQDb4fbL7gAAAIUBAAATAAAAAAAAAAAA&#10;AAAAAAAAAABbQ29udGVudF9UeXBlc10ueG1sUEsBAi0AFAAGAAgAAAAhAFr0LFu/AAAAFQEAAAsA&#10;AAAAAAAAAAAAAAAAHwEAAF9yZWxzLy5yZWxzUEsBAi0AFAAGAAgAAAAhAC7/1E/EAAAA3AAAAA8A&#10;AAAAAAAAAAAAAAAABwIAAGRycy9kb3ducmV2LnhtbFBLBQYAAAAAAwADALcAAAD4AgAAAAA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营销中心</w:t>
                          </w:r>
                        </w:p>
                      </w:txbxContent>
                    </v:textbox>
                  </v:rect>
                  <v:line id="直线 789" o:spid="_x0000_s1122" style="position:absolute;visibility:visible;mso-wrap-style:square" from="7422,3706" to="7423,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zV0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sxT+z8QjIJd/AAAA//8DAFBLAQItABQABgAIAAAAIQDb4fbL7gAAAIUBAAATAAAAAAAA&#10;AAAAAAAAAAAAAABbQ29udGVudF9UeXBlc10ueG1sUEsBAi0AFAAGAAgAAAAhAFr0LFu/AAAAFQEA&#10;AAsAAAAAAAAAAAAAAAAAHwEAAF9yZWxzLy5yZWxzUEsBAi0AFAAGAAgAAAAhAA57NXTHAAAA3AAA&#10;AA8AAAAAAAAAAAAAAAAABwIAAGRycy9kb3ducmV2LnhtbFBLBQYAAAAAAwADALcAAAD7AgAAAAA=&#10;"/>
                  <v:rect id="矩形 790" o:spid="_x0000_s1123" style="position:absolute;left:8577;top:6001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">
                    <v:textbox inset=".5mm,,.5mm"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海外事业部</w:t>
                          </w:r>
                        </w:p>
                      </w:txbxContent>
                    </v:textbox>
                  </v:rect>
                  <v:line id="直线 791" o:spid="_x0000_s1124" style="position:absolute;visibility:visible;mso-wrap-style:square" from="7407,6136" to="7408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"/>
                  <v:line id="直线 792" o:spid="_x0000_s1125" style="position:absolute;visibility:visible;mso-wrap-style:square" from="7407,6529" to="8217,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KEG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UvozH8nYlHQM5+AQAA//8DAFBLAQItABQABgAIAAAAIQDb4fbL7gAAAIUBAAATAAAAAAAA&#10;AAAAAAAAAAAAAABbQ29udGVudF9UeXBlc10ueG1sUEsBAi0AFAAGAAgAAAAhAFr0LFu/AAAAFQEA&#10;AAsAAAAAAAAAAAAAAAAAHwEAAF9yZWxzLy5yZWxzUEsBAi0AFAAGAAgAAAAhAH/koQbHAAAA3AAA&#10;AA8AAAAAAAAAAAAAAAAABwIAAGRycy9kb3ducmV2LnhtbFBLBQYAAAAAAwADALcAAAD7AgAAAAA=&#10;"/>
                  <v:line id="直线 793" o:spid="_x0000_s1126" style="position:absolute;visibility:visible;mso-wrap-style:square" from="8217,6214" to="8218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"/>
                  <v:line id="直线 794" o:spid="_x0000_s1127" style="position:absolute;visibility:visible;mso-wrap-style:square" from="8217,6214" to="8577,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59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8jIdwPROPgJxdAAAA//8DAFBLAQItABQABgAIAAAAIQDb4fbL7gAAAIUBAAATAAAAAAAA&#10;AAAAAAAAAAAAAABbQ29udGVudF9UeXBlc10ueG1sUEsBAi0AFAAGAAgAAAAhAFr0LFu/AAAAFQEA&#10;AAsAAAAAAAAAAAAAAAAAHwEAAF9yZWxzLy5yZWxzUEsBAi0AFAAGAAgAAAAhANmU3n3HAAAA3AAA&#10;AA8AAAAAAAAAAAAAAAAABwIAAGRycy9kb3ducmV2LnhtbFBLBQYAAAAAAwADALcAAAD7AgAAAAA=&#10;"/>
                  <v:rect id="矩形 795" o:spid="_x0000_s1128" style="position:absolute;left:8577;top:6631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">
                    <v:textbox inset=".5mm,,.5mm"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国内事业部</w:t>
                          </w:r>
                        </w:p>
                      </w:txbxContent>
                    </v:textbox>
                  </v:rect>
                  <v:line id="直线 796" o:spid="_x0000_s1129" style="position:absolute;visibility:visible;mso-wrap-style:square" from="8217,6844" to="8577,6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WR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eX0ZwPROPgJxdAAAA//8DAFBLAQItABQABgAIAAAAIQDb4fbL7gAAAIUBAAATAAAAAAAA&#10;AAAAAAAAAAAAAABbQ29udGVudF9UeXBlc10ueG1sUEsBAi0AFAAGAAgAAAAhAFr0LFu/AAAAFQEA&#10;AAsAAAAAAAAAAAAAAAAAHwEAAF9yZWxzLy5yZWxzUEsBAi0AFAAGAAgAAAAhAEYK5ZHHAAAA3AAA&#10;AA8AAAAAAAAAAAAAAAAABwIAAGRycy9kb3ducmV2LnhtbFBLBQYAAAAAAwADALcAAAD7AgAAAAA=&#10;"/>
                  <v:rect id="矩形 797" o:spid="_x0000_s1130" style="position:absolute;left:7692;top:3097;width:14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总裁办公室</w:t>
                          </w:r>
                        </w:p>
                      </w:txbxContent>
                    </v:textbox>
                  </v:rect>
                  <v:line id="直线 798" o:spid="_x0000_s1131" style="position:absolute;visibility:visible;mso-wrap-style:square" from="4287,9814" to="6807,9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h+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t4vH+A3zPxCMj5GQAA//8DAFBLAQItABQABgAIAAAAIQDb4fbL7gAAAIUBAAATAAAAAAAA&#10;AAAAAAAAAAAAAABbQ29udGVudF9UeXBlc10ueG1sUEsBAi0AFAAGAAgAAAAhAFr0LFu/AAAAFQEA&#10;AAsAAAAAAAAAAAAAAAAAHwEAAF9yZWxzLy5yZWxzUEsBAi0AFAAGAAgAAAAhAKav2H7HAAAA3AAA&#10;AA8AAAAAAAAAAAAAAAAABwIAAGRycy9kb3ducmV2LnhtbFBLBQYAAAAAAwADALcAAAD7AgAAAAA=&#10;"/>
                  <v:line id="直线 799" o:spid="_x0000_s1132" style="position:absolute;visibility:visible;mso-wrap-style:square" from="4272,9814" to="4273,10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YJ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VO4nolHQM4vAAAA//8DAFBLAQItABQABgAIAAAAIQDb4fbL7gAAAIUBAAATAAAAAAAA&#10;AAAAAAAAAAAAAABbQ29udGVudF9UeXBlc10ueG1sUEsBAi0AFAAGAAgAAAAhAFr0LFu/AAAAFQEA&#10;AAsAAAAAAAAAAAAAAAAAHwEAAF9yZWxzLy5yZWxzUEsBAi0AFAAGAAgAAAAhAFZ9RgnHAAAA3AAA&#10;AA8AAAAAAAAAAAAAAAAABwIAAGRycy9kb3ducmV2LnhtbFBLBQYAAAAAAwADALcAAAD7AgAAAAA=&#10;"/>
                  <v:line id="直线 800" o:spid="_x0000_s1133" style="position:absolute;visibility:visible;mso-wrap-style:square" from="6822,9814" to="6823,10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"/>
                  <v:rect id="矩形 801" o:spid="_x0000_s1134" style="position:absolute;left:3792;top:10126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">
                    <v:textbox inset=".5mm,,.5mm"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××</w:t>
                          </w: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车间</w:t>
                          </w:r>
                        </w:p>
                      </w:txbxContent>
                    </v:textbox>
                  </v:rect>
                  <v:rect id="矩形 802" o:spid="_x0000_s1135" style="position:absolute;left:5082;top:10126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××</w:t>
                          </w: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车间</w:t>
                          </w:r>
                        </w:p>
                      </w:txbxContent>
                    </v:textbox>
                  </v:rect>
                  <v:rect id="矩形 803" o:spid="_x0000_s1136" style="position:absolute;left:6342;top:10126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J3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M&#10;P8P8cCYcAbl8AgAA//8DAFBLAQItABQABgAIAAAAIQDb4fbL7gAAAIUBAAATAAAAAAAAAAAAAAAA&#10;AAAAAABbQ29udGVudF9UeXBlc10ueG1sUEsBAi0AFAAGAAgAAAAhAFr0LFu/AAAAFQEAAAsAAAAA&#10;AAAAAAAAAAAAHwEAAF9yZWxzLy5yZWxzUEsBAi0AFAAGAAgAAAAhAONXknfBAAAA3AAAAA8AAAAA&#10;AAAAAAAAAAAABwIAAGRycy9kb3ducmV2LnhtbFBLBQYAAAAAAwADALcAAAD1AgAAAAA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××</w:t>
                          </w: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车间</w:t>
                          </w:r>
                        </w:p>
                      </w:txbxContent>
                    </v:textbox>
                  </v:rect>
                  <v:line id="直线 804" o:spid="_x0000_s1137" style="position:absolute;visibility:visible;mso-wrap-style:square" from="4362,10834" to="6882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"/>
                  <v:line id="直线 805" o:spid="_x0000_s1138" style="position:absolute;visibility:visible;mso-wrap-style:square" from="4347,10834" to="4348,1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bX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eX0ZwPROPgJxdAAAA//8DAFBLAQItABQABgAIAAAAIQDb4fbL7gAAAIUBAAATAAAAAAAA&#10;AAAAAAAAAAAAAABbQ29udGVudF9UeXBlc10ueG1sUEsBAi0AFAAGAAgAAAAhAFr0LFu/AAAAFQEA&#10;AAsAAAAAAAAAAAAAAAAAHwEAAF9yZWxzLy5yZWxzUEsBAi0AFAAGAAgAAAAhAKyf1tfHAAAA3AAA&#10;AA8AAAAAAAAAAAAAAAAABwIAAGRycy9kb3ducmV2LnhtbFBLBQYAAAAAAwADALcAAAD7AgAAAAA=&#10;"/>
                  <v:line id="直线 806" o:spid="_x0000_s1139" style="position:absolute;visibility:visible;mso-wrap-style:square" from="6897,10834" to="6898,1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3NM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eX0ZwPROPgJxdAAAA//8DAFBLAQItABQABgAIAAAAIQDb4fbL7gAAAIUBAAATAAAAAAAA&#10;AAAAAAAAAAAAAABbQ29udGVudF9UeXBlc10ueG1sUEsBAi0AFAAGAAgAAAAhAFr0LFu/AAAAFQEA&#10;AAsAAAAAAAAAAAAAAAAAHwEAAF9yZWxzLy5yZWxzUEsBAi0AFAAGAAgAAAAhAMPTc0zHAAAA3AAA&#10;AA8AAAAAAAAAAAAAAAAABwIAAGRycy9kb3ducmV2LnhtbFBLBQYAAAAAAwADALcAAAD7AgAAAAA=&#10;"/>
                  <v:rect id="矩形 807" o:spid="_x0000_s1140" style="position:absolute;left:3777;top:11146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">
                    <v:textbox inset=".5mm,,.5mm"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××</w:t>
                          </w: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班组</w:t>
                          </w:r>
                        </w:p>
                      </w:txbxContent>
                    </v:textbox>
                  </v:rect>
                  <v:rect id="矩形 808" o:spid="_x0000_s1141" style="position:absolute;left:5157;top:11146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××</w:t>
                          </w: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班组</w:t>
                          </w:r>
                        </w:p>
                      </w:txbxContent>
                    </v:textbox>
                  </v:rect>
                  <v:rect id="矩形 809" o:spid="_x0000_s1142" style="position:absolute;left:6417;top:11146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××</w:t>
                          </w: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班组</w:t>
                          </w:r>
                        </w:p>
                      </w:txbxContent>
                    </v:textbox>
                  </v:rect>
                  <v:line id="直线 810" o:spid="_x0000_s1143" style="position:absolute;visibility:visible;mso-wrap-style:square" from="5645,10591" to="5648,11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"/>
                  <v:rect id="矩形 811" o:spid="_x0000_s1144" style="position:absolute;left:5082;top:6931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5x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M&#10;P8PacCYcAbl8AgAA//8DAFBLAQItABQABgAIAAAAIQDb4fbL7gAAAIUBAAATAAAAAAAAAAAAAAAA&#10;AAAAAABbQ29udGVudF9UeXBlc10ueG1sUEsBAi0AFAAGAAgAAAAhAFr0LFu/AAAAFQEAAAsAAAAA&#10;AAAAAAAAAAAAHwEAAF9yZWxzLy5yZWxzUEsBAi0AFAAGAAgAAAAhAB0hnnHBAAAA3AAAAA8AAAAA&#10;AAAAAAAAAAAABwIAAGRycy9kb3ducmV2LnhtbFBLBQYAAAAAAwADALcAAAD1AgAAAAA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××</w:t>
                          </w: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二厂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58650F" w:rsidRDefault="0058650F" w:rsidP="0058650F">
      <w:pPr>
        <w:jc w:val="center"/>
        <w:rPr>
          <w:rFonts w:ascii="SimHei" w:hAnsi="SimHei" w:eastAsia="黑体" w:cs="SimHei"/>
          <w:b/>
          <w:sz w:val="18"/>
          <w:szCs w:val="18"/>
        </w:rPr>
      </w:pPr>
      <w:r>
        <w:rPr>
          <w:rFonts w:ascii="SimHei" w:hAnsi="SimHei" w:eastAsia="黑体" w:cs="SimHei"/>
          <w:b/>
          <w:sz w:val="18"/>
          <w:szCs w:val="18"/>
        </w:rPr>
        <w:t>某生产企业组织结构范本（二）</w:t>
      </w:r>
    </w:p>
    <w:p w:rsidR="0058650F" w:rsidRDefault="0058650F" w:rsidP="0058650F">
      <w:pPr>
        <w:pStyle w:val="2"/>
        <w:rPr>
          <w:rFonts w:ascii="SimHei" w:hAnsi="SimHei" w:eastAsia="黑体" w:cs="SimHei"/>
        </w:rPr>
      </w:pPr>
      <w:bookmarkStart w:id="6" w:name="_Toc234825009"/>
      <w:bookmarkStart w:id="7" w:name="_Toc238874901"/>
      <w:bookmarkStart w:id="8" w:name="_Toc241309384"/>
      <w:bookmarkStart w:id="9" w:name="_Toc241309921"/>
      <w:bookmarkStart w:id="10" w:name="_Toc245717221"/>
      <w:r>
        <w:rPr>
          <w:rFonts w:ascii="SimHei" w:hAnsi="SimHei" w:eastAsia="黑体" w:cs="SimHei"/>
        </w:rPr>
        <w:t>二、销售企业组织结构范本</w:t>
      </w:r>
      <w:bookmarkEnd w:id="6"/>
      <w:bookmarkEnd w:id="7"/>
      <w:bookmarkEnd w:id="8"/>
      <w:bookmarkEnd w:id="9"/>
      <w:bookmarkEnd w:id="10"/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某销售企业组织结构范本如下图所示。</w:t>
      </w:r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143500" cy="3962400"/>
                <wp:effectExtent l="0" t="3810" r="9525" b="0"/>
                <wp:docPr id="689" name="画布 6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18" name="矩形 502"/>
                        <wps:cNvSpPr>
                          <a:spLocks noChangeArrowheads="1"/>
                        </wps:cNvSpPr>
                        <wps:spPr bwMode="auto">
                          <a:xfrm>
                            <a:off x="2461260" y="99060"/>
                            <a:ext cx="587375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董事会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直线 503"/>
                        <wps:cNvCnPr>
                          <a:cxnSpLocks noChangeShapeType="1"/>
                        </wps:cNvCnPr>
                        <wps:spPr bwMode="auto">
                          <a:xfrm>
                            <a:off x="2743200" y="39624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矩形 504"/>
                        <wps:cNvSpPr>
                          <a:spLocks noChangeArrowheads="1"/>
                        </wps:cNvSpPr>
                        <wps:spPr bwMode="auto">
                          <a:xfrm>
                            <a:off x="2461260" y="594360"/>
                            <a:ext cx="587375" cy="294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总经理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直线 505"/>
                        <wps:cNvCnPr>
                          <a:cxnSpLocks noChangeShapeType="1"/>
                        </wps:cNvCnPr>
                        <wps:spPr bwMode="auto">
                          <a:xfrm>
                            <a:off x="2743200" y="49530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矩形 506"/>
                        <wps:cNvSpPr>
                          <a:spLocks noChangeArrowheads="1"/>
                        </wps:cNvSpPr>
                        <wps:spPr bwMode="auto">
                          <a:xfrm>
                            <a:off x="3886200" y="396240"/>
                            <a:ext cx="58547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监事会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直线 507"/>
                        <wps:cNvCnPr>
                          <a:cxnSpLocks noChangeShapeType="1"/>
                        </wps:cNvCnPr>
                        <wps:spPr bwMode="auto">
                          <a:xfrm>
                            <a:off x="2743200" y="89154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直线 508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990600"/>
                            <a:ext cx="41148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直线 509"/>
                        <wps:cNvCnPr>
                          <a:cxnSpLocks noChangeShapeType="1"/>
                        </wps:cNvCnPr>
                        <wps:spPr bwMode="auto">
                          <a:xfrm flipH="1">
                            <a:off x="685800" y="990600"/>
                            <a:ext cx="635" cy="2971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直线 5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943100" y="990600"/>
                            <a:ext cx="635" cy="2971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矩形 511"/>
                        <wps:cNvSpPr>
                          <a:spLocks noChangeArrowheads="1"/>
                        </wps:cNvSpPr>
                        <wps:spPr bwMode="auto">
                          <a:xfrm>
                            <a:off x="1600200" y="1287780"/>
                            <a:ext cx="68580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运营总监</w:t>
                              </w:r>
                            </w:p>
                          </w:txbxContent>
                        </wps:txbx>
                        <wps:bodyPr rot="0" vert="horz" wrap="square" lIns="91440" tIns="46800" rIns="91440" bIns="46800" anchor="t" anchorCtr="0" upright="1">
                          <a:noAutofit/>
                        </wps:bodyPr>
                      </wps:wsp>
                      <wps:wsp>
                        <wps:cNvPr id="628" name="矩形 512"/>
                        <wps:cNvSpPr>
                          <a:spLocks noChangeArrowheads="1"/>
                        </wps:cNvSpPr>
                        <wps:spPr bwMode="auto">
                          <a:xfrm>
                            <a:off x="3657600" y="1287780"/>
                            <a:ext cx="68580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财务总监</w:t>
                              </w:r>
                            </w:p>
                          </w:txbxContent>
                        </wps:txbx>
                        <wps:bodyPr rot="0" vert="horz" wrap="square" lIns="91440" tIns="46800" rIns="91440" bIns="46800" anchor="t" anchorCtr="0" upright="1">
                          <a:noAutofit/>
                        </wps:bodyPr>
                      </wps:wsp>
                      <wps:wsp>
                        <wps:cNvPr id="629" name="矩形 513"/>
                        <wps:cNvSpPr>
                          <a:spLocks noChangeArrowheads="1"/>
                        </wps:cNvSpPr>
                        <wps:spPr bwMode="auto">
                          <a:xfrm>
                            <a:off x="4457700" y="1287780"/>
                            <a:ext cx="6858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行政总监</w:t>
                              </w:r>
                            </w:p>
                          </w:txbxContent>
                        </wps:txbx>
                        <wps:bodyPr rot="0" vert="horz" wrap="square" lIns="91440" tIns="46800" rIns="91440" bIns="46800" anchor="t" anchorCtr="0" upright="1">
                          <a:noAutofit/>
                        </wps:bodyPr>
                      </wps:wsp>
                      <wps:wsp>
                        <wps:cNvPr id="630" name="矩形 514"/>
                        <wps:cNvSpPr>
                          <a:spLocks noChangeArrowheads="1"/>
                        </wps:cNvSpPr>
                        <wps:spPr bwMode="auto">
                          <a:xfrm>
                            <a:off x="342900" y="1287780"/>
                            <a:ext cx="68580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市场总监</w:t>
                              </w:r>
                            </w:p>
                          </w:txbxContent>
                        </wps:txbx>
                        <wps:bodyPr rot="0" vert="horz" wrap="square" lIns="91440" tIns="46800" rIns="91440" bIns="46800" anchor="t" anchorCtr="0" upright="1">
                          <a:noAutofit/>
                        </wps:bodyPr>
                      </wps:wsp>
                      <wps:wsp>
                        <wps:cNvPr id="631" name="直线 515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900" y="1684020"/>
                            <a:ext cx="6858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直线 516"/>
                        <wps:cNvCnPr>
                          <a:cxnSpLocks noChangeShapeType="1"/>
                        </wps:cNvCnPr>
                        <wps:spPr bwMode="auto">
                          <a:xfrm>
                            <a:off x="343535" y="16840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矩形 517"/>
                        <wps:cNvSpPr>
                          <a:spLocks noChangeArrowheads="1"/>
                        </wps:cNvSpPr>
                        <wps:spPr bwMode="auto">
                          <a:xfrm>
                            <a:off x="228600" y="1882140"/>
                            <a:ext cx="2286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投标部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34" name="直线 518"/>
                        <wps:cNvCnPr>
                          <a:cxnSpLocks noChangeShapeType="1"/>
                        </wps:cNvCnPr>
                        <wps:spPr bwMode="auto">
                          <a:xfrm flipH="1">
                            <a:off x="685800" y="1584960"/>
                            <a:ext cx="635" cy="2971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矩形 519"/>
                        <wps:cNvSpPr>
                          <a:spLocks noChangeArrowheads="1"/>
                        </wps:cNvSpPr>
                        <wps:spPr bwMode="auto">
                          <a:xfrm>
                            <a:off x="571500" y="1882140"/>
                            <a:ext cx="2286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招标部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36" name="直线 5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8700" y="1684020"/>
                            <a:ext cx="1270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矩形 521"/>
                        <wps:cNvSpPr>
                          <a:spLocks noChangeArrowheads="1"/>
                        </wps:cNvSpPr>
                        <wps:spPr bwMode="auto">
                          <a:xfrm>
                            <a:off x="914400" y="1882140"/>
                            <a:ext cx="2286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信息部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38" name="直线 522"/>
                        <wps:cNvCnPr>
                          <a:cxnSpLocks noChangeShapeType="1"/>
                        </wps:cNvCnPr>
                        <wps:spPr bwMode="auto">
                          <a:xfrm>
                            <a:off x="1371600" y="168402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直线 5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1600" y="16840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直线 524"/>
                        <wps:cNvCnPr>
                          <a:cxnSpLocks noChangeShapeType="1"/>
                        </wps:cNvCnPr>
                        <wps:spPr bwMode="auto">
                          <a:xfrm>
                            <a:off x="2171700" y="16840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直线 525"/>
                        <wps:cNvCnPr>
                          <a:cxnSpLocks noChangeShapeType="1"/>
                        </wps:cNvCnPr>
                        <wps:spPr bwMode="auto">
                          <a:xfrm>
                            <a:off x="2514600" y="16840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矩形 526"/>
                        <wps:cNvSpPr>
                          <a:spLocks noChangeArrowheads="1"/>
                        </wps:cNvSpPr>
                        <wps:spPr bwMode="auto">
                          <a:xfrm>
                            <a:off x="1257300" y="1882140"/>
                            <a:ext cx="2286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企业管理部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43" name="矩形 527"/>
                        <wps:cNvSpPr>
                          <a:spLocks noChangeArrowheads="1"/>
                        </wps:cNvSpPr>
                        <wps:spPr bwMode="auto">
                          <a:xfrm>
                            <a:off x="2057400" y="1882140"/>
                            <a:ext cx="2286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销售管理部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44" name="矩形 528"/>
                        <wps:cNvSpPr>
                          <a:spLocks noChangeArrowheads="1"/>
                        </wps:cNvSpPr>
                        <wps:spPr bwMode="auto">
                          <a:xfrm>
                            <a:off x="2400300" y="1882140"/>
                            <a:ext cx="2286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企划部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45" name="直线 5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00500" y="158496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直线 53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71900" y="168402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直线 5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771900" y="16840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矩形 532"/>
                        <wps:cNvSpPr>
                          <a:spLocks noChangeArrowheads="1"/>
                        </wps:cNvSpPr>
                        <wps:spPr bwMode="auto">
                          <a:xfrm>
                            <a:off x="3657600" y="1882140"/>
                            <a:ext cx="2286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财务部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49" name="直线 533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9100" y="16840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矩形 534"/>
                        <wps:cNvSpPr>
                          <a:spLocks noChangeArrowheads="1"/>
                        </wps:cNvSpPr>
                        <wps:spPr bwMode="auto">
                          <a:xfrm>
                            <a:off x="4114800" y="1882140"/>
                            <a:ext cx="2286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审计部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51" name="直线 535"/>
                        <wps:cNvCnPr>
                          <a:cxnSpLocks noChangeShapeType="1"/>
                        </wps:cNvCnPr>
                        <wps:spPr bwMode="auto">
                          <a:xfrm>
                            <a:off x="4800600" y="158496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直线 536"/>
                        <wps:cNvCnPr>
                          <a:cxnSpLocks noChangeShapeType="1"/>
                        </wps:cNvCnPr>
                        <wps:spPr bwMode="auto">
                          <a:xfrm>
                            <a:off x="4572000" y="168402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直线 537"/>
                        <wps:cNvCnPr>
                          <a:cxnSpLocks noChangeShapeType="1"/>
                        </wps:cNvCnPr>
                        <wps:spPr bwMode="auto">
                          <a:xfrm>
                            <a:off x="4572000" y="16840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直线 538"/>
                        <wps:cNvCnPr>
                          <a:cxnSpLocks noChangeShapeType="1"/>
                        </wps:cNvCnPr>
                        <wps:spPr bwMode="auto">
                          <a:xfrm>
                            <a:off x="5029200" y="16840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矩形 539"/>
                        <wps:cNvSpPr>
                          <a:spLocks noChangeArrowheads="1"/>
                        </wps:cNvSpPr>
                        <wps:spPr bwMode="auto">
                          <a:xfrm>
                            <a:off x="4457700" y="1882140"/>
                            <a:ext cx="2286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人力资源部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56" name="矩形 540"/>
                        <wps:cNvSpPr>
                          <a:spLocks noChangeArrowheads="1"/>
                        </wps:cNvSpPr>
                        <wps:spPr bwMode="auto">
                          <a:xfrm>
                            <a:off x="4914900" y="1882140"/>
                            <a:ext cx="2286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行政办公室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57" name="直线 541"/>
                        <wps:cNvCnPr>
                          <a:cxnSpLocks noChangeShapeType="1"/>
                        </wps:cNvCnPr>
                        <wps:spPr bwMode="auto">
                          <a:xfrm>
                            <a:off x="1943100" y="1584960"/>
                            <a:ext cx="635" cy="11887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矩形 542"/>
                        <wps:cNvSpPr>
                          <a:spLocks noChangeArrowheads="1"/>
                        </wps:cNvSpPr>
                        <wps:spPr bwMode="auto">
                          <a:xfrm>
                            <a:off x="1143000" y="2971800"/>
                            <a:ext cx="22860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销售分公司一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59" name="矩形 543"/>
                        <wps:cNvSpPr>
                          <a:spLocks noChangeArrowheads="1"/>
                        </wps:cNvSpPr>
                        <wps:spPr bwMode="auto">
                          <a:xfrm>
                            <a:off x="2057400" y="2971800"/>
                            <a:ext cx="22860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销售分公司三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60" name="矩形 544"/>
                        <wps:cNvSpPr>
                          <a:spLocks noChangeArrowheads="1"/>
                        </wps:cNvSpPr>
                        <wps:spPr bwMode="auto">
                          <a:xfrm>
                            <a:off x="1600200" y="2971800"/>
                            <a:ext cx="22860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销售分公司二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61" name="直线 545"/>
                        <wps:cNvCnPr>
                          <a:cxnSpLocks noChangeShapeType="1"/>
                        </wps:cNvCnPr>
                        <wps:spPr bwMode="auto">
                          <a:xfrm>
                            <a:off x="1257300" y="277368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直线 546"/>
                        <wps:cNvCnPr>
                          <a:cxnSpLocks noChangeShapeType="1"/>
                        </wps:cNvCnPr>
                        <wps:spPr bwMode="auto">
                          <a:xfrm>
                            <a:off x="1257300" y="27736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直线 547"/>
                        <wps:cNvCnPr>
                          <a:cxnSpLocks noChangeShapeType="1"/>
                        </wps:cNvCnPr>
                        <wps:spPr bwMode="auto">
                          <a:xfrm flipH="1">
                            <a:off x="2171700" y="27736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直线 548"/>
                        <wps:cNvCnPr>
                          <a:cxnSpLocks noChangeShapeType="1"/>
                        </wps:cNvCnPr>
                        <wps:spPr bwMode="auto">
                          <a:xfrm>
                            <a:off x="1714500" y="27736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直线 549"/>
                        <wps:cNvCnPr>
                          <a:cxnSpLocks noChangeShapeType="1"/>
                        </wps:cNvCnPr>
                        <wps:spPr bwMode="auto">
                          <a:xfrm flipH="1">
                            <a:off x="2628900" y="27736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矩形 550"/>
                        <wps:cNvSpPr>
                          <a:spLocks noChangeArrowheads="1"/>
                        </wps:cNvSpPr>
                        <wps:spPr bwMode="auto">
                          <a:xfrm>
                            <a:off x="2514600" y="2971800"/>
                            <a:ext cx="22860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销售分公司四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67" name="直线 551"/>
                        <wps:cNvCnPr>
                          <a:cxnSpLocks noChangeShapeType="1"/>
                        </wps:cNvCnPr>
                        <wps:spPr bwMode="auto">
                          <a:xfrm>
                            <a:off x="1714500" y="16840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矩形 552"/>
                        <wps:cNvSpPr>
                          <a:spLocks noChangeArrowheads="1"/>
                        </wps:cNvSpPr>
                        <wps:spPr bwMode="auto">
                          <a:xfrm>
                            <a:off x="1600200" y="1882140"/>
                            <a:ext cx="2286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采购部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69" name="直线 553"/>
                        <wps:cNvCnPr>
                          <a:cxnSpLocks noChangeShapeType="1"/>
                        </wps:cNvCnPr>
                        <wps:spPr bwMode="auto">
                          <a:xfrm>
                            <a:off x="3086100" y="990600"/>
                            <a:ext cx="635" cy="2971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矩形 554"/>
                        <wps:cNvSpPr>
                          <a:spLocks noChangeArrowheads="1"/>
                        </wps:cNvSpPr>
                        <wps:spPr bwMode="auto">
                          <a:xfrm>
                            <a:off x="2743200" y="1287780"/>
                            <a:ext cx="68580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技术总监</w:t>
                              </w:r>
                            </w:p>
                          </w:txbxContent>
                        </wps:txbx>
                        <wps:bodyPr rot="0" vert="horz" wrap="square" lIns="91440" tIns="46800" rIns="91440" bIns="46800" anchor="t" anchorCtr="0" upright="1">
                          <a:noAutofit/>
                        </wps:bodyPr>
                      </wps:wsp>
                      <wps:wsp>
                        <wps:cNvPr id="671" name="直线 555"/>
                        <wps:cNvCnPr>
                          <a:cxnSpLocks noChangeShapeType="1"/>
                        </wps:cNvCnPr>
                        <wps:spPr bwMode="auto">
                          <a:xfrm>
                            <a:off x="3086100" y="158496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直线 556"/>
                        <wps:cNvCnPr>
                          <a:cxnSpLocks noChangeShapeType="1"/>
                        </wps:cNvCnPr>
                        <wps:spPr bwMode="auto">
                          <a:xfrm>
                            <a:off x="2857500" y="168402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直线 557"/>
                        <wps:cNvCnPr>
                          <a:cxnSpLocks noChangeShapeType="1"/>
                        </wps:cNvCnPr>
                        <wps:spPr bwMode="auto">
                          <a:xfrm>
                            <a:off x="2857500" y="16840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矩形 558"/>
                        <wps:cNvSpPr>
                          <a:spLocks noChangeArrowheads="1"/>
                        </wps:cNvSpPr>
                        <wps:spPr bwMode="auto">
                          <a:xfrm>
                            <a:off x="2743200" y="1882140"/>
                            <a:ext cx="2286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技术质量部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75" name="直线 559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4700" y="16840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矩形 560"/>
                        <wps:cNvSpPr>
                          <a:spLocks noChangeArrowheads="1"/>
                        </wps:cNvSpPr>
                        <wps:spPr bwMode="auto">
                          <a:xfrm>
                            <a:off x="3200400" y="1882140"/>
                            <a:ext cx="2286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客户服务部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77" name="矩形 561"/>
                        <wps:cNvSpPr>
                          <a:spLocks noChangeArrowheads="1"/>
                        </wps:cNvSpPr>
                        <wps:spPr bwMode="auto">
                          <a:xfrm>
                            <a:off x="2971800" y="2971800"/>
                            <a:ext cx="22860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财务科一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78" name="矩形 562"/>
                        <wps:cNvSpPr>
                          <a:spLocks noChangeArrowheads="1"/>
                        </wps:cNvSpPr>
                        <wps:spPr bwMode="auto">
                          <a:xfrm>
                            <a:off x="3429000" y="2971800"/>
                            <a:ext cx="22860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财务科二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79" name="矩形 563"/>
                        <wps:cNvSpPr>
                          <a:spLocks noChangeArrowheads="1"/>
                        </wps:cNvSpPr>
                        <wps:spPr bwMode="auto">
                          <a:xfrm>
                            <a:off x="3886200" y="2971800"/>
                            <a:ext cx="22860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财务科三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80" name="矩形 564"/>
                        <wps:cNvSpPr>
                          <a:spLocks noChangeArrowheads="1"/>
                        </wps:cNvSpPr>
                        <wps:spPr bwMode="auto">
                          <a:xfrm>
                            <a:off x="4343400" y="2971800"/>
                            <a:ext cx="22860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财务科四</w:t>
                              </w:r>
                            </w:p>
                          </w:txbxContent>
                        </wps:txbx>
                        <wps:bodyPr rot="0" vert="eaVert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81" name="直线 5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00600" y="990600"/>
                            <a:ext cx="0" cy="2971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直线 5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0500" y="990600"/>
                            <a:ext cx="0" cy="2971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直线 567"/>
                        <wps:cNvCnPr>
                          <a:cxnSpLocks noChangeShapeType="1"/>
                        </wps:cNvCnPr>
                        <wps:spPr bwMode="auto">
                          <a:xfrm>
                            <a:off x="3086100" y="277368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直线 568"/>
                        <wps:cNvCnPr>
                          <a:cxnSpLocks noChangeShapeType="1"/>
                        </wps:cNvCnPr>
                        <wps:spPr bwMode="auto">
                          <a:xfrm>
                            <a:off x="3086100" y="27736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直线 5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00500" y="27736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直线 570"/>
                        <wps:cNvCnPr>
                          <a:cxnSpLocks noChangeShapeType="1"/>
                        </wps:cNvCnPr>
                        <wps:spPr bwMode="auto">
                          <a:xfrm>
                            <a:off x="3543300" y="27736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直线 571"/>
                        <wps:cNvCnPr>
                          <a:cxnSpLocks noChangeShapeType="1"/>
                        </wps:cNvCnPr>
                        <wps:spPr bwMode="auto">
                          <a:xfrm flipH="1">
                            <a:off x="4457700" y="27736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直线 572"/>
                        <wps:cNvCnPr>
                          <a:cxnSpLocks noChangeShapeType="1"/>
                        </wps:cNvCnPr>
                        <wps:spPr bwMode="auto">
                          <a:xfrm>
                            <a:off x="3771900" y="25755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689" o:spid="_x0000_s1145" editas="canvas" style="width:405pt;height:312pt;mso-position-horizontal-relative:char;mso-position-vertical-relative:line" coordsize="51435,39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">
                <v:shape id="_x0000_s1146" type="#_x0000_t75" style="position:absolute;width:51435;height:39624;visibility:visible;mso-wrap-style:square">
                  <v:fill o:detectmouseclick="t"/>
                  <v:path o:connecttype="none"/>
                </v:shape>
                <v:rect id="矩形 502" o:spid="_x0000_s1147" style="position:absolute;left:24612;top:990;width:587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董事会</w:t>
                        </w:r>
                      </w:p>
                    </w:txbxContent>
                  </v:textbox>
                </v:rect>
                <v:line id="直线 503" o:spid="_x0000_s1148" style="position:absolute;visibility:visible;mso-wrap-style:square" from="27432,3962" to="27438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L7xgAAANw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J0NIHrmXgE5OwCAAD//wMAUEsBAi0AFAAGAAgAAAAhANvh9svuAAAAhQEAABMAAAAAAAAA&#10;AAAAAAAAAAAAAFtDb250ZW50X1R5cGVzXS54bWxQSwECLQAUAAYACAAAACEAWvQsW78AAAAVAQAA&#10;CwAAAAAAAAAAAAAAAAAfAQAAX3JlbHMvLnJlbHNQSwECLQAUAAYACAAAACEAQrDy+8YAAADcAAAA&#10;DwAAAAAAAAAAAAAAAAAHAgAAZHJzL2Rvd25yZXYueG1sUEsFBgAAAAADAAMAtwAAAPoCAAAAAA==&#10;"/>
                <v:rect id="矩形 504" o:spid="_x0000_s1149" style="position:absolute;left:24612;top:5943;width:5874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总经理</w:t>
                        </w:r>
                      </w:p>
                    </w:txbxContent>
                  </v:textbox>
                </v:rect>
                <v:line id="直线 505" o:spid="_x0000_s1150" style="position:absolute;visibility:visible;mso-wrap-style:square" from="27432,4953" to="38862,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RA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kE6HsH/mXgE5OwGAAD//wMAUEsBAi0AFAAGAAgAAAAhANvh9svuAAAAhQEAABMAAAAAAAAA&#10;AAAAAAAAAAAAAFtDb250ZW50X1R5cGVzXS54bWxQSwECLQAUAAYACAAAACEAWvQsW78AAAAVAQAA&#10;CwAAAAAAAAAAAAAAAAAfAQAAX3JlbHMvLnJlbHNQSwECLQAUAAYACAAAACEAcqo0QMYAAADcAAAA&#10;DwAAAAAAAAAAAAAAAAAHAgAAZHJzL2Rvd25yZXYueG1sUEsFBgAAAAADAAMAtwAAAPoCAAAAAA==&#10;"/>
                <v:rect id="矩形 506" o:spid="_x0000_s1151" style="position:absolute;left:38862;top:3962;width:585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V7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MbzOhCMgF08AAAD//wMAUEsBAi0AFAAGAAgAAAAhANvh9svuAAAAhQEAABMAAAAAAAAAAAAA&#10;AAAAAAAAAFtDb250ZW50X1R5cGVzXS54bWxQSwECLQAUAAYACAAAACEAWvQsW78AAAAVAQAACwAA&#10;AAAAAAAAAAAAAAAfAQAAX3JlbHMvLnJlbHNQSwECLQAUAAYACAAAACEAUi7Ve8MAAADcAAAADwAA&#10;AAAAAAAAAAAAAAAHAgAAZHJzL2Rvd25yZXYueG1sUEsFBgAAAAADAAMAtwAAAPcCAAAAAA=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监事会</w:t>
                        </w:r>
                      </w:p>
                    </w:txbxContent>
                  </v:textbox>
                </v:rect>
                <v:line id="直线 507" o:spid="_x0000_s1152" style="position:absolute;visibility:visible;mso-wrap-style:square" from="27432,8915" to="27438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+s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0inM7ifiUdALm4AAAD//wMAUEsBAi0AFAAGAAgAAAAhANvh9svuAAAAhQEAABMAAAAAAAAA&#10;AAAAAAAAAAAAAFtDb250ZW50X1R5cGVzXS54bWxQSwECLQAUAAYACAAAACEAWvQsW78AAAAVAQAA&#10;CwAAAAAAAAAAAAAAAAAfAQAAX3JlbHMvLnJlbHNQSwECLQAUAAYACAAAACEA7TQPrMYAAADcAAAA&#10;DwAAAAAAAAAAAAAAAAAHAgAAZHJzL2Rvd25yZXYueG1sUEsFBgAAAAADAAMAtwAAAPoCAAAAAA==&#10;"/>
                <v:line id="直线 508" o:spid="_x0000_s1153" style="position:absolute;flip:y;visibility:visible;mso-wrap-style:square" from="6858,9906" to="48006,9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"/>
                <v:line id="直线 509" o:spid="_x0000_s1154" style="position:absolute;flip:x;visibility:visible;mso-wrap-style:square" from="6858,9906" to="6864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"/>
                <v:line id="直线 510" o:spid="_x0000_s1155" style="position:absolute;flip:x;visibility:visible;mso-wrap-style:square" from="19431,9906" to="19437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"/>
                <v:rect id="矩形 511" o:spid="_x0000_s1156" style="position:absolute;left:16002;top:12877;width:6858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">
                  <v:textbox inset=",1.3mm,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运营总监</w:t>
                        </w:r>
                      </w:p>
                    </w:txbxContent>
                  </v:textbox>
                </v:rect>
                <v:rect id="矩形 512" o:spid="_x0000_s1157" style="position:absolute;left:36576;top:12877;width:6858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">
                  <v:textbox inset=",1.3mm,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财务总监</w:t>
                        </w:r>
                      </w:p>
                    </w:txbxContent>
                  </v:textbox>
                </v:rect>
                <v:rect id="矩形 513" o:spid="_x0000_s1158" style="position:absolute;left:44577;top:12877;width:6858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">
                  <v:textbox inset=",1.3mm,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行政总监</w:t>
                        </w:r>
                      </w:p>
                    </w:txbxContent>
                  </v:textbox>
                </v:rect>
                <v:rect id="矩形 514" o:spid="_x0000_s1159" style="position:absolute;left:3429;top:12877;width:6858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">
                  <v:textbox inset=",1.3mm,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市场总监</w:t>
                        </w:r>
                      </w:p>
                    </w:txbxContent>
                  </v:textbox>
                </v:rect>
                <v:line id="直线 515" o:spid="_x0000_s1160" style="position:absolute;flip:y;visibility:visible;mso-wrap-style:square" from="3429,16840" to="10287,16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"/>
                <v:line id="直线 516" o:spid="_x0000_s1161" style="position:absolute;visibility:visible;mso-wrap-style:square" from="3435,16840" to="3441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Tzq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0hnU7ifiUdALm4AAAD//wMAUEsBAi0AFAAGAAgAAAAhANvh9svuAAAAhQEAABMAAAAAAAAA&#10;AAAAAAAAAAAAAFtDb250ZW50X1R5cGVzXS54bWxQSwECLQAUAAYACAAAACEAWvQsW78AAAAVAQAA&#10;CwAAAAAAAAAAAAAAAAAfAQAAX3JlbHMvLnJlbHNQSwECLQAUAAYACAAAACEAB6E86sYAAADcAAAA&#10;DwAAAAAAAAAAAAAAAAAHAgAAZHJzL2Rvd25yZXYueG1sUEsFBgAAAAADAAMAtwAAAPoCAAAAAA==&#10;"/>
                <v:rect id="矩形 517" o:spid="_x0000_s1162" style="position:absolute;left:2286;top:18821;width:2286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投标部</w:t>
                        </w:r>
                      </w:p>
                    </w:txbxContent>
                  </v:textbox>
                </v:rect>
                <v:line id="直线 518" o:spid="_x0000_s1163" style="position:absolute;flip:x;visibility:visible;mso-wrap-style:square" from="6858,15849" to="6864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IB6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kNIbbmXQE5OIKAAD//wMAUEsBAi0AFAAGAAgAAAAhANvh9svuAAAAhQEAABMAAAAAAAAA&#10;AAAAAAAAAAAAAFtDb250ZW50X1R5cGVzXS54bWxQSwECLQAUAAYACAAAACEAWvQsW78AAAAVAQAA&#10;CwAAAAAAAAAAAAAAAAAfAQAAX3JlbHMvLnJlbHNQSwECLQAUAAYACAAAACEAPiCAesYAAADcAAAA&#10;DwAAAAAAAAAAAAAAAAAHAgAAZHJzL2Rvd25yZXYueG1sUEsFBgAAAAADAAMAtwAAAPoCAAAAAA==&#10;"/>
                <v:rect id="矩形 519" o:spid="_x0000_s1164" style="position:absolute;left:5715;top:18821;width:2286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招标部</w:t>
                        </w:r>
                      </w:p>
                    </w:txbxContent>
                  </v:textbox>
                </v:rect>
                <v:line id="直线 520" o:spid="_x0000_s1165" style="position:absolute;flip:x;visibility:visible;mso-wrap-style:square" from="10287,16840" to="10299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uW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X5Uw6/Z9IRkOsfAAAA//8DAFBLAQItABQABgAIAAAAIQDb4fbL7gAAAIUBAAATAAAAAAAA&#10;AAAAAAAAAAAAAABbQ29udGVudF9UeXBlc10ueG1sUEsBAi0AFAAGAAgAAAAhAFr0LFu/AAAAFQEA&#10;AAsAAAAAAAAAAAAAAAAAHwEAAF9yZWxzLy5yZWxzUEsBAi0AFAAGAAgAAAAhAKG+u5bHAAAA3AAA&#10;AA8AAAAAAAAAAAAAAAAABwIAAGRycy9kb3ducmV2LnhtbFBLBQYAAAAAAwADALcAAAD7AgAAAAA=&#10;"/>
                <v:rect id="矩形 521" o:spid="_x0000_s1166" style="position:absolute;left:9144;top:18821;width:2286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信息部</w:t>
                        </w:r>
                      </w:p>
                    </w:txbxContent>
                  </v:textbox>
                </v:rect>
                <v:line id="直线 522" o:spid="_x0000_s1167" style="position:absolute;visibility:visible;mso-wrap-style:square" from="13716,16840" to="25146,16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sA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rSRVwbz8QjIPMbAAAA//8DAFBLAQItABQABgAIAAAAIQDb4fbL7gAAAIUBAAATAAAAAAAAAAAA&#10;AAAAAAAAAABbQ29udGVudF9UeXBlc10ueG1sUEsBAi0AFAAGAAgAAAAhAFr0LFu/AAAAFQEAAAsA&#10;AAAAAAAAAAAAAAAAHwEAAF9yZWxzLy5yZWxzUEsBAi0AFAAGAAgAAAAhAGZJCwDEAAAA3AAAAA8A&#10;AAAAAAAAAAAAAAAABwIAAGRycy9kb3ducmV2LnhtbFBLBQYAAAAAAwADALcAAAD4AgAAAAA=&#10;"/>
                <v:line id="直线 523" o:spid="_x0000_s1168" style="position:absolute;flip:x;visibility:visible;mso-wrap-style:square" from="13716,16840" to="13722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"/>
                <v:line id="直线 524" o:spid="_x0000_s1169" style="position:absolute;visibility:visible;mso-wrap-style:square" from="21717,16840" to="21723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R7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MA5dHvEAAAA3AAAAA8A&#10;AAAAAAAAAAAAAAAABwIAAGRycy9kb3ducmV2LnhtbFBLBQYAAAAAAwADALcAAAD4AgAAAAA=&#10;"/>
                <v:line id="直线 525" o:spid="_x0000_s1170" style="position:absolute;visibility:visible;mso-wrap-style:square" from="25146,16840" to="25152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HgxgAAANw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kH6OoLrmXgE5OwCAAD//wMAUEsBAi0AFAAGAAgAAAAhANvh9svuAAAAhQEAABMAAAAAAAAA&#10;AAAAAAAAAAAAAFtDb250ZW50X1R5cGVzXS54bWxQSwECLQAUAAYACAAAACEAWvQsW78AAAAVAQAA&#10;CwAAAAAAAAAAAAAAAAAfAQAAX3JlbHMvLnJlbHNQSwECLQAUAAYACAAAACEAr3XR4MYAAADcAAAA&#10;DwAAAAAAAAAAAAAAAAAHAgAAZHJzL2Rvd25yZXYueG1sUEsFBgAAAAADAAMAtwAAAPoCAAAAAA==&#10;"/>
                <v:rect id="矩形 526" o:spid="_x0000_s1171" style="position:absolute;left:12573;top:18821;width:2286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企业管理部</w:t>
                        </w:r>
                      </w:p>
                    </w:txbxContent>
                  </v:textbox>
                </v:rect>
                <v:rect id="矩形 527" o:spid="_x0000_s1172" style="position:absolute;left:20574;top:18821;width:2286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销售管理部</w:t>
                        </w:r>
                      </w:p>
                    </w:txbxContent>
                  </v:textbox>
                </v:rect>
                <v:rect id="矩形 528" o:spid="_x0000_s1173" style="position:absolute;left:24003;top:18821;width:2286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企划部</w:t>
                        </w:r>
                      </w:p>
                    </w:txbxContent>
                  </v:textbox>
                </v:rect>
                <v:line id="直线 529" o:spid="_x0000_s1174" style="position:absolute;flip:x;visibility:visible;mso-wrap-style:square" from="40005,15849" to="40011,1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"/>
                <v:line id="直线 530" o:spid="_x0000_s1175" style="position:absolute;flip:y;visibility:visible;mso-wrap-style:square" from="37719,16840" to="42291,16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"/>
                <v:line id="直线 531" o:spid="_x0000_s1176" style="position:absolute;flip:x;visibility:visible;mso-wrap-style:square" from="37719,16840" to="37725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"/>
                <v:rect id="矩形 532" o:spid="_x0000_s1177" style="position:absolute;left:36576;top:18821;width:2286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财务部</w:t>
                        </w:r>
                      </w:p>
                    </w:txbxContent>
                  </v:textbox>
                </v:rect>
                <v:line id="直线 533" o:spid="_x0000_s1178" style="position:absolute;flip:x;visibility:visible;mso-wrap-style:square" from="42291,16840" to="42297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"/>
                <v:rect id="矩形 534" o:spid="_x0000_s1179" style="position:absolute;left:41148;top:18821;width:2286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审计部</w:t>
                        </w:r>
                      </w:p>
                    </w:txbxContent>
                  </v:textbox>
                </v:rect>
                <v:line id="直线 535" o:spid="_x0000_s1180" style="position:absolute;visibility:visible;mso-wrap-style:square" from="48006,15849" to="48012,1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c9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kH6OoLrmXgE5OwCAAD//wMAUEsBAi0AFAAGAAgAAAAhANvh9svuAAAAhQEAABMAAAAAAAAA&#10;AAAAAAAAAAAAAFtDb250ZW50X1R5cGVzXS54bWxQSwECLQAUAAYACAAAACEAWvQsW78AAAAVAQAA&#10;CwAAAAAAAAAAAAAAAAAfAQAAX3JlbHMvLnJlbHNQSwECLQAUAAYACAAAACEAKqxHPcYAAADcAAAA&#10;DwAAAAAAAAAAAAAAAAAHAgAAZHJzL2Rvd25yZXYueG1sUEsFBgAAAAADAAMAtwAAAPoCAAAAAA==&#10;"/>
                <v:line id="直线 536" o:spid="_x0000_s1181" style="position:absolute;visibility:visible;mso-wrap-style:square" from="45720,16840" to="50292,16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lK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2n7ZSsYAAADcAAAA&#10;DwAAAAAAAAAAAAAAAAAHAgAAZHJzL2Rvd25yZXYueG1sUEsFBgAAAAADAAMAtwAAAPoCAAAAAA==&#10;"/>
                <v:line id="直线 537" o:spid="_x0000_s1182" style="position:absolute;visibility:visible;mso-wrap-style:square" from="45720,16840" to="45726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nzR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Xp0wz+z8QjIJd/AAAA//8DAFBLAQItABQABgAIAAAAIQDb4fbL7gAAAIUBAAATAAAAAAAA&#10;AAAAAAAAAAAAAABbQ29udGVudF9UeXBlc10ueG1sUEsBAi0AFAAGAAgAAAAhAFr0LFu/AAAAFQEA&#10;AAsAAAAAAAAAAAAAAAAAHwEAAF9yZWxzLy5yZWxzUEsBAi0AFAAGAAgAAAAhALUyfNHHAAAA3AAA&#10;AA8AAAAAAAAAAAAAAAAABwIAAGRycy9kb3ducmV2LnhtbFBLBQYAAAAAAwADALcAAAD7AgAAAAA=&#10;"/>
                <v:line id="直线 538" o:spid="_x0000_s1183" style="position:absolute;visibility:visible;mso-wrap-style:square" from="50292,16840" to="50298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+Sl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tIZ1O4nYlHQC6uAAAA//8DAFBLAQItABQABgAIAAAAIQDb4fbL7gAAAIUBAAATAAAAAAAA&#10;AAAAAAAAAAAAAABbQ29udGVudF9UeXBlc10ueG1sUEsBAi0AFAAGAAgAAAAhAFr0LFu/AAAAFQEA&#10;AAsAAAAAAAAAAAAAAAAAHwEAAF9yZWxzLy5yZWxzUEsBAi0AFAAGAAgAAAAhADrb5KXHAAAA3AAA&#10;AA8AAAAAAAAAAAAAAAAABwIAAGRycy9kb3ducmV2LnhtbFBLBQYAAAAAAwADALcAAAD7AgAAAAA=&#10;"/>
                <v:rect id="矩形 539" o:spid="_x0000_s1184" style="position:absolute;left:44577;top:18821;width:2286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人力资源部</w:t>
                        </w:r>
                      </w:p>
                    </w:txbxContent>
                  </v:textbox>
                </v:rect>
                <v:rect id="矩形 540" o:spid="_x0000_s1185" style="position:absolute;left:49149;top:18821;width:2286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行政办公室</w:t>
                        </w:r>
                      </w:p>
                    </w:txbxContent>
                  </v:textbox>
                </v:rect>
                <v:line id="直线 541" o:spid="_x0000_s1186" style="position:absolute;visibility:visible;mso-wrap-style:square" from="19431,15849" to="19437,27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rS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Wk0ye4nolHQM4vAAAA//8DAFBLAQItABQABgAIAAAAIQDb4fbL7gAAAIUBAAATAAAAAAAA&#10;AAAAAAAAAAAAAABbQ29udGVudF9UeXBlc10ueG1sUEsBAi0AFAAGAAgAAAAhAFr0LFu/AAAAFQEA&#10;AAsAAAAAAAAAAAAAAAAAHwEAAF9yZWxzLy5yZWxzUEsBAi0AFAAGAAgAAAAhAMoJetLHAAAA3AAA&#10;AA8AAAAAAAAAAAAAAAAABwIAAGRycy9kb3ducmV2LnhtbFBLBQYAAAAAAwADALcAAAD7AgAAAAA=&#10;"/>
                <v:rect id="矩形 542" o:spid="_x0000_s1187" style="position:absolute;left:11430;top:29718;width:2286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销售分公司一</w:t>
                        </w:r>
                      </w:p>
                    </w:txbxContent>
                  </v:textbox>
                </v:rect>
                <v:rect id="矩形 543" o:spid="_x0000_s1188" style="position:absolute;left:20574;top:29718;width:2286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销售分公司三</w:t>
                        </w:r>
                      </w:p>
                    </w:txbxContent>
                  </v:textbox>
                </v:rect>
                <v:rect id="矩形 544" o:spid="_x0000_s1189" style="position:absolute;left:16002;top:29718;width:2286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销售分公司二</w:t>
                        </w:r>
                      </w:p>
                    </w:txbxContent>
                  </v:textbox>
                </v:rect>
                <v:line id="直线 545" o:spid="_x0000_s1190" style="position:absolute;visibility:visible;mso-wrap-style:square" from="12573,27736" to="26289,27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"/>
                <v:line id="直线 546" o:spid="_x0000_s1191" style="position:absolute;visibility:visible;mso-wrap-style:square" from="12573,27736" to="12579,2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P3xgAAANw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AalFvB7Jh0Buf4BAAD//wMAUEsBAi0AFAAGAAgAAAAhANvh9svuAAAAhQEAABMAAAAAAAAA&#10;AAAAAAAAAAAAAFtDb250ZW50X1R5cGVzXS54bWxQSwECLQAUAAYACAAAACEAWvQsW78AAAAVAQAA&#10;CwAAAAAAAAAAAAAAAAAfAQAAX3JlbHMvLnJlbHNQSwECLQAUAAYACAAAACEAFBIT98YAAADcAAAA&#10;DwAAAAAAAAAAAAAAAAAHAgAAZHJzL2Rvd25yZXYueG1sUEsFBgAAAAADAAMAtwAAAPoCAAAAAA==&#10;"/>
                <v:line id="直线 547" o:spid="_x0000_s1192" style="position:absolute;flip:x;visibility:visible;mso-wrap-style:square" from="21717,27736" to="21723,2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cT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V5/gS/Z9IRkOsfAAAA//8DAFBLAQItABQABgAIAAAAIQDb4fbL7gAAAIUBAAATAAAAAAAA&#10;AAAAAAAAAAAAAABbQ29udGVudF9UeXBlc10ueG1sUEsBAi0AFAAGAAgAAAAhAFr0LFu/AAAAFQEA&#10;AAsAAAAAAAAAAAAAAAAAHwEAAF9yZWxzLy5yZWxzUEsBAi0AFAAGAAgAAAAhAKJ6NxPHAAAA3AAA&#10;AA8AAAAAAAAAAAAAAAAABwIAAGRycy9kb3ducmV2LnhtbFBLBQYAAAAAAwADALcAAAD7AgAAAAA=&#10;"/>
                <v:line id="直线 548" o:spid="_x0000_s1193" style="position:absolute;visibility:visible;mso-wrap-style:square" from="17145,27736" to="17151,2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"/>
                <v:line id="直线 549" o:spid="_x0000_s1194" style="position:absolute;flip:x;visibility:visible;mso-wrap-style:square" from="26289,27736" to="26295,2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"/>
                <v:rect id="矩形 550" o:spid="_x0000_s1195" style="position:absolute;left:25146;top:29718;width:2286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销售分公司四</w:t>
                        </w:r>
                      </w:p>
                    </w:txbxContent>
                  </v:textbox>
                </v:rect>
                <v:line id="直线 551" o:spid="_x0000_s1196" style="position:absolute;visibility:visible;mso-wrap-style:square" from="17145,16840" to="17151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"/>
                <v:rect id="矩形 552" o:spid="_x0000_s1197" style="position:absolute;left:16002;top:18821;width:2286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采购部</w:t>
                        </w:r>
                      </w:p>
                    </w:txbxContent>
                  </v:textbox>
                </v:rect>
                <v:line id="直线 553" o:spid="_x0000_s1198" style="position:absolute;visibility:visible;mso-wrap-style:square" from="30861,9906" to="30867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"/>
                <v:rect id="矩形 554" o:spid="_x0000_s1199" style="position:absolute;left:27432;top:12877;width:6858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">
                  <v:textbox inset=",1.3mm,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技术总监</w:t>
                        </w:r>
                      </w:p>
                    </w:txbxContent>
                  </v:textbox>
                </v:rect>
                <v:line id="直线 555" o:spid="_x0000_s1200" style="position:absolute;visibility:visible;mso-wrap-style:square" from="30861,15849" to="30867,1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td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kH6OoLrmXgE5OwCAAD//wMAUEsBAi0AFAAGAAgAAAAhANvh9svuAAAAhQEAABMAAAAAAAAA&#10;AAAAAAAAAAAAAFtDb250ZW50X1R5cGVzXS54bWxQSwECLQAUAAYACAAAACEAWvQsW78AAAAVAQAA&#10;CwAAAAAAAAAAAAAAAAAfAQAAX3JlbHMvLnJlbHNQSwECLQAUAAYACAAAACEAYRkbXcYAAADcAAAA&#10;DwAAAAAAAAAAAAAAAAAHAgAAZHJzL2Rvd25yZXYueG1sUEsFBgAAAAADAAMAtwAAAPoCAAAAAA==&#10;"/>
                <v:line id="直线 556" o:spid="_x0000_s1201" style="position:absolute;visibility:visible;mso-wrap-style:square" from="28575,16840" to="33147,16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4Uq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kcuFKsYAAADcAAAA&#10;DwAAAAAAAAAAAAAAAAAHAgAAZHJzL2Rvd25yZXYueG1sUEsFBgAAAAADAAMAtwAAAPoCAAAAAA==&#10;"/>
                <v:line id="直线 557" o:spid="_x0000_s1202" style="position:absolute;visibility:visible;mso-wrap-style:square" from="28575,16840" to="28581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yCx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Xp0wz+z8QjIJd/AAAA//8DAFBLAQItABQABgAIAAAAIQDb4fbL7gAAAIUBAAATAAAAAAAA&#10;AAAAAAAAAAAAAABbQ29udGVudF9UeXBlc10ueG1sUEsBAi0AFAAGAAgAAAAhAFr0LFu/AAAAFQEA&#10;AAsAAAAAAAAAAAAAAAAAHwEAAF9yZWxzLy5yZWxzUEsBAi0AFAAGAAgAAAAhAP6HILHHAAAA3AAA&#10;AA8AAAAAAAAAAAAAAAAABwIAAGRycy9kb3ducmV2LnhtbFBLBQYAAAAAAwADALcAAAD7AgAAAAA=&#10;"/>
                <v:rect id="矩形 558" o:spid="_x0000_s1203" style="position:absolute;left:27432;top:18821;width:2286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技术质量部</w:t>
                        </w:r>
                      </w:p>
                    </w:txbxContent>
                  </v:textbox>
                </v:rect>
                <v:line id="直线 559" o:spid="_x0000_s1204" style="position:absolute;flip:x;visibility:visible;mso-wrap-style:square" from="33147,16840" to="33153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"/>
                <v:rect id="矩形 560" o:spid="_x0000_s1205" style="position:absolute;left:32004;top:18821;width:2286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客户服务部</w:t>
                        </w:r>
                      </w:p>
                    </w:txbxContent>
                  </v:textbox>
                </v:rect>
                <v:rect id="矩形 561" o:spid="_x0000_s1206" style="position:absolute;left:29718;top:29718;width:2286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财务科一</w:t>
                        </w:r>
                      </w:p>
                    </w:txbxContent>
                  </v:textbox>
                </v:rect>
                <v:rect id="矩形 562" o:spid="_x0000_s1207" style="position:absolute;left:34290;top:29718;width:2286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财务科二</w:t>
                        </w:r>
                      </w:p>
                    </w:txbxContent>
                  </v:textbox>
                </v:rect>
                <v:rect id="矩形 563" o:spid="_x0000_s1208" style="position:absolute;left:38862;top:29718;width:2286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财务科三</w:t>
                        </w:r>
                      </w:p>
                    </w:txbxContent>
                  </v:textbox>
                </v:rect>
                <v:rect id="矩形 564" o:spid="_x0000_s1209" style="position:absolute;left:43434;top:29718;width:2286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">
                  <v:textbox style="layout-flow:vertical-ideographic"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财务科四</w:t>
                        </w:r>
                      </w:p>
                    </w:txbxContent>
                  </v:textbox>
                </v:rect>
                <v:line id="直线 565" o:spid="_x0000_s1210" style="position:absolute;flip:y;visibility:visible;mso-wrap-style:square" from="48006,9906" to="48006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"/>
                <v:line id="直线 566" o:spid="_x0000_s1211" style="position:absolute;flip:y;visibility:visible;mso-wrap-style:square" from="40005,9906" to="40005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"/>
                <v:line id="直线 567" o:spid="_x0000_s1212" style="position:absolute;visibility:visible;mso-wrap-style:square" from="30861,27736" to="44577,27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CW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0jnM7idiUdALq8AAAD//wMAUEsBAi0AFAAGAAgAAAAhANvh9svuAAAAhQEAABMAAAAAAAAA&#10;AAAAAAAAAAAAAFtDb250ZW50X1R5cGVzXS54bWxQSwECLQAUAAYACAAAACEAWvQsW78AAAAVAQAA&#10;CwAAAAAAAAAAAAAAAAAfAQAAX3JlbHMvLnJlbHNQSwECLQAUAAYACAAAACEAy1JQlsYAAADcAAAA&#10;DwAAAAAAAAAAAAAAAAAHAgAAZHJzL2Rvd25yZXYueG1sUEsFBgAAAAADAAMAtwAAAPoCAAAAAA==&#10;"/>
                <v:line id="直线 568" o:spid="_x0000_s1213" style="position:absolute;visibility:visible;mso-wrap-style:square" from="30861,27736" to="30867,2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8ji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pAuHuH/TDwCcvUHAAD//wMAUEsBAi0AFAAGAAgAAAAhANvh9svuAAAAhQEAABMAAAAAAAAA&#10;AAAAAAAAAAAAAFtDb250ZW50X1R5cGVzXS54bWxQSwECLQAUAAYACAAAACEAWvQsW78AAAAVAQAA&#10;CwAAAAAAAAAAAAAAAAAfAQAAX3JlbHMvLnJlbHNQSwECLQAUAAYACAAAACEARLvI4sYAAADcAAAA&#10;DwAAAAAAAAAAAAAAAAAHAgAAZHJzL2Rvd25yZXYueG1sUEsFBgAAAAADAAMAtwAAAPoCAAAAAA==&#10;"/>
                <v:line id="直线 569" o:spid="_x0000_s1214" style="position:absolute;flip:x;visibility:visible;mso-wrap-style:square" from="40005,27736" to="40011,2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"/>
                <v:line id="直线 570" o:spid="_x0000_s1215" style="position:absolute;visibility:visible;mso-wrap-style:square" from="35433,27736" to="35439,2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"/>
                <v:line id="直线 571" o:spid="_x0000_s1216" style="position:absolute;flip:x;visibility:visible;mso-wrap-style:square" from="44577,27736" to="44583,2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"/>
                <v:line id="直线 572" o:spid="_x0000_s1217" style="position:absolute;visibility:visible;mso-wrap-style:square" from="37719,25755" to="37725,27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sLnwwAAANw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0incW08E4+AXPwBAAD//wMAUEsBAi0AFAAGAAgAAAAhANvh9svuAAAAhQEAABMAAAAAAAAAAAAA&#10;AAAAAAAAAFtDb250ZW50X1R5cGVzXS54bWxQSwECLQAUAAYACAAAACEAWvQsW78AAAAVAQAACwAA&#10;AAAAAAAAAAAAAAAfAQAAX3JlbHMvLnJlbHNQSwECLQAUAAYACAAAACEAxfbC58MAAADcAAAADwAA&#10;AAAAAAAAAAAAAAAHAgAAZHJzL2Rvd25yZXYueG1sUEsFBgAAAAADAAMAtwAAAPcCAAAAAA==&#10;"/>
                <w10:anchorlock/>
              </v:group>
            </w:pict>
          </mc:Fallback>
        </mc:AlternateContent>
      </w:r>
    </w:p>
    <w:p w:rsidR="0058650F" w:rsidRDefault="0058650F" w:rsidP="0058650F">
      <w:pPr>
        <w:spacing w:line="360" w:lineRule="auto"/>
        <w:ind w:firstLineChars="200" w:firstLine="361"/>
        <w:jc w:val="center"/>
        <w:rPr>
          <w:rFonts w:ascii="SimHei" w:hAnsi="SimHei" w:eastAsia="黑体" w:cs="SimHei"/>
          <w:b/>
          <w:sz w:val="18"/>
          <w:szCs w:val="18"/>
        </w:rPr>
      </w:pPr>
      <w:r>
        <w:rPr>
          <w:rFonts w:ascii="SimHei" w:hAnsi="SimHei" w:eastAsia="黑体" w:cs="SimHei"/>
          <w:b/>
          <w:sz w:val="18"/>
          <w:szCs w:val="18"/>
        </w:rPr>
        <w:t>某销售企业组织结构范本</w:t>
      </w:r>
    </w:p>
    <w:p w:rsidR="0058650F" w:rsidRDefault="0058650F" w:rsidP="0058650F">
      <w:pPr>
        <w:pStyle w:val="2"/>
        <w:rPr>
          <w:rFonts w:ascii="SimHei" w:hAnsi="SimHei" w:eastAsia="黑体" w:cs="SimHei"/>
        </w:rPr>
      </w:pPr>
      <w:bookmarkStart w:id="11" w:name="_Toc234825010"/>
      <w:bookmarkStart w:id="12" w:name="_Toc238874902"/>
      <w:bookmarkStart w:id="13" w:name="_Toc241309922"/>
      <w:bookmarkStart w:id="14" w:name="_Toc245717222"/>
      <w:r>
        <w:rPr>
          <w:rFonts w:ascii="SimHei" w:hAnsi="SimHei" w:eastAsia="黑体" w:cs="SimHei"/>
        </w:rPr>
        <w:t>三、地产企业组织结构范本</w:t>
      </w:r>
      <w:bookmarkEnd w:id="11"/>
      <w:bookmarkEnd w:id="12"/>
      <w:bookmarkEnd w:id="13"/>
      <w:bookmarkEnd w:id="14"/>
    </w:p>
    <w:p w:rsidR="0058650F" w:rsidRDefault="0058650F" w:rsidP="0058650F">
      <w:pPr>
        <w:rPr>
          <w:rFonts w:ascii="SimHei" w:hAnsi="SimHei" w:eastAsia="黑体" w:cs="SimHei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/>
                </wp:positionV>
                <wp:extent cx="635" cy="99060"/>
                <wp:effectExtent l="9525" t="12700" r="8890" b="12065"/>
                <wp:wrapNone/>
                <wp:docPr id="617" name="直接连接符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BC7BE" id="直接连接符 617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45.3pt" to="-26.9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"/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5257800" cy="3268980"/>
                <wp:effectExtent l="0" t="4445" r="0" b="3175"/>
                <wp:docPr id="616" name="画布 6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03" name="矩形 575"/>
                        <wps:cNvSpPr>
                          <a:spLocks noChangeArrowheads="1"/>
                        </wps:cNvSpPr>
                        <wps:spPr bwMode="auto">
                          <a:xfrm>
                            <a:off x="2057400" y="99060"/>
                            <a:ext cx="1143635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董事会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矩形 576"/>
                        <wps:cNvSpPr>
                          <a:spLocks noChangeArrowheads="1"/>
                        </wps:cNvSpPr>
                        <wps:spPr bwMode="auto">
                          <a:xfrm>
                            <a:off x="2057400" y="693420"/>
                            <a:ext cx="114363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总经理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矩形 577"/>
                        <wps:cNvSpPr>
                          <a:spLocks noChangeArrowheads="1"/>
                        </wps:cNvSpPr>
                        <wps:spPr bwMode="auto">
                          <a:xfrm>
                            <a:off x="238760" y="1386840"/>
                            <a:ext cx="91376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设计部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矩形 592"/>
                        <wps:cNvSpPr>
                          <a:spLocks noChangeArrowheads="1"/>
                        </wps:cNvSpPr>
                        <wps:spPr bwMode="auto">
                          <a:xfrm>
                            <a:off x="1828800" y="1386840"/>
                            <a:ext cx="91376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矩形 593"/>
                        <wps:cNvSpPr>
                          <a:spLocks noChangeArrowheads="1"/>
                        </wps:cNvSpPr>
                        <wps:spPr bwMode="auto">
                          <a:xfrm>
                            <a:off x="3209925" y="1386840"/>
                            <a:ext cx="91376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行政、后勤部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矩形 594"/>
                        <wps:cNvSpPr>
                          <a:spLocks noChangeArrowheads="1"/>
                        </wps:cNvSpPr>
                        <wps:spPr bwMode="auto">
                          <a:xfrm>
                            <a:off x="4229100" y="1386840"/>
                            <a:ext cx="91376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综合办公室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直线 595"/>
                        <wps:cNvCnPr>
                          <a:cxnSpLocks noChangeShapeType="1"/>
                        </wps:cNvCnPr>
                        <wps:spPr bwMode="auto">
                          <a:xfrm>
                            <a:off x="2628900" y="396240"/>
                            <a:ext cx="635" cy="2971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直线 596"/>
                        <wps:cNvCnPr>
                          <a:cxnSpLocks noChangeShapeType="1"/>
                        </wps:cNvCnPr>
                        <wps:spPr bwMode="auto">
                          <a:xfrm>
                            <a:off x="523875" y="1188720"/>
                            <a:ext cx="41148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直线 597"/>
                        <wps:cNvCnPr>
                          <a:cxnSpLocks noChangeShapeType="1"/>
                        </wps:cNvCnPr>
                        <wps:spPr bwMode="auto">
                          <a:xfrm>
                            <a:off x="2628900" y="990600"/>
                            <a:ext cx="0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直线 598"/>
                        <wps:cNvCnPr>
                          <a:cxnSpLocks noChangeShapeType="1"/>
                        </wps:cNvCnPr>
                        <wps:spPr bwMode="auto">
                          <a:xfrm>
                            <a:off x="533400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直线 599"/>
                        <wps:cNvCnPr>
                          <a:cxnSpLocks noChangeShapeType="1"/>
                        </wps:cNvCnPr>
                        <wps:spPr bwMode="auto">
                          <a:xfrm>
                            <a:off x="2286000" y="1188720"/>
                            <a:ext cx="0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直线 600"/>
                        <wps:cNvCnPr>
                          <a:cxnSpLocks noChangeShapeType="1"/>
                        </wps:cNvCnPr>
                        <wps:spPr bwMode="auto">
                          <a:xfrm>
                            <a:off x="3657600" y="1188720"/>
                            <a:ext cx="0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直线 601"/>
                        <wps:cNvCnPr>
                          <a:cxnSpLocks noChangeShapeType="1"/>
                        </wps:cNvCnPr>
                        <wps:spPr bwMode="auto">
                          <a:xfrm>
                            <a:off x="4638675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616" o:spid="_x0000_s1218" editas="canvas" style="width:414pt;height:257.4pt;mso-position-horizontal-relative:char;mso-position-vertical-relative:line" coordsize="52578,32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">
                <v:shape id="_x0000_s1219" type="#_x0000_t75" style="position:absolute;width:52578;height:32689;visibility:visible;mso-wrap-style:square">
                  <v:fill o:detectmouseclick="t"/>
                  <v:path o:connecttype="none"/>
                </v:shape>
                <v:rect id="_x0000_s1220" style="position:absolute;left:20574;top:990;width:11436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董事会</w:t>
                        </w:r>
                      </w:p>
                    </w:txbxContent>
                  </v:textbox>
                </v:rect>
                <v:rect id="矩形 576" o:spid="_x0000_s1221" style="position:absolute;left:20574;top:6934;width:11436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总经理</w:t>
                        </w:r>
                      </w:p>
                    </w:txbxContent>
                  </v:textbox>
                </v:rect>
                <v:rect id="矩形 577" o:spid="_x0000_s1222" style="position:absolute;left:2387;top:13868;width:9138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设计部</w:t>
                        </w:r>
                      </w:p>
                    </w:txbxContent>
                  </v:textbox>
                </v:rect>
                <v:rect id="矩形 592" o:spid="_x0000_s1223" style="position:absolute;left:18288;top:13868;width:9137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财务部</w:t>
                        </w:r>
                      </w:p>
                    </w:txbxContent>
                  </v:textbox>
                </v:rect>
                <v:rect id="矩形 593" o:spid="_x0000_s1224" style="position:absolute;left:32099;top:13868;width:9137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行政、后勤部</w:t>
                        </w:r>
                      </w:p>
                    </w:txbxContent>
                  </v:textbox>
                </v:rect>
                <v:rect id="矩形 594" o:spid="_x0000_s1225" style="position:absolute;left:42291;top:13868;width:9137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综合办公室</w:t>
                        </w:r>
                      </w:p>
                    </w:txbxContent>
                  </v:textbox>
                </v:rect>
                <v:line id="直线 595" o:spid="_x0000_s1226" style="position:absolute;visibility:visible;mso-wrap-style:square" from="26289,3962" to="26295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QmxwAAANw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tIkzHcz8QjIGc3AAAA//8DAFBLAQItABQABgAIAAAAIQDb4fbL7gAAAIUBAAATAAAAAAAA&#10;AAAAAAAAAAAAAABbQ29udGVudF9UeXBlc10ueG1sUEsBAi0AFAAGAAgAAAAhAFr0LFu/AAAAFQEA&#10;AAsAAAAAAAAAAAAAAAAAHwEAAF9yZWxzLy5yZWxzUEsBAi0AFAAGAAgAAAAhAMdpZCbHAAAA3AAA&#10;AA8AAAAAAAAAAAAAAAAABwIAAGRycy9kb3ducmV2LnhtbFBLBQYAAAAAAwADALcAAAD7AgAAAAA=&#10;"/>
                <v:line id="直线 596" o:spid="_x0000_s1227" style="position:absolute;visibility:visible;mso-wrap-style:square" from="5238,11887" to="46386,1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"/>
                <v:line id="直线 597" o:spid="_x0000_s1228" style="position:absolute;visibility:visible;mso-wrap-style:square" from="26289,9906" to="26289,1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"/>
                <v:line id="直线 598" o:spid="_x0000_s1229" style="position:absolute;visibility:visible;mso-wrap-style:square" from="5334,11887" to="5340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CK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kE6GsP/mXgE5OwGAAD//wMAUEsBAi0AFAAGAAgAAAAhANvh9svuAAAAhQEAABMAAAAAAAAA&#10;AAAAAAAAAAAAAFtDb250ZW50X1R5cGVzXS54bWxQSwECLQAUAAYACAAAACEAWvQsW78AAAAVAQAA&#10;CwAAAAAAAAAAAAAAAAAfAQAAX3JlbHMvLnJlbHNQSwECLQAUAAYACAAAACEATBRgisYAAADcAAAA&#10;DwAAAAAAAAAAAAAAAAAHAgAAZHJzL2Rvd25yZXYueG1sUEsFBgAAAAADAAMAtwAAAPoCAAAAAA==&#10;"/>
                <v:line id="直线 599" o:spid="_x0000_s1230" style="position:absolute;visibility:visible;mso-wrap-style:square" from="22860,11887" to="22860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UR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SAdT+B2Jh4BOb8CAAD//wMAUEsBAi0AFAAGAAgAAAAhANvh9svuAAAAhQEAABMAAAAAAAAA&#10;AAAAAAAAAAAAAFtDb250ZW50X1R5cGVzXS54bWxQSwECLQAUAAYACAAAACEAWvQsW78AAAAVAQAA&#10;CwAAAAAAAAAAAAAAAAAfAQAAX3JlbHMvLnJlbHNQSwECLQAUAAYACAAAACEAI1jFEcYAAADcAAAA&#10;DwAAAAAAAAAAAAAAAAAHAgAAZHJzL2Rvd25yZXYueG1sUEsFBgAAAAADAAMAtwAAAPoCAAAAAA==&#10;"/>
                <v:line id="直线 600" o:spid="_x0000_s1231" style="position:absolute;visibility:visible;mso-wrap-style:square" from="36576,11887" to="36576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1lxgAAANw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kE6eoXrmXgE5OwCAAD//wMAUEsBAi0AFAAGAAgAAAAhANvh9svuAAAAhQEAABMAAAAAAAAA&#10;AAAAAAAAAAAAAFtDb250ZW50X1R5cGVzXS54bWxQSwECLQAUAAYACAAAACEAWvQsW78AAAAVAQAA&#10;CwAAAAAAAAAAAAAAAAAfAQAAX3JlbHMvLnJlbHNQSwECLQAUAAYACAAAACEArLFdZcYAAADcAAAA&#10;DwAAAAAAAAAAAAAAAAAHAgAAZHJzL2Rvd25yZXYueG1sUEsFBgAAAAADAAMAtwAAAPoCAAAAAA==&#10;"/>
                <v:line id="直线 601" o:spid="_x0000_s1232" style="position:absolute;visibility:visible;mso-wrap-style:square" from="46386,11887" to="46393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fj+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kE6eoXrmXgE5OwCAAD//wMAUEsBAi0AFAAGAAgAAAAhANvh9svuAAAAhQEAABMAAAAAAAAA&#10;AAAAAAAAAAAAAFtDb250ZW50X1R5cGVzXS54bWxQSwECLQAUAAYACAAAACEAWvQsW78AAAAVAQAA&#10;CwAAAAAAAAAAAAAAAAAfAQAAX3JlbHMvLnJlbHNQSwECLQAUAAYACAAAACEAw/34/sYAAADcAAAA&#10;DwAAAAAAAAAAAAAAAAAHAgAAZHJzL2Rvd25yZXYueG1sUEsFBgAAAAADAAMAtwAAAPoCAAAAAA==&#10;"/>
                <w10:anchorlock/>
              </v:group>
            </w:pict>
          </mc:Fallback>
        </mc:AlternateContent>
      </w:r>
    </w:p>
    <w:p w:rsidR="0058650F" w:rsidRDefault="0058650F" w:rsidP="0058650F">
      <w:pPr>
        <w:jc w:val="center"/>
        <w:rPr>
          <w:rFonts w:ascii="SimHei" w:hAnsi="SimHei" w:eastAsia="黑体" w:cs="SimHei"/>
          <w:b/>
          <w:sz w:val="18"/>
          <w:szCs w:val="18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635" cy="99060"/>
                <wp:effectExtent l="8890" t="5715" r="9525" b="9525"/>
                <wp:wrapNone/>
                <wp:docPr id="602" name="直接连接符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0F524" id="直接连接符 602" o:spid="_x0000_s1026" style="position:absolute;left:0;text-align:lef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95pt,74.8pt" to="381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635" cy="99060"/>
                <wp:effectExtent l="8255" t="13335" r="10160" b="11430"/>
                <wp:wrapNone/>
                <wp:docPr id="601" name="直接连接符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FD8A5" id="直接连接符 601" o:spid="_x0000_s1026" style="position:absolute;left:0;text-align:lef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65pt,56.65pt" to="324.7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635" cy="99060"/>
                <wp:effectExtent l="9525" t="12065" r="8890" b="12700"/>
                <wp:wrapNone/>
                <wp:docPr id="600" name="直接连接符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1F312" id="直接连接符 600" o:spid="_x0000_s1026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98.55pt" to="342.05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800100" cy="635"/>
                <wp:effectExtent l="9525" t="12700" r="9525" b="5715"/>
                <wp:wrapNone/>
                <wp:docPr id="599" name="直接连接符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63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0DCFE" id="直接连接符 599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pt,56.6pt" to="381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635" cy="99060"/>
                <wp:effectExtent l="9525" t="5715" r="8890" b="9525"/>
                <wp:wrapNone/>
                <wp:docPr id="598" name="直接连接符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18CEC" id="直接连接符 598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pt,83.05pt" to="363.05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304800" cy="1187450"/>
                <wp:effectExtent l="9525" t="9525" r="9525" b="12700"/>
                <wp:wrapNone/>
                <wp:docPr id="597" name="矩形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0F" w:rsidRDefault="0058650F" w:rsidP="0058650F">
                            <w:pPr>
                              <w:jc w:val="center"/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  <w:t>综合办公室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97" o:spid="_x0000_s1233" style="position:absolute;left:0;text-align:left;margin-left:363pt;margin-top:90.85pt;width:24pt;height:9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">
                <v:textbox>
                  <w:txbxContent>
                    <w:p w:rsidR="0058650F" w:rsidRDefault="0058650F" w:rsidP="0058650F">
                      <w:pPr>
                        <w:jc w:val="center"/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</w:pPr>
                      <w: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  <w:t>综合办公室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304800" cy="1187450"/>
                <wp:effectExtent l="8890" t="10160" r="10160" b="12065"/>
                <wp:wrapNone/>
                <wp:docPr id="596" name="矩形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0F" w:rsidRDefault="0058650F" w:rsidP="0058650F">
                            <w:pPr>
                              <w:jc w:val="center"/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  <w:t>人力资源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96" o:spid="_x0000_s1234" style="position:absolute;left:0;text-align:left;margin-left:324.7pt;margin-top:66.9pt;width:24pt;height:9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">
                <v:textbox>
                  <w:txbxContent>
                    <w:p w:rsidR="0058650F" w:rsidRDefault="0058650F" w:rsidP="0058650F">
                      <w:pPr>
                        <w:jc w:val="center"/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</w:pPr>
                      <w: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  <w:t>人力资源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304800" cy="1187450"/>
                <wp:effectExtent l="9525" t="9525" r="9525" b="12700"/>
                <wp:wrapNone/>
                <wp:docPr id="595" name="矩形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0F" w:rsidRDefault="0058650F" w:rsidP="0058650F">
                            <w:pPr>
                              <w:jc w:val="center"/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  <w:t>业务咨询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95" o:spid="_x0000_s1235" style="position:absolute;left:0;text-align:left;margin-left:318pt;margin-top:71.35pt;width:24pt;height:9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">
                <v:textbox>
                  <w:txbxContent>
                    <w:p w:rsidR="0058650F" w:rsidRDefault="0058650F" w:rsidP="0058650F">
                      <w:pPr>
                        <w:jc w:val="center"/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</w:pPr>
                      <w: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  <w:t>业务咨询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635" cy="99060"/>
                <wp:effectExtent l="10795" t="8890" r="7620" b="6350"/>
                <wp:wrapNone/>
                <wp:docPr id="594" name="直接连接符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184CC" id="直接连接符 594" o:spid="_x0000_s1026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1pt,48.8pt" to="318.1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635" cy="99060"/>
                <wp:effectExtent l="10160" t="5715" r="8255" b="9525"/>
                <wp:wrapNone/>
                <wp:docPr id="593" name="直接连接符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DFDF4" id="直接连接符 593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05pt,59.05pt" to="318.1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635" cy="99060"/>
                <wp:effectExtent l="8890" t="9525" r="9525" b="5715"/>
                <wp:wrapNone/>
                <wp:docPr id="592" name="直接连接符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E475C" id="直接连接符 592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95pt,37.6pt" to="270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342900" cy="635"/>
                <wp:effectExtent l="10160" t="9525" r="8890" b="8890"/>
                <wp:wrapNone/>
                <wp:docPr id="591" name="直接连接符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63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8E889" id="直接连接符 591" o:spid="_x0000_s1026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05pt,66.85pt" to="309.05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304800" cy="1187450"/>
                <wp:effectExtent l="10160" t="9525" r="8890" b="12700"/>
                <wp:wrapNone/>
                <wp:docPr id="590" name="矩形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0F" w:rsidRDefault="0058650F" w:rsidP="0058650F">
                            <w:pPr>
                              <w:jc w:val="center"/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  <w:t>行政人员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90" o:spid="_x0000_s1236" style="position:absolute;left:0;text-align:left;margin-left:278.3pt;margin-top:82.6pt;width:24pt;height:9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">
                <v:textbox>
                  <w:txbxContent>
                    <w:p w:rsidR="0058650F" w:rsidRDefault="0058650F" w:rsidP="0058650F">
                      <w:pPr>
                        <w:jc w:val="center"/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</w:pPr>
                      <w: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  <w:t>行政人员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304800" cy="1187450"/>
                <wp:effectExtent l="10160" t="13335" r="8890" b="8890"/>
                <wp:wrapNone/>
                <wp:docPr id="589" name="矩形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0F" w:rsidRDefault="0058650F" w:rsidP="0058650F">
                            <w:pPr>
                              <w:jc w:val="center"/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  <w:t>行政主管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89" o:spid="_x0000_s1237" style="position:absolute;left:0;text-align:left;margin-left:252.05pt;margin-top:61.9pt;width:24pt;height:9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">
                <v:textbox>
                  <w:txbxContent>
                    <w:p w:rsidR="0058650F" w:rsidRDefault="0058650F" w:rsidP="0058650F">
                      <w:pPr>
                        <w:jc w:val="center"/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</w:pPr>
                      <w: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  <w:t>行政主管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635" cy="99060"/>
                <wp:effectExtent l="8890" t="13335" r="9525" b="11430"/>
                <wp:wrapNone/>
                <wp:docPr id="588" name="直接连接符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E1DC3" id="直接连接符 588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95pt,37.15pt" to="174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635" cy="99060"/>
                <wp:effectExtent l="9525" t="11430" r="8890" b="13335"/>
                <wp:wrapNone/>
                <wp:docPr id="587" name="直接连接符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5C8DD" id="直接连接符 587" o:spid="_x0000_s1026" style="position:absolute;left:0;text-align:lef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pt,13.75pt" to="138.0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635" cy="99060"/>
                <wp:effectExtent l="9525" t="11430" r="8890" b="13335"/>
                <wp:wrapNone/>
                <wp:docPr id="586" name="直接连接符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BF40A" id="直接连接符 586" o:spid="_x0000_s1026" style="position:absolute;left:0;text-align:lef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pt,12.25pt" to="115.5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635" cy="99060"/>
                <wp:effectExtent l="9525" t="8255" r="8890" b="6985"/>
                <wp:wrapNone/>
                <wp:docPr id="585" name="直接连接符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C1421" id="直接连接符 585" o:spid="_x0000_s1026" style="position:absolute;left:0;text-align:lef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pt,26.25pt" to="105.0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685800" cy="1905"/>
                <wp:effectExtent l="8890" t="10160" r="10160" b="6985"/>
                <wp:wrapNone/>
                <wp:docPr id="584" name="直接连接符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90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EAD00" id="直接连接符 584" o:spid="_x0000_s1026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95pt,33.15pt" to="128.9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304800" cy="1187450"/>
                <wp:effectExtent l="9525" t="13335" r="9525" b="8890"/>
                <wp:wrapNone/>
                <wp:docPr id="583" name="矩形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0F" w:rsidRDefault="0058650F" w:rsidP="0058650F">
                            <w:pP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  <w:t>出纳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83" o:spid="_x0000_s1238" style="position:absolute;left:0;text-align:left;margin-left:147pt;margin-top:61.9pt;width:24pt;height:9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">
                <v:textbox>
                  <w:txbxContent>
                    <w:p w:rsidR="0058650F" w:rsidRDefault="0058650F" w:rsidP="0058650F">
                      <w:pP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</w:pPr>
                      <w: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  <w:t>出纳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304800" cy="1187450"/>
                <wp:effectExtent l="8890" t="13335" r="10160" b="8890"/>
                <wp:wrapNone/>
                <wp:docPr id="582" name="矩形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0F" w:rsidRDefault="0058650F" w:rsidP="0058650F">
                            <w:pPr>
                              <w:jc w:val="center"/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  <w:t>会计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82" o:spid="_x0000_s1239" style="position:absolute;left:0;text-align:left;margin-left:128.95pt;margin-top:61.9pt;width:24pt;height:9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">
                <v:textbox>
                  <w:txbxContent>
                    <w:p w:rsidR="0058650F" w:rsidRDefault="0058650F" w:rsidP="0058650F">
                      <w:pPr>
                        <w:jc w:val="center"/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</w:pPr>
                      <w: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  <w:t>会计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304800" cy="1187450"/>
                <wp:effectExtent l="10160" t="9525" r="8890" b="12700"/>
                <wp:wrapNone/>
                <wp:docPr id="581" name="矩形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0F" w:rsidRDefault="0058650F" w:rsidP="0058650F">
                            <w:pPr>
                              <w:jc w:val="center"/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  <w:t>会计主管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81" o:spid="_x0000_s1240" style="position:absolute;left:0;text-align:left;margin-left:81.05pt;margin-top:37.6pt;width:24pt;height:9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">
                <v:textbox>
                  <w:txbxContent>
                    <w:p w:rsidR="0058650F" w:rsidRDefault="0058650F" w:rsidP="0058650F">
                      <w:pPr>
                        <w:jc w:val="center"/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</w:pPr>
                      <w: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  <w:t>会计主管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0" cy="99060"/>
                <wp:effectExtent l="9525" t="8255" r="9525" b="6985"/>
                <wp:wrapNone/>
                <wp:docPr id="580" name="直接连接符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E5D0B" id="直接连接符 580" o:spid="_x0000_s1026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75pt,26.25pt" to="60.7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/>
                </wp:positionV>
                <wp:extent cx="0" cy="99060"/>
                <wp:effectExtent l="9525" t="11430" r="9525" b="13335"/>
                <wp:wrapNone/>
                <wp:docPr id="579" name="直接连接符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A39DE" id="直接连接符 579" o:spid="_x0000_s1026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pt,12.25pt" to="-4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0" cy="99060"/>
                <wp:effectExtent l="9525" t="5715" r="9525" b="9525"/>
                <wp:wrapNone/>
                <wp:docPr id="578" name="直接连接符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90032" id="直接连接符 578" o:spid="_x0000_s1026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1.55pt" to="9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635" cy="99060"/>
                <wp:effectExtent l="9525" t="5715" r="8890" b="9525"/>
                <wp:wrapNone/>
                <wp:docPr id="577" name="直接连接符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8028B" id="直接连接符 577" o:spid="_x0000_s1026" style="position:absolute;left:0;text-align:lef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pt,21.55pt" to="30.0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/>
                </wp:positionV>
                <wp:extent cx="1028700" cy="0"/>
                <wp:effectExtent l="9525" t="9525" r="9525" b="9525"/>
                <wp:wrapNone/>
                <wp:docPr id="576" name="直接连接符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E9E32" id="直接连接符 576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pt,37.6pt" to="69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304800" cy="1187450"/>
                <wp:effectExtent l="9525" t="12065" r="9525" b="10160"/>
                <wp:wrapNone/>
                <wp:docPr id="575" name="矩形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0F" w:rsidRDefault="0058650F" w:rsidP="0058650F">
                            <w:pP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  <w:t>综合设计员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75" o:spid="_x0000_s1241" style="position:absolute;left:0;text-align:left;margin-left:30pt;margin-top:33.3pt;width:24pt;height:9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">
                <v:textbox>
                  <w:txbxContent>
                    <w:p w:rsidR="0058650F" w:rsidRDefault="0058650F" w:rsidP="0058650F">
                      <w:pP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</w:pPr>
                      <w: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  <w:t>综合设计员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304800" cy="1187450"/>
                <wp:effectExtent l="9525" t="5715" r="9525" b="6985"/>
                <wp:wrapNone/>
                <wp:docPr id="574" name="矩形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0F" w:rsidRDefault="0058650F" w:rsidP="0058650F">
                            <w:pPr>
                              <w:jc w:val="center"/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  <w:t>水库员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74" o:spid="_x0000_s1242" style="position:absolute;left:0;text-align:left;margin-left:15pt;margin-top:20.05pt;width:24pt;height:9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">
                <v:textbox>
                  <w:txbxContent>
                    <w:p w:rsidR="0058650F" w:rsidRDefault="0058650F" w:rsidP="0058650F">
                      <w:pPr>
                        <w:jc w:val="center"/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</w:pPr>
                      <w: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  <w:t>水库员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 w:cs="SimHei"/>
          <w:sz w:val="18"/>
          <w:szCs w:val="18"/>
        </w:rPr>
        <w:t>设计</w: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/>
                </wp:positionV>
                <wp:extent cx="304800" cy="184150"/>
                <wp:effectExtent l="9525" t="9525" r="9525" b="6350"/>
                <wp:wrapNone/>
                <wp:docPr id="573" name="矩形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04800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0F" w:rsidRDefault="0058650F" w:rsidP="0058650F">
                            <w:pP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  <w:t>水保设计员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73" o:spid="_x0000_s1243" style="position:absolute;left:0;text-align:left;margin-left:-15pt;margin-top:42.1pt;width:24pt;height:14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">
                <v:textbox>
                  <w:txbxContent>
                    <w:p w:rsidR="0058650F" w:rsidRDefault="0058650F" w:rsidP="0058650F">
                      <w:pP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</w:pPr>
                      <w: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  <w:t>水保设计员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/>
                </wp:positionV>
                <wp:extent cx="304800" cy="1187450"/>
                <wp:effectExtent l="9525" t="9525" r="9525" b="12700"/>
                <wp:wrapNone/>
                <wp:docPr id="572" name="矩形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0F" w:rsidRDefault="0058650F" w:rsidP="0058650F">
                            <w:pPr>
                              <w:jc w:val="center"/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  <w:t>河道设计员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72" o:spid="_x0000_s1244" style="position:absolute;left:0;text-align:left;margin-left:-33.75pt;margin-top:12.85pt;width:24pt;height:9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">
                <v:textbox>
                  <w:txbxContent>
                    <w:p w:rsidR="0058650F" w:rsidRDefault="0058650F" w:rsidP="0058650F">
                      <w:pPr>
                        <w:jc w:val="center"/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</w:pPr>
                      <w: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  <w:t>河道设计员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635" cy="99060"/>
                <wp:effectExtent l="8890" t="5715" r="9525" b="9525"/>
                <wp:wrapNone/>
                <wp:docPr id="571" name="直接连接符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4F200" id="直接连接符 571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95pt,5.05pt" to="129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635" cy="99060"/>
                <wp:effectExtent l="9525" t="9525" r="8890" b="5715"/>
                <wp:wrapNone/>
                <wp:docPr id="570" name="直接连接符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D560C" id="直接连接符 570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25pt,29.35pt" to="209.3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304800" cy="1187450"/>
                <wp:effectExtent l="9525" t="13335" r="9525" b="8890"/>
                <wp:wrapNone/>
                <wp:docPr id="569" name="矩形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0F" w:rsidRDefault="0058650F" w:rsidP="0058650F">
                            <w:pPr>
                              <w:jc w:val="center"/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  <w:t>质量管理部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69" o:spid="_x0000_s1245" style="position:absolute;left:0;text-align:left;margin-left:246pt;margin-top:61.9pt;width:24pt;height:9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">
                <v:textbox>
                  <w:txbxContent>
                    <w:p w:rsidR="0058650F" w:rsidRDefault="0058650F" w:rsidP="0058650F">
                      <w:pPr>
                        <w:jc w:val="center"/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</w:pPr>
                      <w: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  <w:t>质量管理部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/>
                </wp:positionH>
                <wp:positionV relativeFrom="paragraph">
                  <wp:posOffset/>
                </wp:positionV>
                <wp:extent cx="304800" cy="1187450"/>
                <wp:effectExtent l="10160" t="13335" r="8890" b="8890"/>
                <wp:wrapNone/>
                <wp:docPr id="568" name="矩形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0F" w:rsidRDefault="0058650F" w:rsidP="0058650F">
                            <w:pPr>
                              <w:jc w:val="center"/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Hei" w:hAnsi="SimHei" w:eastAsia="黑体" w:cs="SimHei"/>
                                <w:sz w:val="18"/>
                                <w:szCs w:val="18"/>
                              </w:rPr>
                              <w:t>工程技术部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68" o:spid="_x0000_s1246" style="position:absolute;left:0;text-align:left;margin-left:105.05pt;margin-top:37.15pt;width:24pt;height:9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">
                <v:textbox>
                  <w:txbxContent>
                    <w:p w:rsidR="0058650F" w:rsidRDefault="0058650F" w:rsidP="0058650F">
                      <w:pPr>
                        <w:jc w:val="center"/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</w:pPr>
                      <w:r>
                        <w:rPr>
                          <w:rFonts w:ascii="SimHei" w:hAnsi="SimHei" w:eastAsia="黑体" w:cs="SimHei"/>
                          <w:sz w:val="18"/>
                          <w:szCs w:val="18"/>
                        </w:rPr>
                        <w:t>工程技术部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 w:cs="SimHei"/>
          <w:b/>
          <w:sz w:val="18"/>
          <w:szCs w:val="18"/>
        </w:rPr>
        <w:t>地产企业组织结构范本（一）</w:t>
      </w:r>
    </w:p>
    <w:p w:rsidR="0058650F" w:rsidRDefault="0058650F" w:rsidP="0058650F">
      <w:pPr>
        <w:rPr>
          <w:rFonts w:ascii="SimHei" w:hAnsi="SimHei" w:eastAsia="黑体" w:cs="SimHei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943600" cy="4556760"/>
                <wp:effectExtent l="0" t="3810" r="0" b="1905"/>
                <wp:docPr id="567" name="画布 5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0" name="直线 626"/>
                        <wps:cNvCnPr>
                          <a:cxnSpLocks noChangeShapeType="1"/>
                        </wps:cNvCnPr>
                        <wps:spPr bwMode="auto">
                          <a:xfrm>
                            <a:off x="1933575" y="1783080"/>
                            <a:ext cx="11049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直线 627"/>
                        <wps:cNvCnPr>
                          <a:cxnSpLocks noChangeShapeType="1"/>
                        </wps:cNvCnPr>
                        <wps:spPr bwMode="auto">
                          <a:xfrm>
                            <a:off x="2971800" y="396240"/>
                            <a:ext cx="0" cy="2971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直线 628"/>
                        <wps:cNvCnPr>
                          <a:cxnSpLocks noChangeShapeType="1"/>
                        </wps:cNvCnPr>
                        <wps:spPr bwMode="auto">
                          <a:xfrm>
                            <a:off x="3314700" y="118872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直线 629"/>
                        <wps:cNvCnPr>
                          <a:cxnSpLocks noChangeShapeType="1"/>
                        </wps:cNvCnPr>
                        <wps:spPr bwMode="auto">
                          <a:xfrm>
                            <a:off x="4295775" y="1604010"/>
                            <a:ext cx="635" cy="2971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直线 630"/>
                        <wps:cNvCnPr>
                          <a:cxnSpLocks noChangeShapeType="1"/>
                        </wps:cNvCnPr>
                        <wps:spPr bwMode="auto">
                          <a:xfrm>
                            <a:off x="5372100" y="118872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直线 631"/>
                        <wps:cNvCnPr>
                          <a:cxnSpLocks noChangeShapeType="1"/>
                        </wps:cNvCnPr>
                        <wps:spPr bwMode="auto">
                          <a:xfrm>
                            <a:off x="5381625" y="1608455"/>
                            <a:ext cx="635" cy="2971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直线 632"/>
                        <wps:cNvCnPr>
                          <a:cxnSpLocks noChangeShapeType="1"/>
                        </wps:cNvCnPr>
                        <wps:spPr bwMode="auto">
                          <a:xfrm>
                            <a:off x="3381375" y="1598295"/>
                            <a:ext cx="635" cy="2971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直线 633"/>
                        <wps:cNvCnPr>
                          <a:cxnSpLocks noChangeShapeType="1"/>
                        </wps:cNvCnPr>
                        <wps:spPr bwMode="auto">
                          <a:xfrm>
                            <a:off x="2781300" y="1872615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直线 634"/>
                        <wps:cNvCnPr>
                          <a:cxnSpLocks noChangeShapeType="1"/>
                        </wps:cNvCnPr>
                        <wps:spPr bwMode="auto">
                          <a:xfrm>
                            <a:off x="2514600" y="188214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直线 635"/>
                        <wps:cNvCnPr>
                          <a:cxnSpLocks noChangeShapeType="1"/>
                        </wps:cNvCnPr>
                        <wps:spPr bwMode="auto">
                          <a:xfrm>
                            <a:off x="2171700" y="188214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直线 636"/>
                        <wps:cNvCnPr>
                          <a:cxnSpLocks noChangeShapeType="1"/>
                        </wps:cNvCnPr>
                        <wps:spPr bwMode="auto">
                          <a:xfrm>
                            <a:off x="1924050" y="188214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直线 637"/>
                        <wps:cNvCnPr>
                          <a:cxnSpLocks noChangeShapeType="1"/>
                        </wps:cNvCnPr>
                        <wps:spPr bwMode="auto">
                          <a:xfrm>
                            <a:off x="1600200" y="188214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直线 638"/>
                        <wps:cNvCnPr>
                          <a:cxnSpLocks noChangeShapeType="1"/>
                        </wps:cNvCnPr>
                        <wps:spPr bwMode="auto">
                          <a:xfrm>
                            <a:off x="942975" y="188214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直线 639"/>
                        <wps:cNvCnPr>
                          <a:cxnSpLocks noChangeShapeType="1"/>
                        </wps:cNvCnPr>
                        <wps:spPr bwMode="auto">
                          <a:xfrm>
                            <a:off x="1257300" y="1882140"/>
                            <a:ext cx="0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直线 640"/>
                        <wps:cNvCnPr>
                          <a:cxnSpLocks noChangeShapeType="1"/>
                        </wps:cNvCnPr>
                        <wps:spPr bwMode="auto">
                          <a:xfrm>
                            <a:off x="571500" y="1872615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直线 641"/>
                        <wps:cNvCnPr>
                          <a:cxnSpLocks noChangeShapeType="1"/>
                        </wps:cNvCnPr>
                        <wps:spPr bwMode="auto">
                          <a:xfrm>
                            <a:off x="228600" y="188214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矩形 642"/>
                        <wps:cNvSpPr>
                          <a:spLocks noChangeArrowheads="1"/>
                        </wps:cNvSpPr>
                        <wps:spPr bwMode="auto">
                          <a:xfrm>
                            <a:off x="2562225" y="131445"/>
                            <a:ext cx="800735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董事会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矩形 643"/>
                        <wps:cNvSpPr>
                          <a:spLocks noChangeArrowheads="1"/>
                        </wps:cNvSpPr>
                        <wps:spPr bwMode="auto">
                          <a:xfrm>
                            <a:off x="2562225" y="693420"/>
                            <a:ext cx="800735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总经理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矩形 644"/>
                        <wps:cNvSpPr>
                          <a:spLocks noChangeArrowheads="1"/>
                        </wps:cNvSpPr>
                        <wps:spPr bwMode="auto">
                          <a:xfrm>
                            <a:off x="85725" y="1287780"/>
                            <a:ext cx="714375" cy="39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营销策划</w:t>
                              </w:r>
                            </w:p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矩形 645"/>
                        <wps:cNvSpPr>
                          <a:spLocks noChangeArrowheads="1"/>
                        </wps:cNvSpPr>
                        <wps:spPr bwMode="auto">
                          <a:xfrm>
                            <a:off x="2057400" y="201549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360" w:lineRule="auto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装修部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矩形 646"/>
                        <wps:cNvSpPr>
                          <a:spLocks noChangeArrowheads="1"/>
                        </wps:cNvSpPr>
                        <wps:spPr bwMode="auto">
                          <a:xfrm>
                            <a:off x="2400300" y="201549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预结算部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矩形 647"/>
                        <wps:cNvSpPr>
                          <a:spLocks noChangeArrowheads="1"/>
                        </wps:cNvSpPr>
                        <wps:spPr bwMode="auto">
                          <a:xfrm>
                            <a:off x="2724150" y="201549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360" w:lineRule="auto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采购部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矩形 648"/>
                        <wps:cNvSpPr>
                          <a:spLocks noChangeArrowheads="1"/>
                        </wps:cNvSpPr>
                        <wps:spPr bwMode="auto">
                          <a:xfrm>
                            <a:off x="3086100" y="201549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战略投资部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矩形 649"/>
                        <wps:cNvSpPr>
                          <a:spLocks noChangeArrowheads="1"/>
                        </wps:cNvSpPr>
                        <wps:spPr bwMode="auto">
                          <a:xfrm>
                            <a:off x="3429000" y="201549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法律事务部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矩形 650"/>
                        <wps:cNvSpPr>
                          <a:spLocks noChangeArrowheads="1"/>
                        </wps:cNvSpPr>
                        <wps:spPr bwMode="auto">
                          <a:xfrm>
                            <a:off x="3771900" y="201549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计划财务部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矩形 651"/>
                        <wps:cNvSpPr>
                          <a:spLocks noChangeArrowheads="1"/>
                        </wps:cNvSpPr>
                        <wps:spPr bwMode="auto">
                          <a:xfrm>
                            <a:off x="4114800" y="201549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360" w:lineRule="auto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融资部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矩形 652"/>
                        <wps:cNvSpPr>
                          <a:spLocks noChangeArrowheads="1"/>
                        </wps:cNvSpPr>
                        <wps:spPr bwMode="auto">
                          <a:xfrm>
                            <a:off x="4457700" y="201549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审计监察部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矩形 653"/>
                        <wps:cNvSpPr>
                          <a:spLocks noChangeArrowheads="1"/>
                        </wps:cNvSpPr>
                        <wps:spPr bwMode="auto">
                          <a:xfrm>
                            <a:off x="4876800" y="201549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人力资源部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矩形 654"/>
                        <wps:cNvSpPr>
                          <a:spLocks noChangeArrowheads="1"/>
                        </wps:cNvSpPr>
                        <wps:spPr bwMode="auto">
                          <a:xfrm>
                            <a:off x="5257800" y="201549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360" w:lineRule="auto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行政部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矩形 655"/>
                        <wps:cNvSpPr>
                          <a:spLocks noChangeArrowheads="1"/>
                        </wps:cNvSpPr>
                        <wps:spPr bwMode="auto">
                          <a:xfrm>
                            <a:off x="5610225" y="201549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信息资料部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矩形 656"/>
                        <wps:cNvSpPr>
                          <a:spLocks noChangeArrowheads="1"/>
                        </wps:cNvSpPr>
                        <wps:spPr bwMode="auto">
                          <a:xfrm>
                            <a:off x="1762125" y="201549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360" w:lineRule="auto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总工室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矩形 657"/>
                        <wps:cNvSpPr>
                          <a:spLocks noChangeArrowheads="1"/>
                        </wps:cNvSpPr>
                        <wps:spPr bwMode="auto">
                          <a:xfrm>
                            <a:off x="1133475" y="201549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360" w:lineRule="auto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设计部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矩形 658"/>
                        <wps:cNvSpPr>
                          <a:spLocks noChangeArrowheads="1"/>
                        </wps:cNvSpPr>
                        <wps:spPr bwMode="auto">
                          <a:xfrm>
                            <a:off x="1466850" y="201549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360" w:lineRule="auto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工程部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矩形 659"/>
                        <wps:cNvSpPr>
                          <a:spLocks noChangeArrowheads="1"/>
                        </wps:cNvSpPr>
                        <wps:spPr bwMode="auto">
                          <a:xfrm>
                            <a:off x="3057525" y="1268730"/>
                            <a:ext cx="571500" cy="39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运营</w:t>
                              </w:r>
                            </w:p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矩形 660"/>
                        <wps:cNvSpPr>
                          <a:spLocks noChangeArrowheads="1"/>
                        </wps:cNvSpPr>
                        <wps:spPr bwMode="auto">
                          <a:xfrm>
                            <a:off x="1524000" y="1287780"/>
                            <a:ext cx="714375" cy="39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工程管理</w:t>
                              </w:r>
                            </w:p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矩形 661"/>
                        <wps:cNvSpPr>
                          <a:spLocks noChangeArrowheads="1"/>
                        </wps:cNvSpPr>
                        <wps:spPr bwMode="auto">
                          <a:xfrm>
                            <a:off x="5029200" y="1255395"/>
                            <a:ext cx="714375" cy="39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行政人力资源中心</w:t>
                              </w:r>
                            </w:p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矩形 662"/>
                        <wps:cNvSpPr>
                          <a:spLocks noChangeArrowheads="1"/>
                        </wps:cNvSpPr>
                        <wps:spPr bwMode="auto">
                          <a:xfrm>
                            <a:off x="4000500" y="1287780"/>
                            <a:ext cx="571500" cy="39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</w:t>
                              </w:r>
                            </w:p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矩形 663"/>
                        <wps:cNvSpPr>
                          <a:spLocks noChangeArrowheads="1"/>
                        </wps:cNvSpPr>
                        <wps:spPr bwMode="auto">
                          <a:xfrm>
                            <a:off x="800100" y="2025015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项目开发部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矩形 664"/>
                        <wps:cNvSpPr>
                          <a:spLocks noChangeArrowheads="1"/>
                        </wps:cNvSpPr>
                        <wps:spPr bwMode="auto">
                          <a:xfrm>
                            <a:off x="457200" y="203454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360" w:lineRule="auto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销售部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矩形 665"/>
                        <wps:cNvSpPr>
                          <a:spLocks noChangeArrowheads="1"/>
                        </wps:cNvSpPr>
                        <wps:spPr bwMode="auto">
                          <a:xfrm>
                            <a:off x="85725" y="2044065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360" w:lineRule="auto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策划部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直线 666"/>
                        <wps:cNvCnPr>
                          <a:cxnSpLocks noChangeShapeType="1"/>
                        </wps:cNvCnPr>
                        <wps:spPr bwMode="auto">
                          <a:xfrm>
                            <a:off x="228600" y="1882140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直线 667"/>
                        <wps:cNvCnPr>
                          <a:cxnSpLocks noChangeShapeType="1"/>
                        </wps:cNvCnPr>
                        <wps:spPr bwMode="auto">
                          <a:xfrm>
                            <a:off x="371475" y="16840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直线 668"/>
                        <wps:cNvCnPr>
                          <a:cxnSpLocks noChangeShapeType="1"/>
                        </wps:cNvCnPr>
                        <wps:spPr bwMode="auto">
                          <a:xfrm>
                            <a:off x="942975" y="1882140"/>
                            <a:ext cx="18288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直线 669"/>
                        <wps:cNvCnPr>
                          <a:cxnSpLocks noChangeShapeType="1"/>
                        </wps:cNvCnPr>
                        <wps:spPr bwMode="auto">
                          <a:xfrm>
                            <a:off x="1924050" y="16840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直线 670"/>
                        <wps:cNvCnPr>
                          <a:cxnSpLocks noChangeShapeType="1"/>
                        </wps:cNvCnPr>
                        <wps:spPr bwMode="auto">
                          <a:xfrm>
                            <a:off x="3200400" y="1901190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直线 671"/>
                        <wps:cNvCnPr>
                          <a:cxnSpLocks noChangeShapeType="1"/>
                        </wps:cNvCnPr>
                        <wps:spPr bwMode="auto">
                          <a:xfrm>
                            <a:off x="3200400" y="190119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直线 672"/>
                        <wps:cNvCnPr>
                          <a:cxnSpLocks noChangeShapeType="1"/>
                        </wps:cNvCnPr>
                        <wps:spPr bwMode="auto">
                          <a:xfrm>
                            <a:off x="3543300" y="190119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直线 673"/>
                        <wps:cNvCnPr>
                          <a:cxnSpLocks noChangeShapeType="1"/>
                        </wps:cNvCnPr>
                        <wps:spPr bwMode="auto">
                          <a:xfrm>
                            <a:off x="5019675" y="1910715"/>
                            <a:ext cx="685800" cy="190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直线 674"/>
                        <wps:cNvCnPr>
                          <a:cxnSpLocks noChangeShapeType="1"/>
                        </wps:cNvCnPr>
                        <wps:spPr bwMode="auto">
                          <a:xfrm>
                            <a:off x="5381625" y="191135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直线 675"/>
                        <wps:cNvCnPr>
                          <a:cxnSpLocks noChangeShapeType="1"/>
                        </wps:cNvCnPr>
                        <wps:spPr bwMode="auto">
                          <a:xfrm>
                            <a:off x="5705475" y="191135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直线 676"/>
                        <wps:cNvCnPr>
                          <a:cxnSpLocks noChangeShapeType="1"/>
                        </wps:cNvCnPr>
                        <wps:spPr bwMode="auto">
                          <a:xfrm>
                            <a:off x="5019675" y="190563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直线 677"/>
                        <wps:cNvCnPr>
                          <a:cxnSpLocks noChangeShapeType="1"/>
                        </wps:cNvCnPr>
                        <wps:spPr bwMode="auto">
                          <a:xfrm>
                            <a:off x="342900" y="1184910"/>
                            <a:ext cx="50292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直线 678"/>
                        <wps:cNvCnPr>
                          <a:cxnSpLocks noChangeShapeType="1"/>
                        </wps:cNvCnPr>
                        <wps:spPr bwMode="auto">
                          <a:xfrm>
                            <a:off x="342900" y="1188720"/>
                            <a:ext cx="0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直线 679"/>
                        <wps:cNvCnPr>
                          <a:cxnSpLocks noChangeShapeType="1"/>
                        </wps:cNvCnPr>
                        <wps:spPr bwMode="auto">
                          <a:xfrm>
                            <a:off x="1885950" y="118872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直线 680"/>
                        <wps:cNvCnPr>
                          <a:cxnSpLocks noChangeShapeType="1"/>
                        </wps:cNvCnPr>
                        <wps:spPr bwMode="auto">
                          <a:xfrm>
                            <a:off x="4305300" y="118872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直线 681"/>
                        <wps:cNvCnPr>
                          <a:cxnSpLocks noChangeShapeType="1"/>
                        </wps:cNvCnPr>
                        <wps:spPr bwMode="auto">
                          <a:xfrm>
                            <a:off x="3933825" y="1906270"/>
                            <a:ext cx="685800" cy="190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直线 682"/>
                        <wps:cNvCnPr>
                          <a:cxnSpLocks noChangeShapeType="1"/>
                        </wps:cNvCnPr>
                        <wps:spPr bwMode="auto">
                          <a:xfrm>
                            <a:off x="4295775" y="190690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直线 683"/>
                        <wps:cNvCnPr>
                          <a:cxnSpLocks noChangeShapeType="1"/>
                        </wps:cNvCnPr>
                        <wps:spPr bwMode="auto">
                          <a:xfrm>
                            <a:off x="4619625" y="190690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直线 684"/>
                        <wps:cNvCnPr>
                          <a:cxnSpLocks noChangeShapeType="1"/>
                        </wps:cNvCnPr>
                        <wps:spPr bwMode="auto">
                          <a:xfrm>
                            <a:off x="3933825" y="190119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直线 685"/>
                        <wps:cNvCnPr>
                          <a:cxnSpLocks noChangeShapeType="1"/>
                        </wps:cNvCnPr>
                        <wps:spPr bwMode="auto">
                          <a:xfrm>
                            <a:off x="2971800" y="990600"/>
                            <a:ext cx="0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直线 686"/>
                        <wps:cNvCnPr>
                          <a:cxnSpLocks noChangeShapeType="1"/>
                        </wps:cNvCnPr>
                        <wps:spPr bwMode="auto">
                          <a:xfrm>
                            <a:off x="3038475" y="1783080"/>
                            <a:ext cx="635" cy="15849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矩形 687"/>
                        <wps:cNvSpPr>
                          <a:spLocks noChangeArrowheads="1"/>
                        </wps:cNvSpPr>
                        <wps:spPr bwMode="auto">
                          <a:xfrm>
                            <a:off x="2257425" y="336804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项目一部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矩形 688"/>
                        <wps:cNvSpPr>
                          <a:spLocks noChangeArrowheads="1"/>
                        </wps:cNvSpPr>
                        <wps:spPr bwMode="auto">
                          <a:xfrm>
                            <a:off x="2914650" y="336804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项目二部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矩形 689"/>
                        <wps:cNvSpPr>
                          <a:spLocks noChangeArrowheads="1"/>
                        </wps:cNvSpPr>
                        <wps:spPr bwMode="auto">
                          <a:xfrm>
                            <a:off x="3505200" y="3368040"/>
                            <a:ext cx="2667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项目三部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直线 690"/>
                        <wps:cNvCnPr>
                          <a:cxnSpLocks noChangeShapeType="1"/>
                        </wps:cNvCnPr>
                        <wps:spPr bwMode="auto">
                          <a:xfrm>
                            <a:off x="2400300" y="3268980"/>
                            <a:ext cx="12573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直线 691"/>
                        <wps:cNvCnPr>
                          <a:cxnSpLocks noChangeShapeType="1"/>
                        </wps:cNvCnPr>
                        <wps:spPr bwMode="auto">
                          <a:xfrm>
                            <a:off x="3648075" y="326898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直线 692"/>
                        <wps:cNvCnPr>
                          <a:cxnSpLocks noChangeShapeType="1"/>
                        </wps:cNvCnPr>
                        <wps:spPr bwMode="auto">
                          <a:xfrm>
                            <a:off x="2400300" y="326898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567" o:spid="_x0000_s1247" editas="canvas" style="width:468pt;height:358.8pt;mso-position-horizontal-relative:char;mso-position-vertical-relative:line" coordsize="59436,45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">
                <v:shape id="_x0000_s1248" type="#_x0000_t75" style="position:absolute;width:59436;height:45567;visibility:visible;mso-wrap-style:square">
                  <v:fill o:detectmouseclick="t"/>
                  <v:path o:connecttype="none"/>
                </v:shape>
                <v:line id="直线 626" o:spid="_x0000_s1249" style="position:absolute;visibility:visible;mso-wrap-style:square" from="19335,17830" to="30384,17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zH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sFrEufHM/EIyOUfAAAA//8DAFBLAQItABQABgAIAAAAIQDb4fbL7gAAAIUBAAATAAAAAAAAAAAA&#10;AAAAAAAAAABbQ29udGVudF9UeXBlc10ueG1sUEsBAi0AFAAGAAgAAAAhAFr0LFu/AAAAFQEAAAsA&#10;AAAAAAAAAAAAAAAAHwEAAF9yZWxzLy5yZWxzUEsBAi0AFAAGAAgAAAAhAI12rMfEAAAA3AAAAA8A&#10;AAAAAAAAAAAAAAAABwIAAGRycy9kb3ducmV2LnhtbFBLBQYAAAAAAwADALcAAAD4AgAAAAA=&#10;"/>
                <v:line id="直线 627" o:spid="_x0000_s1250" style="position:absolute;visibility:visible;mso-wrap-style:square" from="29718,3962" to="29718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lc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FrMoLrmXgE5OwCAAD//wMAUEsBAi0AFAAGAAgAAAAhANvh9svuAAAAhQEAABMAAAAAAAAA&#10;AAAAAAAAAAAAAFtDb250ZW50X1R5cGVzXS54bWxQSwECLQAUAAYACAAAACEAWvQsW78AAAAVAQAA&#10;CwAAAAAAAAAAAAAAAAAfAQAAX3JlbHMvLnJlbHNQSwECLQAUAAYACAAAACEA4joJXMYAAADcAAAA&#10;DwAAAAAAAAAAAAAAAAAHAgAAZHJzL2Rvd25yZXYueG1sUEsFBgAAAAADAAMAtwAAAPoCAAAAAA==&#10;"/>
                <v:line id="直线 628" o:spid="_x0000_s1251" style="position:absolute;visibility:visible;mso-wrap-style:square" from="33147,11887" to="33153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cr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CcTODvTDwCcvELAAD//wMAUEsBAi0AFAAGAAgAAAAhANvh9svuAAAAhQEAABMAAAAAAAAA&#10;AAAAAAAAAAAAAFtDb250ZW50X1R5cGVzXS54bWxQSwECLQAUAAYACAAAACEAWvQsW78AAAAVAQAA&#10;CwAAAAAAAAAAAAAAAAAfAQAAX3JlbHMvLnJlbHNQSwECLQAUAAYACAAAACEAEuiXK8YAAADcAAAA&#10;DwAAAAAAAAAAAAAAAAAHAgAAZHJzL2Rvd25yZXYueG1sUEsFBgAAAAADAAMAtwAAAPoCAAAAAA==&#10;"/>
                <v:line id="直线 629" o:spid="_x0000_s1252" style="position:absolute;visibility:visible;mso-wrap-style:square" from="42957,16040" to="42964,19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DKw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yQz+z8QjIJd/AAAA//8DAFBLAQItABQABgAIAAAAIQDb4fbL7gAAAIUBAAATAAAAAAAA&#10;AAAAAAAAAAAAAABbQ29udGVudF9UeXBlc10ueG1sUEsBAi0AFAAGAAgAAAAhAFr0LFu/AAAAFQEA&#10;AAsAAAAAAAAAAAAAAAAAHwEAAF9yZWxzLy5yZWxzUEsBAi0AFAAGAAgAAAAhAH2kMrDHAAAA3AAA&#10;AA8AAAAAAAAAAAAAAAAABwIAAGRycy9kb3ducmV2LnhtbFBLBQYAAAAAAwADALcAAAD7AgAAAAA=&#10;"/>
                <v:line id="直线 630" o:spid="_x0000_s1253" style="position:absolute;visibility:visible;mso-wrap-style:square" from="53721,11887" to="53727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rE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JVO4nYlHQC6uAAAA//8DAFBLAQItABQABgAIAAAAIQDb4fbL7gAAAIUBAAATAAAAAAAA&#10;AAAAAAAAAAAAAABbQ29udGVudF9UeXBlc10ueG1sUEsBAi0AFAAGAAgAAAAhAFr0LFu/AAAAFQEA&#10;AAsAAAAAAAAAAAAAAAAAHwEAAF9yZWxzLy5yZWxzUEsBAi0AFAAGAAgAAAAhAPJNqsTHAAAA3AAA&#10;AA8AAAAAAAAAAAAAAAAABwIAAGRycy9kb3ducmV2LnhtbFBLBQYAAAAAAwADALcAAAD7AgAAAAA=&#10;"/>
                <v:line id="直线 631" o:spid="_x0000_s1254" style="position:absolute;visibility:visible;mso-wrap-style:square" from="53816,16084" to="53822,1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9fxwAAANw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ZAL/Z+IRkPMrAAAA//8DAFBLAQItABQABgAIAAAAIQDb4fbL7gAAAIUBAAATAAAAAAAA&#10;AAAAAAAAAAAAAABbQ29udGVudF9UeXBlc10ueG1sUEsBAi0AFAAGAAgAAAAhAFr0LFu/AAAAFQEA&#10;AAsAAAAAAAAAAAAAAAAAHwEAAF9yZWxzLy5yZWxzUEsBAi0AFAAGAAgAAAAhAJ0BD1/HAAAA3AAA&#10;AA8AAAAAAAAAAAAAAAAABwIAAGRycy9kb3ducmV2LnhtbFBLBQYAAAAAAwADALcAAAD7AgAAAAA=&#10;"/>
                <v:line id="直线 632" o:spid="_x0000_s1255" style="position:absolute;visibility:visible;mso-wrap-style:square" from="33813,15982" to="33820,18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5EoxwAAANw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khTuZ+IRkLNfAAAA//8DAFBLAQItABQABgAIAAAAIQDb4fbL7gAAAIUBAAATAAAAAAAA&#10;AAAAAAAAAAAAAABbQ29udGVudF9UeXBlc10ueG1sUEsBAi0AFAAGAAgAAAAhAFr0LFu/AAAAFQEA&#10;AAsAAAAAAAAAAAAAAAAAHwEAAF9yZWxzLy5yZWxzUEsBAi0AFAAGAAgAAAAhAG3TkSjHAAAA3AAA&#10;AA8AAAAAAAAAAAAAAAAABwIAAGRycy9kb3ducmV2LnhtbFBLBQYAAAAAAwADALcAAAD7AgAAAAA=&#10;"/>
                <v:line id="直线 633" o:spid="_x0000_s1256" style="position:absolute;visibility:visible;mso-wrap-style:square" from="27813,18726" to="27819,20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Sz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kye4nolHQM4vAAAA//8DAFBLAQItABQABgAIAAAAIQDb4fbL7gAAAIUBAAATAAAAAAAA&#10;AAAAAAAAAAAAAABbQ29udGVudF9UeXBlc10ueG1sUEsBAi0AFAAGAAgAAAAhAFr0LFu/AAAAFQEA&#10;AAsAAAAAAAAAAAAAAAAAHwEAAF9yZWxzLy5yZWxzUEsBAi0AFAAGAAgAAAAhAAKfNLPHAAAA3AAA&#10;AA8AAAAAAAAAAAAAAAAABwIAAGRycy9kb3ducmV2LnhtbFBLBQYAAAAAAwADALcAAAD7AgAAAAA=&#10;"/>
                <v:line id="直线 634" o:spid="_x0000_s1257" style="position:absolute;visibility:visible;mso-wrap-style:square" from="25146,18821" to="25152,20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KDB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sFrEtfGM/EIyOUfAAAA//8DAFBLAQItABQABgAIAAAAIQDb4fbL7gAAAIUBAAATAAAAAAAAAAAA&#10;AAAAAAAAAABbQ29udGVudF9UeXBlc10ueG1sUEsBAi0AFAAGAAgAAAAhAFr0LFu/AAAAFQEAAAsA&#10;AAAAAAAAAAAAAAAAHwEAAF9yZWxzLy5yZWxzUEsBAi0AFAAGAAgAAAAhAHMAoMHEAAAA3AAAAA8A&#10;AAAAAAAAAAAAAAAABwIAAGRycy9kb3ducmV2LnhtbFBLBQYAAAAAAwADALcAAAD4AgAAAAA=&#10;"/>
                <v:line id="直线 635" o:spid="_x0000_s1258" style="position:absolute;visibility:visible;mso-wrap-style:square" from="21717,18821" to="21723,20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Va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k2e4nolHQM4vAAAA//8DAFBLAQItABQABgAIAAAAIQDb4fbL7gAAAIUBAAATAAAAAAAA&#10;AAAAAAAAAAAAAABbQ29udGVudF9UeXBlc10ueG1sUEsBAi0AFAAGAAgAAAAhAFr0LFu/AAAAFQEA&#10;AAsAAAAAAAAAAAAAAAAAHwEAAF9yZWxzLy5yZWxzUEsBAi0AFAAGAAgAAAAhABxMBVrHAAAA3AAA&#10;AA8AAAAAAAAAAAAAAAAABwIAAGRycy9kb3ducmV2LnhtbFBLBQYAAAAAAwADALcAAAD7AgAAAAA=&#10;"/>
                <v:line id="直线 636" o:spid="_x0000_s1259" style="position:absolute;visibility:visible;mso-wrap-style:square" from="19240,18821" to="19246,20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"/>
                <v:line id="直线 637" o:spid="_x0000_s1260" style="position:absolute;visibility:visible;mso-wrap-style:square" from="16002,18821" to="16008,20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"/>
                <v:line id="直线 638" o:spid="_x0000_s1261" style="position:absolute;visibility:visible;mso-wrap-style:square" from="9429,18821" to="9436,20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H2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U8TaZwPxOPgFzeAAAA//8DAFBLAQItABQABgAIAAAAIQDb4fbL7gAAAIUBAAATAAAAAAAA&#10;AAAAAAAAAAAAAABbQ29udGVudF9UeXBlc10ueG1sUEsBAi0AFAAGAAgAAAAhAFr0LFu/AAAAFQEA&#10;AAsAAAAAAAAAAAAAAAAAHwEAAF9yZWxzLy5yZWxzUEsBAi0AFAAGAAgAAAAhAJcxAfbHAAAA3AAA&#10;AA8AAAAAAAAAAAAAAAAABwIAAGRycy9kb3ducmV2LnhtbFBLBQYAAAAAAwADALcAAAD7AgAAAAA=&#10;"/>
                <v:line id="直线 639" o:spid="_x0000_s1262" style="position:absolute;visibility:visible;mso-wrap-style:square" from="12573,18821" to="12573,20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"/>
                <v:line id="直线 640" o:spid="_x0000_s1263" style="position:absolute;visibility:visible;mso-wrap-style:square" from="5715,18726" to="5721,20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"/>
                <v:line id="直线 641" o:spid="_x0000_s1264" style="position:absolute;visibility:visible;mso-wrap-style:square" from="2286,18821" to="2292,20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"/>
                <v:rect id="矩形 642" o:spid="_x0000_s1265" style="position:absolute;left:25622;top:1314;width:800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董事会</w:t>
                        </w:r>
                      </w:p>
                    </w:txbxContent>
                  </v:textbox>
                </v:rect>
                <v:rect id="矩形 643" o:spid="_x0000_s1266" style="position:absolute;left:25622;top:6934;width:800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总经理</w:t>
                        </w:r>
                      </w:p>
                    </w:txbxContent>
                  </v:textbox>
                </v:rect>
                <v:rect id="矩形 644" o:spid="_x0000_s1267" style="position:absolute;left:857;top:12877;width:7144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营销策划</w:t>
                        </w:r>
                      </w:p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中心</w:t>
                        </w:r>
                      </w:p>
                    </w:txbxContent>
                  </v:textbox>
                </v:rect>
                <v:rect id="矩形 645" o:spid="_x0000_s1268" style="position:absolute;left:20574;top:20154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spacing w:line="360" w:lineRule="auto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装修部</w:t>
                        </w:r>
                      </w:p>
                    </w:txbxContent>
                  </v:textbox>
                </v:rect>
                <v:rect id="矩形 646" o:spid="_x0000_s1269" style="position:absolute;left:24003;top:20154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预结算部</w:t>
                        </w:r>
                      </w:p>
                    </w:txbxContent>
                  </v:textbox>
                </v:rect>
                <v:rect id="矩形 647" o:spid="_x0000_s1270" style="position:absolute;left:27241;top:20154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spacing w:line="360" w:lineRule="auto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采购部</w:t>
                        </w:r>
                      </w:p>
                    </w:txbxContent>
                  </v:textbox>
                </v:rect>
                <v:rect id="矩形 648" o:spid="_x0000_s1271" style="position:absolute;left:30861;top:20154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QHxQAAANw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ok8HcmHAG5vAEAAP//AwBQSwECLQAUAAYACAAAACEA2+H2y+4AAACFAQAAEwAAAAAAAAAA&#10;AAAAAAAAAAAAW0NvbnRlbnRfVHlwZXNdLnhtbFBLAQItABQABgAIAAAAIQBa9CxbvwAAABUBAAAL&#10;AAAAAAAAAAAAAAAAAB8BAABfcmVscy8ucmVsc1BLAQItABQABgAIAAAAIQCJC7QH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战略投资部</w:t>
                        </w:r>
                      </w:p>
                    </w:txbxContent>
                  </v:textbox>
                </v:rect>
                <v:rect id="矩形 649" o:spid="_x0000_s1272" style="position:absolute;left:34290;top:20154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Gc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4DlewN+ZcATk5gYAAP//AwBQSwECLQAUAAYACAAAACEA2+H2y+4AAACFAQAAEwAAAAAAAAAA&#10;AAAAAAAAAAAAW0NvbnRlbnRfVHlwZXNdLnhtbFBLAQItABQABgAIAAAAIQBa9CxbvwAAABUBAAAL&#10;AAAAAAAAAAAAAAAAAB8BAABfcmVscy8ucmVsc1BLAQItABQABgAIAAAAIQDmRxGc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法律事务部</w:t>
                        </w:r>
                      </w:p>
                    </w:txbxContent>
                  </v:textbox>
                </v:rect>
                <v:rect id="矩形 650" o:spid="_x0000_s1273" style="position:absolute;left:37719;top:20154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ono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tf4Be5nwhGQ2Q0AAP//AwBQSwECLQAUAAYACAAAACEA2+H2y+4AAACFAQAAEwAAAAAAAAAA&#10;AAAAAAAAAAAAW0NvbnRlbnRfVHlwZXNdLnhtbFBLAQItABQABgAIAAAAIQBa9CxbvwAAABUBAAAL&#10;AAAAAAAAAAAAAAAAAB8BAABfcmVscy8ucmVsc1BLAQItABQABgAIAAAAIQBprono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计划财务部</w:t>
                        </w:r>
                      </w:p>
                    </w:txbxContent>
                  </v:textbox>
                </v:rect>
                <v:rect id="矩形 651" o:spid="_x0000_s1274" style="position:absolute;left:41148;top:20154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spacing w:line="360" w:lineRule="auto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融资部</w:t>
                        </w:r>
                      </w:p>
                    </w:txbxContent>
                  </v:textbox>
                </v:rect>
                <v:rect id="矩形 652" o:spid="_x0000_s1275" style="position:absolute;left:44577;top:20154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IE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MI8X8HsmHAG5/gEAAP//AwBQSwECLQAUAAYACAAAACEA2+H2y+4AAACFAQAAEwAAAAAAAAAA&#10;AAAAAAAAAAAAW0NvbnRlbnRfVHlwZXNdLnhtbFBLAQItABQABgAIAAAAIQBa9CxbvwAAABUBAAAL&#10;AAAAAAAAAAAAAAAAAB8BAABfcmVscy8ucmVsc1BLAQItABQABgAIAAAAIQD2MLIE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审计监察部</w:t>
                        </w:r>
                      </w:p>
                    </w:txbxContent>
                  </v:textbox>
                </v:rect>
                <v:rect id="矩形 653" o:spid="_x0000_s1276" style="position:absolute;left:48768;top:20154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ef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pf4De5nwhGQ2Q0AAP//AwBQSwECLQAUAAYACAAAACEA2+H2y+4AAACFAQAAEwAAAAAAAAAA&#10;AAAAAAAAAAAAW0NvbnRlbnRfVHlwZXNdLnhtbFBLAQItABQABgAIAAAAIQBa9CxbvwAAABUBAAAL&#10;AAAAAAAAAAAAAAAAAB8BAABfcmVscy8ucmVsc1BLAQItABQABgAIAAAAIQCZfBef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人力资源部</w:t>
                        </w:r>
                      </w:p>
                    </w:txbxContent>
                  </v:textbox>
                </v:rect>
                <v:rect id="矩形 654" o:spid="_x0000_s1277" style="position:absolute;left:52578;top:20154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spacing w:line="360" w:lineRule="auto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行政部</w:t>
                        </w:r>
                      </w:p>
                    </w:txbxContent>
                  </v:textbox>
                </v:rect>
                <v:rect id="矩形 655" o:spid="_x0000_s1278" style="position:absolute;left:56102;top:20154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信息资料部</w:t>
                        </w:r>
                      </w:p>
                    </w:txbxContent>
                  </v:textbox>
                </v:rect>
                <v:rect id="矩形 656" o:spid="_x0000_s1279" style="position:absolute;left:17621;top:20154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k2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">
                  <v:textbox>
                    <w:txbxContent>
                      <w:p w:rsidR="0058650F" w:rsidRDefault="0058650F" w:rsidP="0058650F">
                        <w:pPr>
                          <w:spacing w:line="360" w:lineRule="auto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总工室</w:t>
                        </w:r>
                      </w:p>
                    </w:txbxContent>
                  </v:textbox>
                </v:rect>
                <v:rect id="矩形 657" o:spid="_x0000_s1280" style="position:absolute;left:11334;top:20154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spacing w:line="360" w:lineRule="auto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设计部</w:t>
                        </w:r>
                      </w:p>
                    </w:txbxContent>
                  </v:textbox>
                </v:rect>
                <v:rect id="矩形 658" o:spid="_x0000_s1281" style="position:absolute;left:14668;top:20154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La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4HkRw9+ZcATk5gYAAP//AwBQSwECLQAUAAYACAAAACEA2+H2y+4AAACFAQAAEwAAAAAAAAAA&#10;AAAAAAAAAAAAW0NvbnRlbnRfVHlwZXNdLnhtbFBLAQItABQABgAIAAAAIQBa9CxbvwAAABUBAAAL&#10;AAAAAAAAAAAAAAAAAB8BAABfcmVscy8ucmVsc1BLAQItABQABgAIAAAAIQAM0iLa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spacing w:line="360" w:lineRule="auto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工程部</w:t>
                        </w:r>
                      </w:p>
                    </w:txbxContent>
                  </v:textbox>
                </v:rect>
                <v:rect id="矩形 659" o:spid="_x0000_s1282" style="position:absolute;left:30575;top:12687;width:5715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运营</w:t>
                        </w:r>
                      </w:p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中心</w:t>
                        </w:r>
                      </w:p>
                    </w:txbxContent>
                  </v:textbox>
                </v:rect>
                <v:rect id="矩形 660" o:spid="_x0000_s1283" style="position:absolute;left:15240;top:12877;width:7143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81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T0Rj+z4QjIBd/AAAA//8DAFBLAQItABQABgAIAAAAIQDb4fbL7gAAAIUBAAATAAAAAAAAAAAA&#10;AAAAAAAAAABbQ29udGVudF9UeXBlc10ueG1sUEsBAi0AFAAGAAgAAAAhAFr0LFu/AAAAFQEAAAsA&#10;AAAAAAAAAAAAAAAAHwEAAF9yZWxzLy5yZWxzUEsBAi0AFAAGAAgAAAAhAOx3HzX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工程管理</w:t>
                        </w:r>
                      </w:p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中心</w:t>
                        </w:r>
                      </w:p>
                    </w:txbxContent>
                  </v:textbox>
                </v:rect>
                <v:rect id="矩形 661" o:spid="_x0000_s1284" style="position:absolute;left:50292;top:12553;width:7143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行政人力资源中心</w:t>
                        </w:r>
                      </w:p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中心</w:t>
                        </w:r>
                      </w:p>
                    </w:txbxContent>
                  </v:textbox>
                </v:rect>
                <v:rect id="矩形 662" o:spid="_x0000_s1285" style="position:absolute;left:40005;top:12877;width:5715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TZ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pZAZ/Z8IRkMtfAAAA//8DAFBLAQItABQABgAIAAAAIQDb4fbL7gAAAIUBAAATAAAAAAAAAAAA&#10;AAAAAAAAAABbQ29udGVudF9UeXBlc10ueG1sUEsBAi0AFAAGAAgAAAAhAFr0LFu/AAAAFQEAAAsA&#10;AAAAAAAAAAAAAAAAHwEAAF9yZWxzLy5yZWxzUEsBAi0AFAAGAAgAAAAhAHPpJNn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</w:t>
                        </w:r>
                      </w:p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中心</w:t>
                        </w:r>
                      </w:p>
                    </w:txbxContent>
                  </v:textbox>
                </v:rect>
                <v:rect id="矩形 663" o:spid="_x0000_s1286" style="position:absolute;left:8001;top:20250;width:2667;height:10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FC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Xj0RT+z4QjIBd/AAAA//8DAFBLAQItABQABgAIAAAAIQDb4fbL7gAAAIUBAAATAAAAAAAAAAAA&#10;AAAAAAAAAABbQ29udGVudF9UeXBlc10ueG1sUEsBAi0AFAAGAAgAAAAhAFr0LFu/AAAAFQEAAAsA&#10;AAAAAAAAAAAAAAAAHwEAAF9yZWxzLy5yZWxzUEsBAi0AFAAGAAgAAAAhABylgUL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项目开发部</w:t>
                        </w:r>
                      </w:p>
                    </w:txbxContent>
                  </v:textbox>
                </v:rect>
                <v:rect id="矩形 664" o:spid="_x0000_s1287" style="position:absolute;left:4572;top:20345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hUw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">
                  <v:textbox>
                    <w:txbxContent>
                      <w:p w:rsidR="0058650F" w:rsidRDefault="0058650F" w:rsidP="0058650F">
                        <w:pPr>
                          <w:spacing w:line="360" w:lineRule="auto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销售部</w:t>
                        </w:r>
                      </w:p>
                    </w:txbxContent>
                  </v:textbox>
                </v:rect>
                <v:rect id="矩形 665" o:spid="_x0000_s1288" style="position:absolute;left:857;top:20440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spacing w:line="360" w:lineRule="auto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策划部</w:t>
                        </w:r>
                      </w:p>
                    </w:txbxContent>
                  </v:textbox>
                </v:rect>
                <v:line id="直线 666" o:spid="_x0000_s1289" style="position:absolute;visibility:visible;mso-wrap-style:square" from="2286,18821" to="5715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"/>
                <v:line id="直线 667" o:spid="_x0000_s1290" style="position:absolute;visibility:visible;mso-wrap-style:square" from="3714,16840" to="3721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"/>
                <v:line id="直线 668" o:spid="_x0000_s1291" style="position:absolute;visibility:visible;mso-wrap-style:square" from="9429,18821" to="27717,18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i7r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eX0ZwOxOPgJxdAQAA//8DAFBLAQItABQABgAIAAAAIQDb4fbL7gAAAIUBAAATAAAAAAAA&#10;AAAAAAAAAAAAAABbQ29udGVudF9UeXBlc10ueG1sUEsBAi0AFAAGAAgAAAAhAFr0LFu/AAAAFQEA&#10;AAsAAAAAAAAAAAAAAAAAHwEAAF9yZWxzLy5yZWxzUEsBAi0AFAAGAAgAAAAhAISCLuvHAAAA3AAA&#10;AA8AAAAAAAAAAAAAAAAABwIAAGRycy9kb3ducmV2LnhtbFBLBQYAAAAAAwADALcAAAD7AgAAAAA=&#10;"/>
                <v:line id="直线 669" o:spid="_x0000_s1292" style="position:absolute;visibility:visible;mso-wrap-style:square" from="19240,16840" to="19246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tw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eX0ZwOxOPgJxdAQAA//8DAFBLAQItABQABgAIAAAAIQDb4fbL7gAAAIUBAAATAAAAAAAA&#10;AAAAAAAAAAAAAABbQ29udGVudF9UeXBlc10ueG1sUEsBAi0AFAAGAAgAAAAhAFr0LFu/AAAAFQEA&#10;AAsAAAAAAAAAAAAAAAAAHwEAAF9yZWxzLy5yZWxzUEsBAi0AFAAGAAgAAAAhAOvOi3DHAAAA3AAA&#10;AA8AAAAAAAAAAAAAAAAABwIAAGRycy9kb3ducmV2LnhtbFBLBQYAAAAAAwADALcAAAD7AgAAAAA=&#10;"/>
                <v:line id="直线 670" o:spid="_x0000_s1293" style="position:absolute;visibility:visible;mso-wrap-style:square" from="32004,19011" to="35433,19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"/>
                <v:line id="直线 671" o:spid="_x0000_s1294" style="position:absolute;visibility:visible;mso-wrap-style:square" from="32004,19011" to="32010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"/>
                <v:line id="直线 672" o:spid="_x0000_s1295" style="position:absolute;visibility:visible;mso-wrap-style:square" from="35433,19011" to="35439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jo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VO4nYlHQC6uAAAA//8DAFBLAQItABQABgAIAAAAIQDb4fbL7gAAAIUBAAATAAAAAAAA&#10;AAAAAAAAAAAAAABbQ29udGVudF9UeXBlc10ueG1sUEsBAi0AFAAGAAgAAAAhAFr0LFu/AAAAFQEA&#10;AAsAAAAAAAAAAAAAAAAAHwEAAF9yZWxzLy5yZWxzUEsBAi0AFAAGAAgAAAAhAPu5KOjHAAAA3AAA&#10;AA8AAAAAAAAAAAAAAAAABwIAAGRycy9kb3ducmV2LnhtbFBLBQYAAAAAAwADALcAAAD7AgAAAAA=&#10;"/>
                <v:line id="直线 673" o:spid="_x0000_s1296" style="position:absolute;visibility:visible;mso-wrap-style:square" from="50196,19107" to="57054,19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Y1z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t4uH+E3zPxCMj5GQAA//8DAFBLAQItABQABgAIAAAAIQDb4fbL7gAAAIUBAAATAAAAAAAA&#10;AAAAAAAAAAAAAABbQ29udGVudF9UeXBlc10ueG1sUEsBAi0AFAAGAAgAAAAhAFr0LFu/AAAAFQEA&#10;AAsAAAAAAAAAAAAAAAAAHwEAAF9yZWxzLy5yZWxzUEsBAi0AFAAGAAgAAAAhAJT1jXPHAAAA3AAA&#10;AA8AAAAAAAAAAAAAAAAABwIAAGRycy9kb3ducmV2LnhtbFBLBQYAAAAAAwADALcAAAD7AgAAAAA=&#10;"/>
                <v:line id="直线 674" o:spid="_x0000_s1297" style="position:absolute;visibility:visible;mso-wrap-style:square" from="53816,19113" to="53822,20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"/>
                <v:line id="直线 675" o:spid="_x0000_s1298" style="position:absolute;visibility:visible;mso-wrap-style:square" from="57054,19113" to="57061,20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ya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t4uH+C3zPxCMj5GQAA//8DAFBLAQItABQABgAIAAAAIQDb4fbL7gAAAIUBAAATAAAAAAAA&#10;AAAAAAAAAAAAAABbQ29udGVudF9UeXBlc10ueG1sUEsBAi0AFAAGAAgAAAAhAFr0LFu/AAAAFQEA&#10;AAsAAAAAAAAAAAAAAAAAHwEAAF9yZWxzLy5yZWxzUEsBAi0AFAAGAAgAAAAhAIomvJrHAAAA3AAA&#10;AA8AAAAAAAAAAAAAAAAABwIAAGRycy9kb3ducmV2LnhtbFBLBQYAAAAAAwADALcAAAD7AgAAAAA=&#10;"/>
                <v:line id="直线 676" o:spid="_x0000_s1299" style="position:absolute;visibility:visible;mso-wrap-style:square" from="50196,19056" to="50203,20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"/>
                <v:line id="直线 677" o:spid="_x0000_s1300" style="position:absolute;visibility:visible;mso-wrap-style:square" from="3429,11849" to="53721,1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"/>
                <v:line id="直线 678" o:spid="_x0000_s1301" style="position:absolute;visibility:visible;mso-wrap-style:square" from="3429,11887" to="3429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"/>
                <v:line id="直线 679" o:spid="_x0000_s1302" style="position:absolute;visibility:visible;mso-wrap-style:square" from="18859,11887" to="18865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"/>
                <v:line id="直线 680" o:spid="_x0000_s1303" style="position:absolute;visibility:visible;mso-wrap-style:square" from="43053,11887" to="43059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"/>
                <v:line id="直线 681" o:spid="_x0000_s1304" style="position:absolute;visibility:visible;mso-wrap-style:square" from="39338,19062" to="46196,19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"/>
                <v:line id="直线 682" o:spid="_x0000_s1305" style="position:absolute;visibility:visible;mso-wrap-style:square" from="42957,19069" to="42964,20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L41xwAAANw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SQr/Z+IRkPMrAAAA//8DAFBLAQItABQABgAIAAAAIQDb4fbL7gAAAIUBAAATAAAAAAAA&#10;AAAAAAAAAAAAAABbQ29udGVudF9UeXBlc10ueG1sUEsBAi0AFAAGAAgAAAAhAFr0LFu/AAAAFQEA&#10;AAsAAAAAAAAAAAAAAAAAHwEAAF9yZWxzLy5yZWxzUEsBAi0AFAAGAAgAAAAhAH5gvjXHAAAA3AAA&#10;AA8AAAAAAAAAAAAAAAAABwIAAGRycy9kb3ducmV2LnhtbFBLBQYAAAAAAwADALcAAAD7AgAAAAA=&#10;"/>
                <v:line id="直线 683" o:spid="_x0000_s1306" style="position:absolute;visibility:visible;mso-wrap-style:square" from="46196,19069" to="46202,20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"/>
                <v:line id="直线 684" o:spid="_x0000_s1307" style="position:absolute;visibility:visible;mso-wrap-style:square" from="39338,19011" to="39344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"/>
                <v:line id="直线 685" o:spid="_x0000_s1308" style="position:absolute;visibility:visible;mso-wrap-style:square" from="29718,9906" to="29718,1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"/>
                <v:line id="直线 686" o:spid="_x0000_s1309" style="position:absolute;visibility:visible;mso-wrap-style:square" from="30384,17830" to="30391,3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ln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sFrGufHM/EIyOUfAAAA//8DAFBLAQItABQABgAIAAAAIQDb4fbL7gAAAIUBAAATAAAAAAAAAAAA&#10;AAAAAAAAAABbQ29udGVudF9UeXBlc10ueG1sUEsBAi0AFAAGAAgAAAAhAFr0LFu/AAAAFQEAAAsA&#10;AAAAAAAAAAAAAAAAHwEAAF9yZWxzLy5yZWxzUEsBAi0AFAAGAAgAAAAhAFCpSWfEAAAA3AAAAA8A&#10;AAAAAAAAAAAAAAAABwIAAGRycy9kb3ducmV2LnhtbFBLBQYAAAAAAwADALcAAAD4AgAAAAA=&#10;"/>
                <v:rect id="矩形 687" o:spid="_x0000_s1310" style="position:absolute;left:22574;top:33680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项目一部</w:t>
                        </w:r>
                      </w:p>
                    </w:txbxContent>
                  </v:textbox>
                </v:rect>
                <v:rect id="矩形 688" o:spid="_x0000_s1311" style="position:absolute;left:29146;top:33680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3H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MF/E8HsmHAG5/gEAAP//AwBQSwECLQAUAAYACAAAACEA2+H2y+4AAACFAQAAEwAAAAAAAAAA&#10;AAAAAAAAAAAAW0NvbnRlbnRfVHlwZXNdLnhtbFBLAQItABQABgAIAAAAIQBa9CxbvwAAABUBAAAL&#10;AAAAAAAAAAAAAAAAAB8BAABfcmVscy8ucmVsc1BLAQItABQABgAIAAAAIQAfYQ3H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项目二部</w:t>
                        </w:r>
                      </w:p>
                    </w:txbxContent>
                  </v:textbox>
                </v:rect>
                <v:rect id="矩形 689" o:spid="_x0000_s1312" style="position:absolute;left:35052;top:33680;width:2667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hc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pbAJ/Z8IRkMtfAAAA//8DAFBLAQItABQABgAIAAAAIQDb4fbL7gAAAIUBAAATAAAAAAAAAAAA&#10;AAAAAAAAAABbQ29udGVudF9UeXBlc10ueG1sUEsBAi0AFAAGAAgAAAAhAFr0LFu/AAAAFQEAAAsA&#10;AAAAAAAAAAAAAAAAHwEAAF9yZWxzLy5yZWxzUEsBAi0AFAAGAAgAAAAhAHAtqFz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项目三部</w:t>
                        </w:r>
                      </w:p>
                    </w:txbxContent>
                  </v:textbox>
                </v:rect>
                <v:line id="直线 690" o:spid="_x0000_s1313" style="position:absolute;visibility:visible;mso-wrap-style:square" from="24003,32689" to="36576,3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k9k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pVO4nYlHQC6uAAAA//8DAFBLAQItABQABgAIAAAAIQDb4fbL7gAAAIUBAAATAAAAAAAA&#10;AAAAAAAAAAAAAABbQ29udGVudF9UeXBlc10ueG1sUEsBAi0AFAAGAAgAAAAhAFr0LFu/AAAAFQEA&#10;AAsAAAAAAAAAAAAAAAAAHwEAAF9yZWxzLy5yZWxzUEsBAi0AFAAGAAgAAAAhAC+ST2THAAAA3AAA&#10;AA8AAAAAAAAAAAAAAAAABwIAAGRycy9kb3ducmV2LnhtbFBLBQYAAAAAAwADALcAAAD7AgAAAAA=&#10;"/>
                <v:line id="直线 691" o:spid="_x0000_s1314" style="position:absolute;visibility:visible;mso-wrap-style:square" from="36480,32689" to="36487,3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ur/xwAAANw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dAL/Z+IRkPMrAAAA//8DAFBLAQItABQABgAIAAAAIQDb4fbL7gAAAIUBAAATAAAAAAAA&#10;AAAAAAAAAAAAAABbQ29udGVudF9UeXBlc10ueG1sUEsBAi0AFAAGAAgAAAAhAFr0LFu/AAAAFQEA&#10;AAsAAAAAAAAAAAAAAAAAHwEAAF9yZWxzLy5yZWxzUEsBAi0AFAAGAAgAAAAhAEDe6v/HAAAA3AAA&#10;AA8AAAAAAAAAAAAAAAAABwIAAGRycy9kb3ducmV2LnhtbFBLBQYAAAAAAwADALcAAAD7AgAAAAA=&#10;"/>
                <v:line id="直线 692" o:spid="_x0000_s1315" style="position:absolute;visibility:visible;mso-wrap-style:square" from="24003,32689" to="24009,3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"/>
                <w10:anchorlock/>
              </v:group>
            </w:pict>
          </mc:Fallback>
        </mc:AlternateContent>
      </w:r>
    </w:p>
    <w:p w:rsidR="0058650F" w:rsidRDefault="0058650F" w:rsidP="0058650F">
      <w:pPr>
        <w:jc w:val="center"/>
        <w:rPr>
          <w:rFonts w:ascii="SimHei" w:hAnsi="SimHei" w:eastAsia="黑体" w:cs="SimHei"/>
          <w:b/>
          <w:sz w:val="18"/>
          <w:szCs w:val="18"/>
        </w:rPr>
      </w:pPr>
      <w:r>
        <w:rPr>
          <w:rFonts w:ascii="SimHei" w:hAnsi="SimHei" w:eastAsia="黑体" w:cs="SimHei"/>
          <w:b/>
          <w:sz w:val="18"/>
          <w:szCs w:val="18"/>
        </w:rPr>
        <w:t>地产企业组织结构范本（二）</w:t>
      </w:r>
    </w:p>
    <w:p w:rsidR="0058650F" w:rsidRDefault="0058650F" w:rsidP="0058650F">
      <w:pPr>
        <w:pStyle w:val="2"/>
        <w:rPr>
          <w:rFonts w:ascii="SimHei" w:hAnsi="SimHei" w:eastAsia="黑体" w:cs="SimHei"/>
        </w:rPr>
      </w:pPr>
      <w:bookmarkStart w:id="15" w:name="_Toc234825012"/>
      <w:bookmarkStart w:id="16" w:name="_Toc238874903"/>
      <w:bookmarkStart w:id="17" w:name="_Toc241309923"/>
      <w:bookmarkStart w:id="18" w:name="_Toc245717223"/>
      <w:r>
        <w:rPr>
          <w:rFonts w:ascii="SimHei" w:hAnsi="SimHei" w:eastAsia="黑体" w:cs="SimHei"/>
        </w:rPr>
        <w:t>四、科技公司组织结构范本</w:t>
      </w:r>
      <w:bookmarkEnd w:id="15"/>
      <w:bookmarkEnd w:id="16"/>
      <w:bookmarkEnd w:id="17"/>
      <w:bookmarkEnd w:id="18"/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某科技公司组织结构范本如下图所示。</w:t>
      </w:r>
    </w:p>
    <w:p w:rsidR="0058650F" w:rsidRDefault="0058650F" w:rsidP="0058650F">
      <w:pPr>
        <w:rPr>
          <w:rFonts w:ascii="SimHei" w:hAnsi="SimHei" w:eastAsia="黑体" w:cs="SimHei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486400" cy="3863340"/>
                <wp:effectExtent l="0" t="0" r="0" b="3810"/>
                <wp:docPr id="499" name="画布 4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46" name="直线 447"/>
                        <wps:cNvCnPr>
                          <a:cxnSpLocks noChangeShapeType="1"/>
                        </wps:cNvCnPr>
                        <wps:spPr bwMode="auto">
                          <a:xfrm>
                            <a:off x="2472055" y="396240"/>
                            <a:ext cx="5715" cy="138684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直线 448"/>
                        <wps:cNvCnPr>
                          <a:cxnSpLocks noChangeShapeType="1"/>
                        </wps:cNvCnPr>
                        <wps:spPr bwMode="auto">
                          <a:xfrm>
                            <a:off x="4343400" y="1019175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直线 449"/>
                        <wps:cNvCnPr>
                          <a:cxnSpLocks noChangeShapeType="1"/>
                        </wps:cNvCnPr>
                        <wps:spPr bwMode="auto">
                          <a:xfrm>
                            <a:off x="342900" y="100965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直线 450"/>
                        <wps:cNvCnPr>
                          <a:cxnSpLocks noChangeShapeType="1"/>
                        </wps:cNvCnPr>
                        <wps:spPr bwMode="auto">
                          <a:xfrm>
                            <a:off x="1143000" y="100965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直线 451"/>
                        <wps:cNvCnPr>
                          <a:cxnSpLocks noChangeShapeType="1"/>
                        </wps:cNvCnPr>
                        <wps:spPr bwMode="auto">
                          <a:xfrm>
                            <a:off x="1143000" y="146685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直线 452"/>
                        <wps:cNvCnPr>
                          <a:cxnSpLocks noChangeShapeType="1"/>
                        </wps:cNvCnPr>
                        <wps:spPr bwMode="auto">
                          <a:xfrm>
                            <a:off x="962025" y="166497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直线 453"/>
                        <wps:cNvCnPr>
                          <a:cxnSpLocks noChangeShapeType="1"/>
                        </wps:cNvCnPr>
                        <wps:spPr bwMode="auto">
                          <a:xfrm>
                            <a:off x="1524000" y="1655445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矩形 454"/>
                        <wps:cNvSpPr>
                          <a:spLocks noChangeArrowheads="1"/>
                        </wps:cNvSpPr>
                        <wps:spPr bwMode="auto">
                          <a:xfrm>
                            <a:off x="1933575" y="102870"/>
                            <a:ext cx="10287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董事会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矩形 455"/>
                        <wps:cNvSpPr>
                          <a:spLocks noChangeArrowheads="1"/>
                        </wps:cNvSpPr>
                        <wps:spPr bwMode="auto">
                          <a:xfrm>
                            <a:off x="1952625" y="603885"/>
                            <a:ext cx="10287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总经理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矩形 456"/>
                        <wps:cNvSpPr>
                          <a:spLocks noChangeArrowheads="1"/>
                        </wps:cNvSpPr>
                        <wps:spPr bwMode="auto">
                          <a:xfrm>
                            <a:off x="752475" y="1188720"/>
                            <a:ext cx="904875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副总经理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矩形 457"/>
                        <wps:cNvSpPr>
                          <a:spLocks noChangeArrowheads="1"/>
                        </wps:cNvSpPr>
                        <wps:spPr bwMode="auto">
                          <a:xfrm>
                            <a:off x="2076450" y="1188720"/>
                            <a:ext cx="89535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副总经理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矩形 458"/>
                        <wps:cNvSpPr>
                          <a:spLocks noChangeArrowheads="1"/>
                        </wps:cNvSpPr>
                        <wps:spPr bwMode="auto">
                          <a:xfrm>
                            <a:off x="3886200" y="1188720"/>
                            <a:ext cx="9144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副总经理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矩形 459"/>
                        <wps:cNvSpPr>
                          <a:spLocks noChangeArrowheads="1"/>
                        </wps:cNvSpPr>
                        <wps:spPr bwMode="auto">
                          <a:xfrm>
                            <a:off x="28575" y="1188720"/>
                            <a:ext cx="619125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分公司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直线 460"/>
                        <wps:cNvCnPr>
                          <a:cxnSpLocks noChangeShapeType="1"/>
                        </wps:cNvCnPr>
                        <wps:spPr bwMode="auto">
                          <a:xfrm>
                            <a:off x="342900" y="1664970"/>
                            <a:ext cx="1190625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直线 461"/>
                        <wps:cNvCnPr>
                          <a:cxnSpLocks noChangeShapeType="1"/>
                        </wps:cNvCnPr>
                        <wps:spPr bwMode="auto">
                          <a:xfrm>
                            <a:off x="352425" y="167449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直线 462"/>
                        <wps:cNvCnPr>
                          <a:cxnSpLocks noChangeShapeType="1"/>
                        </wps:cNvCnPr>
                        <wps:spPr bwMode="auto">
                          <a:xfrm>
                            <a:off x="2114550" y="1670685"/>
                            <a:ext cx="74295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直线 463"/>
                        <wps:cNvCnPr>
                          <a:cxnSpLocks noChangeShapeType="1"/>
                        </wps:cNvCnPr>
                        <wps:spPr bwMode="auto">
                          <a:xfrm>
                            <a:off x="2114550" y="168021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直线 464"/>
                        <wps:cNvCnPr>
                          <a:cxnSpLocks noChangeShapeType="1"/>
                        </wps:cNvCnPr>
                        <wps:spPr bwMode="auto">
                          <a:xfrm>
                            <a:off x="2847975" y="167449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直线 465"/>
                        <wps:cNvCnPr>
                          <a:cxnSpLocks noChangeShapeType="1"/>
                        </wps:cNvCnPr>
                        <wps:spPr bwMode="auto">
                          <a:xfrm>
                            <a:off x="3429000" y="1683385"/>
                            <a:ext cx="17145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直线 466"/>
                        <wps:cNvCnPr>
                          <a:cxnSpLocks noChangeShapeType="1"/>
                        </wps:cNvCnPr>
                        <wps:spPr bwMode="auto">
                          <a:xfrm>
                            <a:off x="3886200" y="169354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直线 467"/>
                        <wps:cNvCnPr>
                          <a:cxnSpLocks noChangeShapeType="1"/>
                        </wps:cNvCnPr>
                        <wps:spPr bwMode="auto">
                          <a:xfrm>
                            <a:off x="4619625" y="1684020"/>
                            <a:ext cx="635" cy="10287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直线 468"/>
                        <wps:cNvCnPr>
                          <a:cxnSpLocks noChangeShapeType="1"/>
                        </wps:cNvCnPr>
                        <wps:spPr bwMode="auto">
                          <a:xfrm>
                            <a:off x="4286250" y="1480185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直线 469"/>
                        <wps:cNvCnPr>
                          <a:cxnSpLocks noChangeShapeType="1"/>
                        </wps:cNvCnPr>
                        <wps:spPr bwMode="auto">
                          <a:xfrm>
                            <a:off x="5143500" y="1684020"/>
                            <a:ext cx="635" cy="10287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直线 470"/>
                        <wps:cNvCnPr>
                          <a:cxnSpLocks noChangeShapeType="1"/>
                        </wps:cNvCnPr>
                        <wps:spPr bwMode="auto">
                          <a:xfrm>
                            <a:off x="3429000" y="168402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矩形 471"/>
                        <wps:cNvSpPr>
                          <a:spLocks noChangeArrowheads="1"/>
                        </wps:cNvSpPr>
                        <wps:spPr bwMode="auto">
                          <a:xfrm>
                            <a:off x="1933575" y="1783080"/>
                            <a:ext cx="3429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网络部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矩形 472"/>
                        <wps:cNvSpPr>
                          <a:spLocks noChangeArrowheads="1"/>
                        </wps:cNvSpPr>
                        <wps:spPr bwMode="auto">
                          <a:xfrm>
                            <a:off x="2333625" y="1783080"/>
                            <a:ext cx="3429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开发部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矩形 473"/>
                        <wps:cNvSpPr>
                          <a:spLocks noChangeArrowheads="1"/>
                        </wps:cNvSpPr>
                        <wps:spPr bwMode="auto">
                          <a:xfrm>
                            <a:off x="2743200" y="1783080"/>
                            <a:ext cx="3429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技术部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矩形 474"/>
                        <wps:cNvSpPr>
                          <a:spLocks noChangeArrowheads="1"/>
                        </wps:cNvSpPr>
                        <wps:spPr bwMode="auto">
                          <a:xfrm>
                            <a:off x="3267075" y="1783080"/>
                            <a:ext cx="3429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矩形 475"/>
                        <wps:cNvSpPr>
                          <a:spLocks noChangeArrowheads="1"/>
                        </wps:cNvSpPr>
                        <wps:spPr bwMode="auto">
                          <a:xfrm>
                            <a:off x="3686175" y="1783080"/>
                            <a:ext cx="3429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客服部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矩形 476"/>
                        <wps:cNvSpPr>
                          <a:spLocks noChangeArrowheads="1"/>
                        </wps:cNvSpPr>
                        <wps:spPr bwMode="auto">
                          <a:xfrm>
                            <a:off x="4457700" y="1783080"/>
                            <a:ext cx="3429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行政部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矩形 477"/>
                        <wps:cNvSpPr>
                          <a:spLocks noChangeArrowheads="1"/>
                        </wps:cNvSpPr>
                        <wps:spPr bwMode="auto">
                          <a:xfrm>
                            <a:off x="5029200" y="1783080"/>
                            <a:ext cx="3429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人力资源部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矩形 478"/>
                        <wps:cNvSpPr>
                          <a:spLocks noChangeArrowheads="1"/>
                        </wps:cNvSpPr>
                        <wps:spPr bwMode="auto">
                          <a:xfrm>
                            <a:off x="200025" y="1783080"/>
                            <a:ext cx="3429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市场部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矩形 479"/>
                        <wps:cNvSpPr>
                          <a:spLocks noChangeArrowheads="1"/>
                        </wps:cNvSpPr>
                        <wps:spPr bwMode="auto">
                          <a:xfrm>
                            <a:off x="781050" y="1786890"/>
                            <a:ext cx="3429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设计部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矩形 480"/>
                        <wps:cNvSpPr>
                          <a:spLocks noChangeArrowheads="1"/>
                        </wps:cNvSpPr>
                        <wps:spPr bwMode="auto">
                          <a:xfrm>
                            <a:off x="1371600" y="1783080"/>
                            <a:ext cx="3429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业务部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矩形 481"/>
                        <wps:cNvSpPr>
                          <a:spLocks noChangeArrowheads="1"/>
                        </wps:cNvSpPr>
                        <wps:spPr bwMode="auto">
                          <a:xfrm>
                            <a:off x="2057400" y="2872740"/>
                            <a:ext cx="34290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开发一部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矩形 482"/>
                        <wps:cNvSpPr>
                          <a:spLocks noChangeArrowheads="1"/>
                        </wps:cNvSpPr>
                        <wps:spPr bwMode="auto">
                          <a:xfrm>
                            <a:off x="2514600" y="2872740"/>
                            <a:ext cx="34290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开发二部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矩形 483"/>
                        <wps:cNvSpPr>
                          <a:spLocks noChangeArrowheads="1"/>
                        </wps:cNvSpPr>
                        <wps:spPr bwMode="auto">
                          <a:xfrm>
                            <a:off x="3514725" y="2891790"/>
                            <a:ext cx="34290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客户服务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矩形 484"/>
                        <wps:cNvSpPr>
                          <a:spLocks noChangeArrowheads="1"/>
                        </wps:cNvSpPr>
                        <wps:spPr bwMode="auto">
                          <a:xfrm>
                            <a:off x="3914775" y="2891790"/>
                            <a:ext cx="343535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技术支持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直线 485"/>
                        <wps:cNvCnPr>
                          <a:cxnSpLocks noChangeShapeType="1"/>
                        </wps:cNvCnPr>
                        <wps:spPr bwMode="auto">
                          <a:xfrm>
                            <a:off x="2314575" y="2674620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直线 486"/>
                        <wps:cNvCnPr>
                          <a:cxnSpLocks noChangeShapeType="1"/>
                        </wps:cNvCnPr>
                        <wps:spPr bwMode="auto">
                          <a:xfrm>
                            <a:off x="2314575" y="26746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直线 487"/>
                        <wps:cNvCnPr>
                          <a:cxnSpLocks noChangeShapeType="1"/>
                        </wps:cNvCnPr>
                        <wps:spPr bwMode="auto">
                          <a:xfrm>
                            <a:off x="2657475" y="26746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直线 488"/>
                        <wps:cNvCnPr>
                          <a:cxnSpLocks noChangeShapeType="1"/>
                        </wps:cNvCnPr>
                        <wps:spPr bwMode="auto">
                          <a:xfrm>
                            <a:off x="2486025" y="247650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直线 489"/>
                        <wps:cNvCnPr>
                          <a:cxnSpLocks noChangeShapeType="1"/>
                        </wps:cNvCnPr>
                        <wps:spPr bwMode="auto">
                          <a:xfrm>
                            <a:off x="3657600" y="2678430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直线 490"/>
                        <wps:cNvCnPr>
                          <a:cxnSpLocks noChangeShapeType="1"/>
                        </wps:cNvCnPr>
                        <wps:spPr bwMode="auto">
                          <a:xfrm>
                            <a:off x="3657600" y="267843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直线 491"/>
                        <wps:cNvCnPr>
                          <a:cxnSpLocks noChangeShapeType="1"/>
                        </wps:cNvCnPr>
                        <wps:spPr bwMode="auto">
                          <a:xfrm>
                            <a:off x="4000500" y="267843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直线 492"/>
                        <wps:cNvCnPr>
                          <a:cxnSpLocks noChangeShapeType="1"/>
                        </wps:cNvCnPr>
                        <wps:spPr bwMode="auto">
                          <a:xfrm>
                            <a:off x="3838575" y="248031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矩形 493"/>
                        <wps:cNvSpPr>
                          <a:spLocks noChangeArrowheads="1"/>
                        </wps:cNvSpPr>
                        <wps:spPr bwMode="auto">
                          <a:xfrm>
                            <a:off x="1028700" y="2872740"/>
                            <a:ext cx="343535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设计二部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直线 494"/>
                        <wps:cNvCnPr>
                          <a:cxnSpLocks noChangeShapeType="1"/>
                        </wps:cNvCnPr>
                        <wps:spPr bwMode="auto">
                          <a:xfrm>
                            <a:off x="723900" y="2674620"/>
                            <a:ext cx="4953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直线 495"/>
                        <wps:cNvCnPr>
                          <a:cxnSpLocks noChangeShapeType="1"/>
                        </wps:cNvCnPr>
                        <wps:spPr bwMode="auto">
                          <a:xfrm>
                            <a:off x="723900" y="26746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直线 496"/>
                        <wps:cNvCnPr>
                          <a:cxnSpLocks noChangeShapeType="1"/>
                        </wps:cNvCnPr>
                        <wps:spPr bwMode="auto">
                          <a:xfrm>
                            <a:off x="1200150" y="26746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直线 497"/>
                        <wps:cNvCnPr>
                          <a:cxnSpLocks noChangeShapeType="1"/>
                        </wps:cNvCnPr>
                        <wps:spPr bwMode="auto">
                          <a:xfrm>
                            <a:off x="942975" y="247650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矩形 498"/>
                        <wps:cNvSpPr>
                          <a:spLocks noChangeArrowheads="1"/>
                        </wps:cNvSpPr>
                        <wps:spPr bwMode="auto">
                          <a:xfrm>
                            <a:off x="514350" y="2872740"/>
                            <a:ext cx="343535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设计一部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直线 499"/>
                        <wps:cNvCnPr>
                          <a:cxnSpLocks noChangeShapeType="1"/>
                        </wps:cNvCnPr>
                        <wps:spPr bwMode="auto">
                          <a:xfrm>
                            <a:off x="342900" y="1019175"/>
                            <a:ext cx="40005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499" o:spid="_x0000_s1316" editas="canvas" style="width:6in;height:304.2pt;mso-position-horizontal-relative:char;mso-position-vertical-relative:line" coordsize="54864,38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">
                <v:shape id="_x0000_s1317" type="#_x0000_t75" style="position:absolute;width:54864;height:38633;visibility:visible;mso-wrap-style:square">
                  <v:fill o:detectmouseclick="t"/>
                  <v:path o:connecttype="none"/>
                </v:shape>
                <v:line id="直线 447" o:spid="_x0000_s1318" style="position:absolute;visibility:visible;mso-wrap-style:square" from="24720,3962" to="24777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Cd1xwAAANw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SQr/Z+IRkPMrAAAA//8DAFBLAQItABQABgAIAAAAIQDb4fbL7gAAAIUBAAATAAAAAAAA&#10;AAAAAAAAAAAAAABbQ29udGVudF9UeXBlc10ueG1sUEsBAi0AFAAGAAgAAAAhAFr0LFu/AAAAFQEA&#10;AAsAAAAAAAAAAAAAAAAAHwEAAF9yZWxzLy5yZWxzUEsBAi0AFAAGAAgAAAAhAI1YJ3XHAAAA3AAA&#10;AA8AAAAAAAAAAAAAAAAABwIAAGRycy9kb3ducmV2LnhtbFBLBQYAAAAAAwADALcAAAD7AgAAAAA=&#10;"/>
                <v:line id="直线 448" o:spid="_x0000_s1319" style="position:absolute;visibility:visible;mso-wrap-style:square" from="43434,10191" to="43440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"/>
                <v:line id="直线 449" o:spid="_x0000_s1320" style="position:absolute;visibility:visible;mso-wrap-style:square" from="3429,10096" to="3435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"/>
                <v:line id="直线 450" o:spid="_x0000_s1321" style="position:absolute;visibility:visible;mso-wrap-style:square" from="11430,10096" to="11436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"/>
                <v:line id="直线 451" o:spid="_x0000_s1322" style="position:absolute;visibility:visible;mso-wrap-style:square" from="11430,14668" to="11436,16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"/>
                <v:line id="直线 452" o:spid="_x0000_s1323" style="position:absolute;visibility:visible;mso-wrap-style:square" from="9620,16649" to="9626,18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"/>
                <v:line id="直线 453" o:spid="_x0000_s1324" style="position:absolute;visibility:visible;mso-wrap-style:square" from="15240,16554" to="15246,18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rer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eXkdwOxOPgJxdAQAA//8DAFBLAQItABQABgAIAAAAIQDb4fbL7gAAAIUBAAATAAAAAAAA&#10;AAAAAAAAAAAAAABbQ29udGVudF9UeXBlc10ueG1sUEsBAi0AFAAGAAgAAAAhAFr0LFu/AAAAFQEA&#10;AAsAAAAAAAAAAAAAAAAAHwEAAF9yZWxzLy5yZWxzUEsBAi0AFAAGAAgAAAAhAHe6t6vHAAAA3AAA&#10;AA8AAAAAAAAAAAAAAAAABwIAAGRycy9kb3ducmV2LnhtbFBLBQYAAAAAAwADALcAAAD7AgAAAAA=&#10;"/>
                <v:rect id="矩形 454" o:spid="_x0000_s1325" style="position:absolute;left:19335;top:1028;width:1028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18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XjyQj+z4QjIBd/AAAA//8DAFBLAQItABQABgAIAAAAIQDb4fbL7gAAAIUBAAATAAAAAAAAAAAA&#10;AAAAAAAAAABbQ29udGVudF9UeXBlc10ueG1sUEsBAi0AFAAGAAgAAAAhAFr0LFu/AAAAFQEAAAsA&#10;AAAAAAAAAAAAAAAAHwEAAF9yZWxzLy5yZWxzUEsBAi0AFAAGAAgAAAAhAMigbXz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董事会</w:t>
                        </w:r>
                      </w:p>
                    </w:txbxContent>
                  </v:textbox>
                </v:rect>
                <v:rect id="矩形 455" o:spid="_x0000_s1326" style="position:absolute;left:19526;top:6038;width:1028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U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UMR0N4nglHQM4eAAAA//8DAFBLAQItABQABgAIAAAAIQDb4fbL7gAAAIUBAAATAAAAAAAAAAAA&#10;AAAAAAAAAABbQ29udGVudF9UeXBlc10ueG1sUEsBAi0AFAAGAAgAAAAhAFr0LFu/AAAAFQEAAAsA&#10;AAAAAAAAAAAAAAAAHwEAAF9yZWxzLy5yZWxzUEsBAi0AFAAGAAgAAAAhAEdJ9Qj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总经理</w:t>
                        </w:r>
                      </w:p>
                    </w:txbxContent>
                  </v:textbox>
                </v:rect>
                <v:rect id="矩形 456" o:spid="_x0000_s1327" style="position:absolute;left:7524;top:11887;width:9049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副总经理</w:t>
                        </w:r>
                      </w:p>
                    </w:txbxContent>
                  </v:textbox>
                </v:rect>
                <v:rect id="矩形 457" o:spid="_x0000_s1328" style="position:absolute;left:20764;top:11887;width:895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87k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D0Rj+z4QjIGd/AAAA//8DAFBLAQItABQABgAIAAAAIQDb4fbL7gAAAIUBAAATAAAAAAAAAAAA&#10;AAAAAAAAAABbQ29udGVudF9UeXBlc10ueG1sUEsBAi0AFAAGAAgAAAAhAFr0LFu/AAAAFQEAAAsA&#10;AAAAAAAAAAAAAAAAHwEAAF9yZWxzLy5yZWxzUEsBAi0AFAAGAAgAAAAhANjXzuT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副总经理</w:t>
                        </w:r>
                      </w:p>
                    </w:txbxContent>
                  </v:textbox>
                </v:rect>
                <v:rect id="矩形 458" o:spid="_x0000_s1329" style="position:absolute;left:38862;top:11887;width:914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2t/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9v4BzzPhCMj5AwAA//8DAFBLAQItABQABgAIAAAAIQDb4fbL7gAAAIUBAAATAAAAAAAAAAAA&#10;AAAAAAAAAABbQ29udGVudF9UeXBlc10ueG1sUEsBAi0AFAAGAAgAAAAhAFr0LFu/AAAAFQEAAAsA&#10;AAAAAAAAAAAAAAAAHwEAAF9yZWxzLy5yZWxzUEsBAi0AFAAGAAgAAAAhALeba3/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副总经理</w:t>
                        </w:r>
                      </w:p>
                    </w:txbxContent>
                  </v:textbox>
                </v:rect>
                <v:rect id="矩形 459" o:spid="_x0000_s1330" style="position:absolute;left:285;top:11887;width:619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分公司</w:t>
                        </w:r>
                      </w:p>
                    </w:txbxContent>
                  </v:textbox>
                </v:rect>
                <v:line id="直线 460" o:spid="_x0000_s1331" style="position:absolute;visibility:visible;mso-wrap-style:square" from="3429,16649" to="15335,1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iXa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u4f3iC3zPxCMj5GQAA//8DAFBLAQItABQABgAIAAAAIQDb4fbL7gAAAIUBAAATAAAAAAAA&#10;AAAAAAAAAAAAAABbQ29udGVudF9UeXBlc10ueG1sUEsBAi0AFAAGAAgAAAAhAFr0LFu/AAAAFQEA&#10;AAsAAAAAAAAAAAAAAAAAHwEAAF9yZWxzLy5yZWxzUEsBAi0AFAAGAAgAAAAhAHkeJdrHAAAA3AAA&#10;AA8AAAAAAAAAAAAAAAAABwIAAGRycy9kb3ducmV2LnhtbFBLBQYAAAAAAwADALcAAAD7AgAAAAA=&#10;"/>
                <v:line id="直线 461" o:spid="_x0000_s1332" style="position:absolute;visibility:visible;mso-wrap-style:square" from="3524,16744" to="3530,1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b6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GufHM/EIyOUfAAAA//8DAFBLAQItABQABgAIAAAAIQDb4fbL7gAAAIUBAAATAAAAAAAAAAAA&#10;AAAAAAAAAABbQ29udGVudF9UeXBlc10ueG1sUEsBAi0AFAAGAAgAAAAhAFr0LFu/AAAAFQEAAAsA&#10;AAAAAAAAAAAAAAAAHwEAAF9yZWxzLy5yZWxzUEsBAi0AFAAGAAgAAAAhACZIRvrEAAAA3AAAAA8A&#10;AAAAAAAAAAAAAAAABwIAAGRycy9kb3ducmV2LnhtbFBLBQYAAAAAAwADALcAAAD4AgAAAAA=&#10;"/>
                <v:line id="直线 462" o:spid="_x0000_s1333" style="position:absolute;visibility:visible;mso-wrap-style:square" from="21145,16706" to="28575,16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NhxgAAANw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FrOoLrmXgE5OwCAAD//wMAUEsBAi0AFAAGAAgAAAAhANvh9svuAAAAhQEAABMAAAAAAAAA&#10;AAAAAAAAAAAAAFtDb250ZW50X1R5cGVzXS54bWxQSwECLQAUAAYACAAAACEAWvQsW78AAAAVAQAA&#10;CwAAAAAAAAAAAAAAAAAfAQAAX3JlbHMvLnJlbHNQSwECLQAUAAYACAAAACEASQTjYcYAAADcAAAA&#10;DwAAAAAAAAAAAAAAAAAHAgAAZHJzL2Rvd25yZXYueG1sUEsFBgAAAAADAAMAtwAAAPoCAAAAAA==&#10;"/>
                <v:line id="直线 463" o:spid="_x0000_s1334" style="position:absolute;visibility:visible;mso-wrap-style:square" from="21145,16802" to="21151,17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n0W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CcTuDvTDwCcvELAAD//wMAUEsBAi0AFAAGAAgAAAAhANvh9svuAAAAhQEAABMAAAAAAAAA&#10;AAAAAAAAAAAAAFtDb250ZW50X1R5cGVzXS54bWxQSwECLQAUAAYACAAAACEAWvQsW78AAAAVAQAA&#10;CwAAAAAAAAAAAAAAAAAfAQAAX3JlbHMvLnJlbHNQSwECLQAUAAYACAAAACEAudZ9FsYAAADcAAAA&#10;DwAAAAAAAAAAAAAAAAAHAgAAZHJzL2Rvd25yZXYueG1sUEsFBgAAAAADAAMAtwAAAPoCAAAAAA==&#10;"/>
                <v:line id="直线 464" o:spid="_x0000_s1335" style="position:absolute;visibility:visible;mso-wrap-style:square" from="28479,16744" to="28486,1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iN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6Qz+z8QjIJd/AAAA//8DAFBLAQItABQABgAIAAAAIQDb4fbL7gAAAIUBAAATAAAAAAAA&#10;AAAAAAAAAAAAAABbQ29udGVudF9UeXBlc10ueG1sUEsBAi0AFAAGAAgAAAAhAFr0LFu/AAAAFQEA&#10;AAsAAAAAAAAAAAAAAAAAHwEAAF9yZWxzLy5yZWxzUEsBAi0AFAAGAAgAAAAhANaa2I3HAAAA3AAA&#10;AA8AAAAAAAAAAAAAAAAABwIAAGRycy9kb3ducmV2LnhtbFBLBQYAAAAAAwADALcAAAD7AgAAAAA=&#10;"/>
                <v:line id="直线 465" o:spid="_x0000_s1336" style="position:absolute;visibility:visible;mso-wrap-style:square" from="34290,16833" to="51435,1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D5xwAAANw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dAL/Z+IRkPMrAAAA//8DAFBLAQItABQABgAIAAAAIQDb4fbL7gAAAIUBAAATAAAAAAAA&#10;AAAAAAAAAAAAAABbQ29udGVudF9UeXBlc10ueG1sUEsBAi0AFAAGAAgAAAAhAFr0LFu/AAAAFQEA&#10;AAsAAAAAAAAAAAAAAAAAHwEAAF9yZWxzLy5yZWxzUEsBAi0AFAAGAAgAAAAhAFlzQPnHAAAA3AAA&#10;AA8AAAAAAAAAAAAAAAAABwIAAGRycy9kb3ducmV2LnhtbFBLBQYAAAAAAwADALcAAAD7AgAAAAA=&#10;"/>
                <v:line id="直线 466" o:spid="_x0000_s1337" style="position:absolute;visibility:visible;mso-wrap-style:square" from="38862,16935" to="38868,17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+Vi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pjO4nYlHQC6uAAAA//8DAFBLAQItABQABgAIAAAAIQDb4fbL7gAAAIUBAAATAAAAAAAA&#10;AAAAAAAAAAAAAABbQ29udGVudF9UeXBlc10ueG1sUEsBAi0AFAAGAAgAAAAhAFr0LFu/AAAAFQEA&#10;AAsAAAAAAAAAAAAAAAAAHwEAAF9yZWxzLy5yZWxzUEsBAi0AFAAGAAgAAAAhADY/5WLHAAAA3AAA&#10;AA8AAAAAAAAAAAAAAAAABwIAAGRycy9kb3ducmV2LnhtbFBLBQYAAAAAAwADALcAAAD7AgAAAAA=&#10;"/>
                <v:line id="直线 467" o:spid="_x0000_s1338" style="position:absolute;visibility:visible;mso-wrap-style:square" from="46196,16840" to="46202,17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"/>
                <v:line id="直线 468" o:spid="_x0000_s1339" style="position:absolute;visibility:visible;mso-wrap-style:square" from="42862,14801" to="42868,16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6O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0ye4nolHQM4vAAAA//8DAFBLAQItABQABgAIAAAAIQDb4fbL7gAAAIUBAAATAAAAAAAA&#10;AAAAAAAAAAAAAABbQ29udGVudF9UeXBlc10ueG1sUEsBAi0AFAAGAAgAAAAhAFr0LFu/AAAAFQEA&#10;AAsAAAAAAAAAAAAAAAAAHwEAAF9yZWxzLy5yZWxzUEsBAi0AFAAGAAgAAAAhAKmh3o7HAAAA3AAA&#10;AA8AAAAAAAAAAAAAAAAABwIAAGRycy9kb3ducmV2LnhtbFBLBQYAAAAAAwADALcAAAD7AgAAAAA=&#10;"/>
                <v:line id="直线 469" o:spid="_x0000_s1340" style="position:absolute;visibility:visible;mso-wrap-style:square" from="51435,16840" to="51441,17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kr8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GtfGM/EIyOUfAAAA//8DAFBLAQItABQABgAIAAAAIQDb4fbL7gAAAIUBAAATAAAAAAAAAAAA&#10;AAAAAAAAAABbQ29udGVudF9UeXBlc10ueG1sUEsBAi0AFAAGAAgAAAAhAFr0LFu/AAAAFQEAAAsA&#10;AAAAAAAAAAAAAAAAHwEAAF9yZWxzLy5yZWxzUEsBAi0AFAAGAAgAAAAhANg+SvzEAAAA3AAAAA8A&#10;AAAAAAAAAAAAAAAABwIAAGRycy9kb3ducmV2LnhtbFBLBQYAAAAAAwADALcAAAD4AgAAAAA=&#10;"/>
                <v:line id="直线 470" o:spid="_x0000_s1341" style="position:absolute;visibility:visible;mso-wrap-style:square" from="34290,16840" to="34296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u9n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02e4nolHQM4vAAAA//8DAFBLAQItABQABgAIAAAAIQDb4fbL7gAAAIUBAAATAAAAAAAA&#10;AAAAAAAAAAAAAABbQ29udGVudF9UeXBlc10ueG1sUEsBAi0AFAAGAAgAAAAhAFr0LFu/AAAAFQEA&#10;AAsAAAAAAAAAAAAAAAAAHwEAAF9yZWxzLy5yZWxzUEsBAi0AFAAGAAgAAAAhALdy72fHAAAA3AAA&#10;AA8AAAAAAAAAAAAAAAAABwIAAGRycy9kb3ducmV2LnhtbFBLBQYAAAAAAwADALcAAAD7AgAAAAA=&#10;"/>
                <v:rect id="矩形 471" o:spid="_x0000_s1342" style="position:absolute;left:19335;top:17830;width:3429;height:6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网络部</w:t>
                        </w:r>
                      </w:p>
                    </w:txbxContent>
                  </v:textbox>
                </v:rect>
                <v:rect id="矩形 472" o:spid="_x0000_s1343" style="position:absolute;left:23336;top:17830;width:3429;height:6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开发部</w:t>
                        </w:r>
                      </w:p>
                    </w:txbxContent>
                  </v:textbox>
                </v:rect>
                <v:rect id="矩形 473" o:spid="_x0000_s1344" style="position:absolute;left:27432;top:17830;width:3429;height:6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SH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wctbDPcz4QjI7AYAAP//AwBQSwECLQAUAAYACAAAACEA2+H2y+4AAACFAQAAEwAAAAAAAAAA&#10;AAAAAAAAAAAAW0NvbnRlbnRfVHlwZXNdLnhtbFBLAQItABQABgAIAAAAIQBa9CxbvwAAABUBAAAL&#10;AAAAAAAAAAAAAAAAAB8BAABfcmVscy8ucmVsc1BLAQItABQABgAIAAAAIQDsWZSH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技术部</w:t>
                        </w:r>
                      </w:p>
                    </w:txbxContent>
                  </v:textbox>
                </v:rect>
                <v:rect id="矩形 474" o:spid="_x0000_s1345" style="position:absolute;left:32670;top:17830;width:3429;height:6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Ec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no7g/0w4AnLxBwAA//8DAFBLAQItABQABgAIAAAAIQDb4fbL7gAAAIUBAAATAAAAAAAAAAAA&#10;AAAAAAAAAABbQ29udGVudF9UeXBlc10ueG1sUEsBAi0AFAAGAAgAAAAhAFr0LFu/AAAAFQEAAAsA&#10;AAAAAAAAAAAAAAAAHwEAAF9yZWxzLy5yZWxzUEsBAi0AFAAGAAgAAAAhAIMVMRz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财务部</w:t>
                        </w:r>
                      </w:p>
                    </w:txbxContent>
                  </v:textbox>
                </v:rect>
                <v:rect id="矩形 475" o:spid="_x0000_s1346" style="position:absolute;left:36861;top:17830;width:3429;height:6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客服部</w:t>
                        </w:r>
                      </w:p>
                    </w:txbxContent>
                  </v:textbox>
                </v:rect>
                <v:rect id="矩形 476" o:spid="_x0000_s1347" style="position:absolute;left:44577;top:17830;width:3429;height:6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zz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9vEOzzPhCMj5AwAA//8DAFBLAQItABQABgAIAAAAIQDb4fbL7gAAAIUBAAATAAAAAAAAAAAA&#10;AAAAAAAAAABbQ29udGVudF9UeXBlc10ueG1sUEsBAi0AFAAGAAgAAAAhAFr0LFu/AAAAFQEAAAsA&#10;AAAAAAAAAAAAAAAAHwEAAF9yZWxzLy5yZWxzUEsBAi0AFAAGAAgAAAAhAGOwDPP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行政部</w:t>
                        </w:r>
                      </w:p>
                    </w:txbxContent>
                  </v:textbox>
                </v:rect>
                <v:rect id="矩形 477" o:spid="_x0000_s1348" style="position:absolute;left:50292;top:17830;width:3429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KE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maLOfyfCUdAbv4AAAD//wMAUEsBAi0AFAAGAAgAAAAhANvh9svuAAAAhQEAABMAAAAAAAAA&#10;AAAAAAAAAAAAAFtDb250ZW50X1R5cGVzXS54bWxQSwECLQAUAAYACAAAACEAWvQsW78AAAAVAQAA&#10;CwAAAAAAAAAAAAAAAAAfAQAAX3JlbHMvLnJlbHNQSwECLQAUAAYACAAAACEAk2KShMYAAADcAAAA&#10;DwAAAAAAAAAAAAAAAAAHAgAAZHJzL2Rvd25yZXYueG1sUEsFBgAAAAADAAMAtwAAAPoCAAAAAA==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人力资源部</w:t>
                        </w:r>
                      </w:p>
                    </w:txbxContent>
                  </v:textbox>
                </v:rect>
                <v:rect id="矩形 478" o:spid="_x0000_s1349" style="position:absolute;left:2000;top:17830;width:3429;height:6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jcf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HI/h/0w4AnL2BwAA//8DAFBLAQItABQABgAIAAAAIQDb4fbL7gAAAIUBAAATAAAAAAAAAAAA&#10;AAAAAAAAAABbQ29udGVudF9UeXBlc10ueG1sUEsBAi0AFAAGAAgAAAAhAFr0LFu/AAAAFQEAAAsA&#10;AAAAAAAAAAAAAAAAHwEAAF9yZWxzLy5yZWxzUEsBAi0AFAAGAAgAAAAhAPwuNx/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市场部</w:t>
                        </w:r>
                      </w:p>
                    </w:txbxContent>
                  </v:textbox>
                </v:rect>
                <v:rect id="矩形 479" o:spid="_x0000_s1350" style="position:absolute;left:7810;top:17868;width:3429;height:6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设计部</w:t>
                        </w:r>
                      </w:p>
                    </w:txbxContent>
                  </v:textbox>
                </v:rect>
                <v:rect id="矩形 480" o:spid="_x0000_s1351" style="position:absolute;left:13716;top:17830;width:3429;height:6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业务部</w:t>
                        </w:r>
                      </w:p>
                    </w:txbxContent>
                  </v:textbox>
                </v:rect>
                <v:rect id="矩形 481" o:spid="_x0000_s1352" style="position:absolute;left:20574;top:28727;width:3429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开发一部</w:t>
                        </w:r>
                      </w:p>
                    </w:txbxContent>
                  </v:textbox>
                </v:rect>
                <v:rect id="矩形 482" o:spid="_x0000_s1353" style="position:absolute;left:25146;top:28727;width:3429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开发二部</w:t>
                        </w:r>
                      </w:p>
                    </w:txbxContent>
                  </v:textbox>
                </v:rect>
                <v:rect id="矩形 483" o:spid="_x0000_s1354" style="position:absolute;left:35147;top:28917;width:3429;height:8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客户服务</w:t>
                        </w:r>
                      </w:p>
                    </w:txbxContent>
                  </v:textbox>
                </v:rect>
                <v:rect id="矩形 484" o:spid="_x0000_s1355" style="position:absolute;left:39147;top:28917;width:3436;height:8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技术支持</w:t>
                        </w:r>
                      </w:p>
                    </w:txbxContent>
                  </v:textbox>
                </v:rect>
                <v:line id="直线 485" o:spid="_x0000_s1356" style="position:absolute;visibility:visible;mso-wrap-style:square" from="23145,26746" to="26574,26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"/>
                <v:line id="直线 486" o:spid="_x0000_s1357" style="position:absolute;visibility:visible;mso-wrap-style:square" from="23145,26746" to="23152,28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"/>
                <v:line id="直线 487" o:spid="_x0000_s1358" style="position:absolute;visibility:visible;mso-wrap-style:square" from="26574,26746" to="26581,28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3v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vC4SOH/TDwCcvUHAAD//wMAUEsBAi0AFAAGAAgAAAAhANvh9svuAAAAhQEAABMAAAAAAAAA&#10;AAAAAAAAAAAAAFtDb250ZW50X1R5cGVzXS54bWxQSwECLQAUAAYACAAAACEAWvQsW78AAAAVAQAA&#10;CwAAAAAAAAAAAAAAAAAfAQAAX3JlbHMvLnJlbHNQSwECLQAUAAYACAAAACEAduGd78YAAADcAAAA&#10;DwAAAAAAAAAAAAAAAAAHAgAAZHJzL2Rvd25yZXYueG1sUEsFBgAAAAADAAMAtwAAAPoCAAAAAA==&#10;"/>
                <v:line id="直线 488" o:spid="_x0000_s1359" style="position:absolute;visibility:visible;mso-wrap-style:square" from="24860,24765" to="24866,26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"/>
                <v:line id="直线 489" o:spid="_x0000_s1360" style="position:absolute;visibility:visible;mso-wrap-style:square" from="36576,26784" to="40005,26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wGxAAAANw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GgyrAbEAAAA3AAAAA8A&#10;AAAAAAAAAAAAAAAABwIAAGRycy9kb3ducmV2LnhtbFBLBQYAAAAAAwADALcAAAD4AgAAAAA=&#10;"/>
                <v:line id="直线 490" o:spid="_x0000_s1361" style="position:absolute;visibility:visible;mso-wrap-style:square" from="36576,26784" to="36582,2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"/>
                <v:line id="直线 491" o:spid="_x0000_s1362" style="position:absolute;visibility:visible;mso-wrap-style:square" from="40005,26784" to="40011,2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bdxAAAANw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X9zg/nolHQE5vAAAA//8DAFBLAQItABQABgAIAAAAIQDb4fbL7gAAAIUBAAATAAAAAAAAAAAA&#10;AAAAAAAAAABbQ29udGVudF9UeXBlc10ueG1sUEsBAi0AFAAGAAgAAAAhAFr0LFu/AAAAFQEAAAsA&#10;AAAAAAAAAAAAAAAAHwEAAF9yZWxzLy5yZWxzUEsBAi0AFAAGAAgAAAAhABOdNt3EAAAA3AAAAA8A&#10;AAAAAAAAAAAAAAAABwIAAGRycy9kb3ducmV2LnhtbFBLBQYAAAAAAwADALcAAAD4AgAAAAA=&#10;"/>
                <v:line id="直线 492" o:spid="_x0000_s1363" style="position:absolute;visibility:visible;mso-wrap-style:square" from="38385,24803" to="38392,26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"/>
                <v:rect id="矩形 493" o:spid="_x0000_s1364" style="position:absolute;left:10287;top:28727;width:3435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设计二部</w:t>
                        </w:r>
                      </w:p>
                    </w:txbxContent>
                  </v:textbox>
                </v:rect>
                <v:line id="直线 494" o:spid="_x0000_s1365" style="position:absolute;visibility:visible;mso-wrap-style:square" from="7239,26746" to="12192,26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6iq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8jEdwPROPgJxdAAAA//8DAFBLAQItABQABgAIAAAAIQDb4fbL7gAAAIUBAAATAAAAAAAA&#10;AAAAAAAAAAAAAABbQ29udGVudF9UeXBlc10ueG1sUEsBAi0AFAAGAAgAAAAhAFr0LFu/AAAAFQEA&#10;AAsAAAAAAAAAAAAAAAAAHwEAAF9yZWxzLy5yZWxzUEsBAi0AFAAGAAgAAAAhAONPqKrHAAAA3AAA&#10;AA8AAAAAAAAAAAAAAAAABwIAAGRycy9kb3ducmV2LnhtbFBLBQYAAAAAAwADALcAAAD7AgAAAAA=&#10;"/>
                <v:line id="直线 495" o:spid="_x0000_s1366" style="position:absolute;visibility:visible;mso-wrap-style:square" from="7239,26746" to="7245,28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"/>
                <v:line id="直线 496" o:spid="_x0000_s1367" style="position:absolute;visibility:visible;mso-wrap-style:square" from="12001,26746" to="12007,28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VF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u4f3qA3zPxCMj5GQAA//8DAFBLAQItABQABgAIAAAAIQDb4fbL7gAAAIUBAAATAAAAAAAA&#10;AAAAAAAAAAAAAABbQ29udGVudF9UeXBlc10ueG1sUEsBAi0AFAAGAAgAAAAhAFr0LFu/AAAAFQEA&#10;AAsAAAAAAAAAAAAAAAAAHwEAAF9yZWxzLy5yZWxzUEsBAi0AFAAGAAgAAAAhAAPqlUXHAAAA3AAA&#10;AA8AAAAAAAAAAAAAAAAABwIAAGRycy9kb3ducmV2LnhtbFBLBQYAAAAAAwADALcAAAD7AgAAAAA=&#10;"/>
                <v:line id="直线 497" o:spid="_x0000_s1368" style="position:absolute;visibility:visible;mso-wrap-style:square" from="9429,24765" to="9436,26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sy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1O4nolHQM4vAAAA//8DAFBLAQItABQABgAIAAAAIQDb4fbL7gAAAIUBAAATAAAAAAAA&#10;AAAAAAAAAAAAAABbQ29udGVudF9UeXBlc10ueG1sUEsBAi0AFAAGAAgAAAAhAFr0LFu/AAAAFQEA&#10;AAsAAAAAAAAAAAAAAAAAHwEAAF9yZWxzLy5yZWxzUEsBAi0AFAAGAAgAAAAhAPM4CzLHAAAA3AAA&#10;AA8AAAAAAAAAAAAAAAAABwIAAGRycy9kb3ducmV2LnhtbFBLBQYAAAAAAwADALcAAAD7AgAAAAA=&#10;"/>
                <v:rect id="矩形 498" o:spid="_x0000_s1369" style="position:absolute;left:5143;top:28727;width:3435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设计一部</w:t>
                        </w:r>
                      </w:p>
                    </w:txbxContent>
                  </v:textbox>
                </v:rect>
                <v:line id="直线 499" o:spid="_x0000_s1370" style="position:absolute;visibility:visible;mso-wrap-style:square" from="3429,10191" to="43434,10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zrbxAAAANw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X97g2nolHQE5vAAAA//8DAFBLAQItABQABgAIAAAAIQDb4fbL7gAAAIUBAAATAAAAAAAAAAAA&#10;AAAAAAAAAABbQ29udGVudF9UeXBlc10ueG1sUEsBAi0AFAAGAAgAAAAhAFr0LFu/AAAAFQEAAAsA&#10;AAAAAAAAAAAAAAAAHwEAAF9yZWxzLy5yZWxzUEsBAi0AFAAGAAgAAAAhAO3rOtv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58650F" w:rsidRDefault="0058650F" w:rsidP="0058650F">
      <w:pPr>
        <w:jc w:val="center"/>
        <w:rPr>
          <w:rFonts w:ascii="SimHei" w:hAnsi="SimHei" w:eastAsia="黑体" w:cs="SimHei"/>
          <w:b/>
          <w:sz w:val="18"/>
          <w:szCs w:val="18"/>
        </w:rPr>
      </w:pPr>
      <w:r>
        <w:rPr>
          <w:rFonts w:ascii="SimHei" w:hAnsi="SimHei" w:eastAsia="黑体" w:cs="SimHei"/>
          <w:b/>
          <w:sz w:val="18"/>
          <w:szCs w:val="18"/>
        </w:rPr>
        <w:t>某科技公司组织结构范本</w:t>
      </w:r>
    </w:p>
    <w:p w:rsidR="0058650F" w:rsidRDefault="0058650F" w:rsidP="0058650F">
      <w:pPr>
        <w:pStyle w:val="2"/>
        <w:rPr>
          <w:rFonts w:ascii="SimHei" w:hAnsi="SimHei" w:eastAsia="黑体" w:cs="SimHei"/>
        </w:rPr>
      </w:pPr>
      <w:bookmarkStart w:id="19" w:name="_Toc234825015"/>
      <w:bookmarkStart w:id="20" w:name="_Toc238874904"/>
      <w:bookmarkStart w:id="21" w:name="_Toc241309924"/>
      <w:bookmarkStart w:id="22" w:name="_Toc245717224"/>
      <w:r>
        <w:rPr>
          <w:rFonts w:ascii="SimHei" w:hAnsi="SimHei" w:eastAsia="黑体" w:cs="SimHei"/>
        </w:rPr>
        <w:t>五、物业公司组织结构范本</w:t>
      </w:r>
      <w:bookmarkEnd w:id="19"/>
      <w:bookmarkEnd w:id="20"/>
      <w:bookmarkEnd w:id="21"/>
      <w:bookmarkEnd w:id="22"/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下面给出了三种不同规模的物业公司的组织结构范本。</w:t>
      </w:r>
    </w:p>
    <w:p w:rsidR="0058650F" w:rsidRDefault="0058650F" w:rsidP="0058650F">
      <w:pPr>
        <w:spacing w:line="360" w:lineRule="auto"/>
        <w:rPr>
          <w:rFonts w:ascii="SimHei" w:hAnsi="SimHei" w:eastAsia="黑体" w:cs="SimHei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257800" cy="1684020"/>
                <wp:effectExtent l="0" t="12700" r="9525" b="8255"/>
                <wp:docPr id="445" name="画布 4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5" name="矩形 387"/>
                        <wps:cNvSpPr>
                          <a:spLocks noChangeArrowheads="1"/>
                        </wps:cNvSpPr>
                        <wps:spPr bwMode="auto">
                          <a:xfrm>
                            <a:off x="114300" y="693420"/>
                            <a:ext cx="9144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市场拓展部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直线 388"/>
                        <wps:cNvCnPr>
                          <a:cxnSpLocks noChangeShapeType="1"/>
                        </wps:cNvCnPr>
                        <wps:spPr bwMode="auto">
                          <a:xfrm>
                            <a:off x="590550" y="49530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矩形 389"/>
                        <wps:cNvSpPr>
                          <a:spLocks noChangeArrowheads="1"/>
                        </wps:cNvSpPr>
                        <wps:spPr bwMode="auto">
                          <a:xfrm>
                            <a:off x="1143000" y="693420"/>
                            <a:ext cx="9144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直线 390"/>
                        <wps:cNvCnPr>
                          <a:cxnSpLocks noChangeShapeType="1"/>
                        </wps:cNvCnPr>
                        <wps:spPr bwMode="auto">
                          <a:xfrm>
                            <a:off x="1600200" y="49530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矩形 391"/>
                        <wps:cNvSpPr>
                          <a:spLocks noChangeArrowheads="1"/>
                        </wps:cNvSpPr>
                        <wps:spPr bwMode="auto">
                          <a:xfrm>
                            <a:off x="2171700" y="693420"/>
                            <a:ext cx="9144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物业管理部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直线 392"/>
                        <wps:cNvCnPr>
                          <a:cxnSpLocks noChangeShapeType="1"/>
                        </wps:cNvCnPr>
                        <wps:spPr bwMode="auto">
                          <a:xfrm>
                            <a:off x="2628900" y="297180"/>
                            <a:ext cx="1270" cy="39624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直线 393"/>
                        <wps:cNvCnPr>
                          <a:cxnSpLocks noChangeShapeType="1"/>
                        </wps:cNvCnPr>
                        <wps:spPr bwMode="auto">
                          <a:xfrm>
                            <a:off x="4705350" y="49530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直线 394"/>
                        <wps:cNvCnPr>
                          <a:cxnSpLocks noChangeShapeType="1"/>
                        </wps:cNvCnPr>
                        <wps:spPr bwMode="auto">
                          <a:xfrm>
                            <a:off x="571500" y="495300"/>
                            <a:ext cx="41148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矩形 395"/>
                        <wps:cNvSpPr>
                          <a:spLocks noChangeArrowheads="1"/>
                        </wps:cNvSpPr>
                        <wps:spPr bwMode="auto">
                          <a:xfrm>
                            <a:off x="2171700" y="0"/>
                            <a:ext cx="9144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总经理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直线 396"/>
                        <wps:cNvCnPr>
                          <a:cxnSpLocks noChangeShapeType="1"/>
                        </wps:cNvCnPr>
                        <wps:spPr bwMode="auto">
                          <a:xfrm>
                            <a:off x="3771900" y="49530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矩形 397"/>
                        <wps:cNvSpPr>
                          <a:spLocks noChangeArrowheads="1"/>
                        </wps:cNvSpPr>
                        <wps:spPr bwMode="auto">
                          <a:xfrm>
                            <a:off x="4343400" y="693420"/>
                            <a:ext cx="9144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综合管理部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矩形 398"/>
                        <wps:cNvSpPr>
                          <a:spLocks noChangeArrowheads="1"/>
                        </wps:cNvSpPr>
                        <wps:spPr bwMode="auto">
                          <a:xfrm>
                            <a:off x="3314700" y="693420"/>
                            <a:ext cx="9144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人力资源部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矩形 399"/>
                        <wps:cNvSpPr>
                          <a:spLocks noChangeArrowheads="1"/>
                        </wps:cNvSpPr>
                        <wps:spPr bwMode="auto">
                          <a:xfrm>
                            <a:off x="2286000" y="1386840"/>
                            <a:ext cx="6858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护卫组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直线 400"/>
                        <wps:cNvCnPr>
                          <a:cxnSpLocks noChangeShapeType="1"/>
                        </wps:cNvCnPr>
                        <wps:spPr bwMode="auto">
                          <a:xfrm>
                            <a:off x="1257300" y="1188720"/>
                            <a:ext cx="27432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直线 401"/>
                        <wps:cNvCnPr>
                          <a:cxnSpLocks noChangeShapeType="1"/>
                        </wps:cNvCnPr>
                        <wps:spPr bwMode="auto">
                          <a:xfrm>
                            <a:off x="2628900" y="99060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矩形 402"/>
                        <wps:cNvSpPr>
                          <a:spLocks noChangeArrowheads="1"/>
                        </wps:cNvSpPr>
                        <wps:spPr bwMode="auto">
                          <a:xfrm>
                            <a:off x="914400" y="1386840"/>
                            <a:ext cx="6858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工程组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矩形 403"/>
                        <wps:cNvSpPr>
                          <a:spLocks noChangeArrowheads="1"/>
                        </wps:cNvSpPr>
                        <wps:spPr bwMode="auto">
                          <a:xfrm>
                            <a:off x="3657600" y="1386840"/>
                            <a:ext cx="5715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环境组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直线 404"/>
                        <wps:cNvCnPr>
                          <a:cxnSpLocks noChangeShapeType="1"/>
                        </wps:cNvCnPr>
                        <wps:spPr bwMode="auto">
                          <a:xfrm>
                            <a:off x="1257300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直线 405"/>
                        <wps:cNvCnPr>
                          <a:cxnSpLocks noChangeShapeType="1"/>
                        </wps:cNvCnPr>
                        <wps:spPr bwMode="auto">
                          <a:xfrm>
                            <a:off x="2628900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直线 406"/>
                        <wps:cNvCnPr>
                          <a:cxnSpLocks noChangeShapeType="1"/>
                        </wps:cNvCnPr>
                        <wps:spPr bwMode="auto">
                          <a:xfrm>
                            <a:off x="4000500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445" o:spid="_x0000_s1371" editas="canvas" style="width:414pt;height:132.6pt;mso-position-horizontal-relative:char;mso-position-vertical-relative:line" coordsize="52578,1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">
                <v:shape id="_x0000_s1372" type="#_x0000_t75" style="position:absolute;width:52578;height:16840;visibility:visible;mso-wrap-style:square">
                  <v:fill o:detectmouseclick="t"/>
                  <v:path o:connecttype="none"/>
                </v:shape>
                <v:rect id="矩形 387" o:spid="_x0000_s1373" style="position:absolute;left:1143;top:6934;width:914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yPu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pf4Fe5nwhGQ2Q0AAP//AwBQSwECLQAUAAYACAAAACEA2+H2y+4AAACFAQAAEwAAAAAAAAAA&#10;AAAAAAAAAAAAW0NvbnRlbnRfVHlwZXNdLnhtbFBLAQItABQABgAIAAAAIQBa9CxbvwAAABUBAAAL&#10;AAAAAAAAAAAAAAAAAB8BAABfcmVscy8ucmVsc1BLAQItABQABgAIAAAAIQBwAyPu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市场拓展部</w:t>
                        </w:r>
                      </w:p>
                    </w:txbxContent>
                  </v:textbox>
                </v:rect>
                <v:line id="直线 388" o:spid="_x0000_s1374" style="position:absolute;visibility:visible;mso-wrap-style:square" from="5905,4953" to="5911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8LV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SeHvTDwCcvELAAD//wMAUEsBAi0AFAAGAAgAAAAhANvh9svuAAAAhQEAABMAAAAAAAAA&#10;AAAAAAAAAAAAAFtDb250ZW50X1R5cGVzXS54bWxQSwECLQAUAAYACAAAACEAWvQsW78AAAAVAQAA&#10;CwAAAAAAAAAAAAAAAAAfAQAAX3JlbHMvLnJlbHNQSwECLQAUAAYACAAAACEAUIfC1cYAAADcAAAA&#10;DwAAAAAAAAAAAAAAAAAHAgAAZHJzL2Rvd25yZXYueG1sUEsFBgAAAAADAAMAtwAAAPoCAAAAAA==&#10;"/>
                <v:rect id="矩形 389" o:spid="_x0000_s1375" style="position:absolute;left:11430;top:6934;width:914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gC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wUv8Bvcz4QjI7AYAAP//AwBQSwECLQAUAAYACAAAACEA2+H2y+4AAACFAQAAEwAAAAAAAAAA&#10;AAAAAAAAAAAAW0NvbnRlbnRfVHlwZXNdLnhtbFBLAQItABQABgAIAAAAIQBa9CxbvwAAABUBAAAL&#10;AAAAAAAAAAAAAAAAAB8BAABfcmVscy8ucmVsc1BLAQItABQABgAIAAAAIQDvnRgC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财务部</w:t>
                        </w:r>
                      </w:p>
                    </w:txbxContent>
                  </v:textbox>
                </v:rect>
                <v:line id="直线 390" o:spid="_x0000_s1376" style="position:absolute;visibility:visible;mso-wrap-style:square" from="16002,4953" to="16008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M8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kHNfGM/EIyNkdAAD//wMAUEsBAi0AFAAGAAgAAAAhANvh9svuAAAAhQEAABMAAAAAAAAAAAAA&#10;AAAAAAAAAFtDb250ZW50X1R5cGVzXS54bWxQSwECLQAUAAYACAAAACEAWvQsW78AAAAVAQAACwAA&#10;AAAAAAAAAAAAAAAfAQAAX3JlbHMvLnJlbHNQSwECLQAUAAYACAAAACEATlTzPMMAAADcAAAADwAA&#10;AAAAAAAAAAAAAAAHAgAAZHJzL2Rvd25yZXYueG1sUEsFBgAAAAADAAMAtwAAAPcCAAAAAA==&#10;"/>
                <v:rect id="矩形 391" o:spid="_x0000_s1377" style="position:absolute;left:21717;top:6934;width:914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物业管理部</w:t>
                        </w:r>
                      </w:p>
                    </w:txbxContent>
                  </v:textbox>
                </v:rect>
                <v:line id="直线 392" o:spid="_x0000_s1378" style="position:absolute;visibility:visible;mso-wrap-style:square" from="26289,2971" to="26301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2nn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rNM6PZ+IRkItfAAAA//8DAFBLAQItABQABgAIAAAAIQDb4fbL7gAAAIUBAAATAAAAAAAAAAAA&#10;AAAAAAAAAABbQ29udGVudF9UeXBlc10ueG1sUEsBAi0AFAAGAAgAAAAhAFr0LFu/AAAAFQEAAAsA&#10;AAAAAAAAAAAAAAAAHwEAAF9yZWxzLy5yZWxzUEsBAi0AFAAGAAgAAAAhADX7aefEAAAA3AAAAA8A&#10;AAAAAAAAAAAAAAAABwIAAGRycy9kb3ducmV2LnhtbFBLBQYAAAAAAwADALcAAAD4AgAAAAA=&#10;"/>
                <v:line id="直线 393" o:spid="_x0000_s1379" style="position:absolute;visibility:visible;mso-wrap-style:square" from="47053,4953" to="47059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x8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vA4n8HvmXgE5OoHAAD//wMAUEsBAi0AFAAGAAgAAAAhANvh9svuAAAAhQEAABMAAAAAAAAA&#10;AAAAAAAAAAAAAFtDb250ZW50X1R5cGVzXS54bWxQSwECLQAUAAYACAAAACEAWvQsW78AAAAVAQAA&#10;CwAAAAAAAAAAAAAAAAAfAQAAX3JlbHMvLnJlbHNQSwECLQAUAAYACAAAACEAWrfMfMYAAADcAAAA&#10;DwAAAAAAAAAAAAAAAAAHAgAAZHJzL2Rvd25yZXYueG1sUEsFBgAAAAADAAMAtwAAAPoCAAAAAA==&#10;"/>
                <v:line id="直线 394" o:spid="_x0000_s1380" style="position:absolute;visibility:visible;mso-wrap-style:square" from="5715,4953" to="46863,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IL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peJmP4PxOPgJxfAQAA//8DAFBLAQItABQABgAIAAAAIQDb4fbL7gAAAIUBAAATAAAAAAAA&#10;AAAAAAAAAAAAAABbQ29udGVudF9UeXBlc10ueG1sUEsBAi0AFAAGAAgAAAAhAFr0LFu/AAAAFQEA&#10;AAsAAAAAAAAAAAAAAAAAHwEAAF9yZWxzLy5yZWxzUEsBAi0AFAAGAAgAAAAhAKplUgvHAAAA3AAA&#10;AA8AAAAAAAAAAAAAAAAABwIAAGRycy9kb3ducmV2LnhtbFBLBQYAAAAAAwADALcAAAD7AgAAAAA=&#10;"/>
                <v:rect id="矩形 395" o:spid="_x0000_s1381" style="position:absolute;left:21717;width:9144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总经理</w:t>
                        </w:r>
                      </w:p>
                    </w:txbxContent>
                  </v:textbox>
                </v:rect>
                <v:line id="直线 396" o:spid="_x0000_s1382" style="position:absolute;visibility:visible;mso-wrap-style:square" from="37719,4953" to="37725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"/>
                <v:rect id="矩形 397" o:spid="_x0000_s1383" style="position:absolute;left:43434;top:6934;width:914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rUz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Xj0QT+z4QjIBd/AAAA//8DAFBLAQItABQABgAIAAAAIQDb4fbL7gAAAIUBAAATAAAAAAAAAAAA&#10;AAAAAAAAAABbQ29udGVudF9UeXBlc10ueG1sUEsBAi0AFAAGAAgAAAAhAFr0LFu/AAAAFQEAAAsA&#10;AAAAAAAAAAAAAAAAHwEAAF9yZWxzLy5yZWxzUEsBAi0AFAAGAAgAAAAhAPXatTP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综合管理部</w:t>
                        </w:r>
                      </w:p>
                    </w:txbxContent>
                  </v:textbox>
                </v:rect>
                <v:rect id="矩形 398" o:spid="_x0000_s1384" style="position:absolute;left:33147;top:6934;width:914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CtE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TmbwdyYcAbn8BQAA//8DAFBLAQItABQABgAIAAAAIQDb4fbL7gAAAIUBAAATAAAAAAAAAAAA&#10;AAAAAAAAAABbQ29udGVudF9UeXBlc10ueG1sUEsBAi0AFAAGAAgAAAAhAFr0LFu/AAAAFQEAAAsA&#10;AAAAAAAAAAAAAAAAHwEAAF9yZWxzLy5yZWxzUEsBAi0AFAAGAAgAAAAhAAUIK0T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人力资源部</w:t>
                        </w:r>
                      </w:p>
                    </w:txbxContent>
                  </v:textbox>
                </v:rect>
                <v:rect id="矩形 399" o:spid="_x0000_s1385" style="position:absolute;left:22860;top:13868;width:6858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7f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Hk3h/0w4AnLxBwAA//8DAFBLAQItABQABgAIAAAAIQDb4fbL7gAAAIUBAAATAAAAAAAAAAAA&#10;AAAAAAAAAABbQ29udGVudF9UeXBlc10ueG1sUEsBAi0AFAAGAAgAAAAhAFr0LFu/AAAAFQEAAAsA&#10;AAAAAAAAAAAAAAAAHwEAAF9yZWxzLy5yZWxzUEsBAi0AFAAGAAgAAAAhAGpEjt/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护卫组</w:t>
                        </w:r>
                      </w:p>
                    </w:txbxContent>
                  </v:textbox>
                </v:rect>
                <v:line id="直线 400" o:spid="_x0000_s1386" style="position:absolute;visibility:visible;mso-wrap-style:square" from="12573,11887" to="40005,1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Xh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rNK6NZ+IRkItfAAAA//8DAFBLAQItABQABgAIAAAAIQDb4fbL7gAAAIUBAAATAAAAAAAAAAAA&#10;AAAAAAAAAABbQ29udGVudF9UeXBlc10ueG1sUEsBAi0AFAAGAAgAAAAhAFr0LFu/AAAAFQEAAAsA&#10;AAAAAAAAAAAAAAAAHwEAAF9yZWxzLy5yZWxzUEsBAi0AFAAGAAgAAAAhAMuNZeHEAAAA3AAAAA8A&#10;AAAAAAAAAAAAAAAABwIAAGRycy9kb3ducmV2LnhtbFBLBQYAAAAAAwADALcAAAD4AgAAAAA=&#10;"/>
                <v:line id="直线 401" o:spid="_x0000_s1387" style="position:absolute;visibility:visible;mso-wrap-style:square" from="26289,9906" to="26295,1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B6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8jMZwPROPgJxdAAAA//8DAFBLAQItABQABgAIAAAAIQDb4fbL7gAAAIUBAAATAAAAAAAA&#10;AAAAAAAAAAAAAABbQ29udGVudF9UeXBlc10ueG1sUEsBAi0AFAAGAAgAAAAhAFr0LFu/AAAAFQEA&#10;AAsAAAAAAAAAAAAAAAAAHwEAAF9yZWxzLy5yZWxzUEsBAi0AFAAGAAgAAAAhAKTBwHrHAAAA3AAA&#10;AA8AAAAAAAAAAAAAAAAABwIAAGRycy9kb3ducmV2LnhtbFBLBQYAAAAAAwADALcAAAD7AgAAAAA=&#10;"/>
                <v:rect id="矩形 402" o:spid="_x0000_s1388" style="position:absolute;left:9144;top:13868;width:6858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工程组</w:t>
                        </w:r>
                      </w:p>
                    </w:txbxContent>
                  </v:textbox>
                </v:rect>
                <v:rect id="矩形 403" o:spid="_x0000_s1389" style="position:absolute;left:36576;top:13868;width:5715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环境组</w:t>
                        </w:r>
                      </w:p>
                    </w:txbxContent>
                  </v:textbox>
                </v:rect>
                <v:line id="直线 404" o:spid="_x0000_s1390" style="position:absolute;visibility:visible;mso-wrap-style:square" from="12573,11887" to="12579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yF2xwAAANw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VMJmO4nolHQC7+AQAA//8DAFBLAQItABQABgAIAAAAIQDb4fbL7gAAAIUBAAATAAAAAAAA&#10;AAAAAAAAAAAAAABbQ29udGVudF9UeXBlc10ueG1sUEsBAi0AFAAGAAgAAAAhAFr0LFu/AAAAFQEA&#10;AAsAAAAAAAAAAAAAAAAAHwEAAF9yZWxzLy5yZWxzUEsBAi0AFAAGAAgAAAAhAPJjIXbHAAAA3AAA&#10;AA8AAAAAAAAAAAAAAAAABwIAAGRycy9kb3ducmV2LnhtbFBLBQYAAAAAAwADALcAAAD7AgAAAAA=&#10;"/>
                <v:line id="直线 405" o:spid="_x0000_s1391" style="position:absolute;visibility:visible;mso-wrap-style:square" from="26289,11887" to="26295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"/>
                <v:line id="直线 406" o:spid="_x0000_s1392" style="position:absolute;visibility:visible;mso-wrap-style:square" from="40005,11887" to="40011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"/>
                <w10:anchorlock/>
              </v:group>
            </w:pict>
          </mc:Fallback>
        </mc:AlternateContent>
      </w:r>
    </w:p>
    <w:p w:rsidR="0058650F" w:rsidRDefault="0058650F" w:rsidP="0058650F">
      <w:pPr>
        <w:spacing w:line="360" w:lineRule="auto"/>
        <w:jc w:val="center"/>
        <w:rPr>
          <w:rFonts w:ascii="SimHei" w:hAnsi="SimHei" w:eastAsia="黑体" w:cs="SimHei"/>
          <w:b/>
          <w:sz w:val="18"/>
          <w:szCs w:val="18"/>
        </w:rPr>
      </w:pPr>
      <w:r>
        <w:rPr>
          <w:rFonts w:ascii="SimHei" w:hAnsi="SimHei" w:eastAsia="黑体" w:cs="SimHei"/>
          <w:b/>
          <w:sz w:val="18"/>
          <w:szCs w:val="18"/>
        </w:rPr>
        <w:t>小型物业公司组织结构范本</w:t>
      </w:r>
    </w:p>
    <w:p w:rsidR="0058650F" w:rsidRDefault="0058650F" w:rsidP="0058650F">
      <w:pPr>
        <w:spacing w:line="360" w:lineRule="auto"/>
        <w:rPr>
          <w:rFonts w:ascii="SimHei" w:hAnsi="SimHei" w:eastAsia="黑体" w:cs="SimHei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543550" cy="2773680"/>
                <wp:effectExtent l="0" t="3810" r="0" b="3810"/>
                <wp:docPr id="424" name="画布 4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77" name="直线 338"/>
                        <wps:cNvCnPr>
                          <a:cxnSpLocks noChangeShapeType="1"/>
                        </wps:cNvCnPr>
                        <wps:spPr bwMode="auto">
                          <a:xfrm>
                            <a:off x="4695825" y="1485900"/>
                            <a:ext cx="635" cy="15557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直线 339"/>
                        <wps:cNvCnPr>
                          <a:cxnSpLocks noChangeShapeType="1"/>
                        </wps:cNvCnPr>
                        <wps:spPr bwMode="auto">
                          <a:xfrm>
                            <a:off x="5095240" y="148590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矩形 340"/>
                        <wps:cNvSpPr>
                          <a:spLocks noChangeArrowheads="1"/>
                        </wps:cNvSpPr>
                        <wps:spPr bwMode="auto">
                          <a:xfrm>
                            <a:off x="552450" y="1584960"/>
                            <a:ext cx="3429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护卫部</w:t>
                              </w:r>
                              <w:proofErr w:type="gramEnd"/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主管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矩形 341"/>
                        <wps:cNvSpPr>
                          <a:spLocks noChangeArrowheads="1"/>
                        </wps:cNvSpPr>
                        <wps:spPr bwMode="auto">
                          <a:xfrm>
                            <a:off x="114300" y="1579245"/>
                            <a:ext cx="3429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环境部主管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矩形 342"/>
                        <wps:cNvSpPr>
                          <a:spLocks noChangeArrowheads="1"/>
                        </wps:cNvSpPr>
                        <wps:spPr bwMode="auto">
                          <a:xfrm>
                            <a:off x="1000125" y="1584960"/>
                            <a:ext cx="342900" cy="1083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维修部主管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矩形 343"/>
                        <wps:cNvSpPr>
                          <a:spLocks noChangeArrowheads="1"/>
                        </wps:cNvSpPr>
                        <wps:spPr bwMode="auto">
                          <a:xfrm>
                            <a:off x="1514475" y="1584960"/>
                            <a:ext cx="3429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会所主管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矩形 344"/>
                        <wps:cNvSpPr>
                          <a:spLocks noChangeArrowheads="1"/>
                        </wps:cNvSpPr>
                        <wps:spPr bwMode="auto">
                          <a:xfrm>
                            <a:off x="2028825" y="1584960"/>
                            <a:ext cx="3429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客服主管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直线 345"/>
                        <wps:cNvCnPr>
                          <a:cxnSpLocks noChangeShapeType="1"/>
                        </wps:cNvCnPr>
                        <wps:spPr bwMode="auto">
                          <a:xfrm>
                            <a:off x="1943100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矩形 346"/>
                        <wps:cNvSpPr>
                          <a:spLocks noChangeArrowheads="1"/>
                        </wps:cNvSpPr>
                        <wps:spPr bwMode="auto">
                          <a:xfrm>
                            <a:off x="1600200" y="990600"/>
                            <a:ext cx="8001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服务中心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矩形 347"/>
                        <wps:cNvSpPr>
                          <a:spLocks noChangeArrowheads="1"/>
                        </wps:cNvSpPr>
                        <wps:spPr bwMode="auto">
                          <a:xfrm>
                            <a:off x="3590925" y="990600"/>
                            <a:ext cx="8001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行政人事部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矩形 348"/>
                        <wps:cNvSpPr>
                          <a:spLocks noChangeArrowheads="1"/>
                        </wps:cNvSpPr>
                        <wps:spPr bwMode="auto">
                          <a:xfrm>
                            <a:off x="4514850" y="1584960"/>
                            <a:ext cx="3429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</w:p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出纳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矩形 349"/>
                        <wps:cNvSpPr>
                          <a:spLocks noChangeArrowheads="1"/>
                        </wps:cNvSpPr>
                        <wps:spPr bwMode="auto">
                          <a:xfrm>
                            <a:off x="4924425" y="1584960"/>
                            <a:ext cx="3429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</w:p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会计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直线 350"/>
                        <wps:cNvCnPr>
                          <a:cxnSpLocks noChangeShapeType="1"/>
                        </wps:cNvCnPr>
                        <wps:spPr bwMode="auto">
                          <a:xfrm>
                            <a:off x="4695825" y="1485900"/>
                            <a:ext cx="390525" cy="127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矩形 351"/>
                        <wps:cNvSpPr>
                          <a:spLocks noChangeArrowheads="1"/>
                        </wps:cNvSpPr>
                        <wps:spPr bwMode="auto">
                          <a:xfrm>
                            <a:off x="4581525" y="990600"/>
                            <a:ext cx="5715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直线 352"/>
                        <wps:cNvCnPr>
                          <a:cxnSpLocks noChangeShapeType="1"/>
                        </wps:cNvCnPr>
                        <wps:spPr bwMode="auto">
                          <a:xfrm>
                            <a:off x="923925" y="792480"/>
                            <a:ext cx="40005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直线 353"/>
                        <wps:cNvCnPr>
                          <a:cxnSpLocks noChangeShapeType="1"/>
                        </wps:cNvCnPr>
                        <wps:spPr bwMode="auto">
                          <a:xfrm>
                            <a:off x="238125" y="148018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直线 354"/>
                        <wps:cNvCnPr>
                          <a:cxnSpLocks noChangeShapeType="1"/>
                        </wps:cNvCnPr>
                        <wps:spPr bwMode="auto">
                          <a:xfrm>
                            <a:off x="1152525" y="148018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矩形 355"/>
                        <wps:cNvSpPr>
                          <a:spLocks noChangeArrowheads="1"/>
                        </wps:cNvSpPr>
                        <wps:spPr bwMode="auto">
                          <a:xfrm>
                            <a:off x="2066925" y="99060"/>
                            <a:ext cx="10287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总经理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直线 356"/>
                        <wps:cNvCnPr>
                          <a:cxnSpLocks noChangeShapeType="1"/>
                        </wps:cNvCnPr>
                        <wps:spPr bwMode="auto">
                          <a:xfrm>
                            <a:off x="2638425" y="396240"/>
                            <a:ext cx="635" cy="39624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直线 357"/>
                        <wps:cNvCnPr>
                          <a:cxnSpLocks noChangeShapeType="1"/>
                        </wps:cNvCnPr>
                        <wps:spPr bwMode="auto">
                          <a:xfrm>
                            <a:off x="2638425" y="594360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矩形 358"/>
                        <wps:cNvSpPr>
                          <a:spLocks noChangeArrowheads="1"/>
                        </wps:cNvSpPr>
                        <wps:spPr bwMode="auto">
                          <a:xfrm>
                            <a:off x="3209925" y="396240"/>
                            <a:ext cx="9144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总经理助理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直线 359"/>
                        <wps:cNvCnPr>
                          <a:cxnSpLocks noChangeShapeType="1"/>
                        </wps:cNvCnPr>
                        <wps:spPr bwMode="auto">
                          <a:xfrm>
                            <a:off x="923925" y="7924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直线 360"/>
                        <wps:cNvCnPr>
                          <a:cxnSpLocks noChangeShapeType="1"/>
                        </wps:cNvCnPr>
                        <wps:spPr bwMode="auto">
                          <a:xfrm>
                            <a:off x="1943100" y="7924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直线 361"/>
                        <wps:cNvCnPr>
                          <a:cxnSpLocks noChangeShapeType="1"/>
                        </wps:cNvCnPr>
                        <wps:spPr bwMode="auto">
                          <a:xfrm>
                            <a:off x="4048125" y="7924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直线 362"/>
                        <wps:cNvCnPr>
                          <a:cxnSpLocks noChangeShapeType="1"/>
                        </wps:cNvCnPr>
                        <wps:spPr bwMode="auto">
                          <a:xfrm>
                            <a:off x="4924425" y="7924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矩形 363"/>
                        <wps:cNvSpPr>
                          <a:spLocks noChangeArrowheads="1"/>
                        </wps:cNvSpPr>
                        <wps:spPr bwMode="auto">
                          <a:xfrm>
                            <a:off x="466725" y="990600"/>
                            <a:ext cx="8001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物业管理部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直线 364"/>
                        <wps:cNvCnPr>
                          <a:cxnSpLocks noChangeShapeType="1"/>
                        </wps:cNvCnPr>
                        <wps:spPr bwMode="auto">
                          <a:xfrm>
                            <a:off x="723900" y="148590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直线 365"/>
                        <wps:cNvCnPr>
                          <a:cxnSpLocks noChangeShapeType="1"/>
                        </wps:cNvCnPr>
                        <wps:spPr bwMode="auto">
                          <a:xfrm>
                            <a:off x="238125" y="1485900"/>
                            <a:ext cx="9144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直线 366"/>
                        <wps:cNvCnPr>
                          <a:cxnSpLocks noChangeShapeType="1"/>
                        </wps:cNvCnPr>
                        <wps:spPr bwMode="auto">
                          <a:xfrm>
                            <a:off x="866775" y="1293495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直线 367"/>
                        <wps:cNvCnPr>
                          <a:cxnSpLocks noChangeShapeType="1"/>
                        </wps:cNvCnPr>
                        <wps:spPr bwMode="auto">
                          <a:xfrm>
                            <a:off x="1628775" y="1485265"/>
                            <a:ext cx="55245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直线 368"/>
                        <wps:cNvCnPr>
                          <a:cxnSpLocks noChangeShapeType="1"/>
                        </wps:cNvCnPr>
                        <wps:spPr bwMode="auto">
                          <a:xfrm>
                            <a:off x="1628775" y="148590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直线 369"/>
                        <wps:cNvCnPr>
                          <a:cxnSpLocks noChangeShapeType="1"/>
                        </wps:cNvCnPr>
                        <wps:spPr bwMode="auto">
                          <a:xfrm>
                            <a:off x="2181225" y="148590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矩形 370"/>
                        <wps:cNvSpPr>
                          <a:spLocks noChangeArrowheads="1"/>
                        </wps:cNvSpPr>
                        <wps:spPr bwMode="auto">
                          <a:xfrm>
                            <a:off x="3552825" y="1584960"/>
                            <a:ext cx="3429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行政主管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矩形 371"/>
                        <wps:cNvSpPr>
                          <a:spLocks noChangeArrowheads="1"/>
                        </wps:cNvSpPr>
                        <wps:spPr bwMode="auto">
                          <a:xfrm>
                            <a:off x="4010025" y="1584960"/>
                            <a:ext cx="3429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人事主管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直线 372"/>
                        <wps:cNvCnPr>
                          <a:cxnSpLocks noChangeShapeType="1"/>
                        </wps:cNvCnPr>
                        <wps:spPr bwMode="auto">
                          <a:xfrm>
                            <a:off x="4010025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直线 373"/>
                        <wps:cNvCnPr>
                          <a:cxnSpLocks noChangeShapeType="1"/>
                        </wps:cNvCnPr>
                        <wps:spPr bwMode="auto">
                          <a:xfrm>
                            <a:off x="3667125" y="1485900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直线 374"/>
                        <wps:cNvCnPr>
                          <a:cxnSpLocks noChangeShapeType="1"/>
                        </wps:cNvCnPr>
                        <wps:spPr bwMode="auto">
                          <a:xfrm>
                            <a:off x="3667125" y="148590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直线 375"/>
                        <wps:cNvCnPr>
                          <a:cxnSpLocks noChangeShapeType="1"/>
                        </wps:cNvCnPr>
                        <wps:spPr bwMode="auto">
                          <a:xfrm>
                            <a:off x="4238625" y="148590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直线 376"/>
                        <wps:cNvCnPr>
                          <a:cxnSpLocks noChangeShapeType="1"/>
                        </wps:cNvCnPr>
                        <wps:spPr bwMode="auto">
                          <a:xfrm>
                            <a:off x="4924425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矩形 377"/>
                        <wps:cNvSpPr>
                          <a:spLocks noChangeArrowheads="1"/>
                        </wps:cNvSpPr>
                        <wps:spPr bwMode="auto">
                          <a:xfrm>
                            <a:off x="2524125" y="990600"/>
                            <a:ext cx="8001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市场拓展部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直线 378"/>
                        <wps:cNvCnPr>
                          <a:cxnSpLocks noChangeShapeType="1"/>
                        </wps:cNvCnPr>
                        <wps:spPr bwMode="auto">
                          <a:xfrm>
                            <a:off x="2952750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直线 379"/>
                        <wps:cNvCnPr>
                          <a:cxnSpLocks noChangeShapeType="1"/>
                        </wps:cNvCnPr>
                        <wps:spPr bwMode="auto">
                          <a:xfrm>
                            <a:off x="2867025" y="7924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矩形 380"/>
                        <wps:cNvSpPr>
                          <a:spLocks noChangeArrowheads="1"/>
                        </wps:cNvSpPr>
                        <wps:spPr bwMode="auto">
                          <a:xfrm>
                            <a:off x="2533650" y="1584960"/>
                            <a:ext cx="3429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开发主管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矩形 381"/>
                        <wps:cNvSpPr>
                          <a:spLocks noChangeArrowheads="1"/>
                        </wps:cNvSpPr>
                        <wps:spPr bwMode="auto">
                          <a:xfrm>
                            <a:off x="3019425" y="1584960"/>
                            <a:ext cx="342900" cy="1089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策划主管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直线 382"/>
                        <wps:cNvCnPr>
                          <a:cxnSpLocks noChangeShapeType="1"/>
                        </wps:cNvCnPr>
                        <wps:spPr bwMode="auto">
                          <a:xfrm>
                            <a:off x="2647950" y="1485265"/>
                            <a:ext cx="561975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直线 383"/>
                        <wps:cNvCnPr>
                          <a:cxnSpLocks noChangeShapeType="1"/>
                        </wps:cNvCnPr>
                        <wps:spPr bwMode="auto">
                          <a:xfrm>
                            <a:off x="2647950" y="148590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直线 384"/>
                        <wps:cNvCnPr>
                          <a:cxnSpLocks noChangeShapeType="1"/>
                        </wps:cNvCnPr>
                        <wps:spPr bwMode="auto">
                          <a:xfrm>
                            <a:off x="3219450" y="148590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424" o:spid="_x0000_s1393" editas="canvas" style="width:436.5pt;height:218.4pt;mso-position-horizontal-relative:char;mso-position-vertical-relative:line" coordsize="55435,2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">
                <v:shape id="_x0000_s1394" type="#_x0000_t75" style="position:absolute;width:55435;height:27736;visibility:visible;mso-wrap-style:square">
                  <v:fill o:detectmouseclick="t"/>
                  <v:path o:connecttype="none"/>
                </v:shape>
                <v:line id="直线 338" o:spid="_x0000_s1395" style="position:absolute;visibility:visible;mso-wrap-style:square" from="46958,14859" to="46964,16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"/>
                <v:line id="直线 339" o:spid="_x0000_s1396" style="position:absolute;visibility:visible;mso-wrap-style:square" from="50952,14859" to="50958,1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"/>
                <v:rect id="矩形 340" o:spid="_x0000_s1397" style="position:absolute;left:5524;top:15849;width:3429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护卫部</w:t>
                        </w:r>
                        <w:proofErr w:type="gramEnd"/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主管</w:t>
                        </w:r>
                      </w:p>
                    </w:txbxContent>
                  </v:textbox>
                </v:rect>
                <v:rect id="矩形 341" o:spid="_x0000_s1398" style="position:absolute;left:1143;top:15792;width:3429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环境部主管</w:t>
                        </w:r>
                      </w:p>
                    </w:txbxContent>
                  </v:textbox>
                </v:rect>
                <v:rect id="矩形 342" o:spid="_x0000_s1399" style="position:absolute;left:10001;top:15849;width:3429;height:10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维修部主管</w:t>
                        </w:r>
                      </w:p>
                    </w:txbxContent>
                  </v:textbox>
                </v:rect>
                <v:rect id="矩形 343" o:spid="_x0000_s1400" style="position:absolute;left:15144;top:15849;width:3429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会所主管</w:t>
                        </w:r>
                      </w:p>
                    </w:txbxContent>
                  </v:textbox>
                </v:rect>
                <v:rect id="矩形 344" o:spid="_x0000_s1401" style="position:absolute;left:20288;top:15849;width:3429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客服主管</w:t>
                        </w:r>
                      </w:p>
                    </w:txbxContent>
                  </v:textbox>
                </v:rect>
                <v:line id="直线 345" o:spid="_x0000_s1402" style="position:absolute;visibility:visible;mso-wrap-style:square" from="19431,12877" to="19437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"/>
                <v:rect id="矩形 346" o:spid="_x0000_s1403" style="position:absolute;left:16002;top:9906;width:800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服务中心</w:t>
                        </w:r>
                      </w:p>
                    </w:txbxContent>
                  </v:textbox>
                </v:rect>
                <v:rect id="矩形 347" o:spid="_x0000_s1404" style="position:absolute;left:35909;top:9906;width:800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行政人事部</w:t>
                        </w:r>
                      </w:p>
                    </w:txbxContent>
                  </v:textbox>
                </v:rect>
                <v:rect id="矩形 348" o:spid="_x0000_s1405" style="position:absolute;left:45148;top:15849;width:3429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</w:p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出纳</w:t>
                        </w:r>
                      </w:p>
                    </w:txbxContent>
                  </v:textbox>
                </v:rect>
                <v:rect id="矩形 349" o:spid="_x0000_s1406" style="position:absolute;left:49244;top:15849;width:3429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</w:p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会计</w:t>
                        </w:r>
                      </w:p>
                    </w:txbxContent>
                  </v:textbox>
                </v:rect>
                <v:line id="直线 350" o:spid="_x0000_s1407" style="position:absolute;visibility:visible;mso-wrap-style:square" from="46958,14859" to="50863,1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MT4xgAAANw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AyncH/mXgE5OIPAAD//wMAUEsBAi0AFAAGAAgAAAAhANvh9svuAAAAhQEAABMAAAAAAAAA&#10;AAAAAAAAAAAAAFtDb250ZW50X1R5cGVzXS54bWxQSwECLQAUAAYACAAAACEAWvQsW78AAAAVAQAA&#10;CwAAAAAAAAAAAAAAAAAfAQAAX3JlbHMvLnJlbHNQSwECLQAUAAYACAAAACEAx9TE+MYAAADcAAAA&#10;DwAAAAAAAAAAAAAAAAAHAgAAZHJzL2Rvd25yZXYueG1sUEsFBgAAAAADAAMAtwAAAPoCAAAAAA==&#10;"/>
                <v:rect id="矩形 351" o:spid="_x0000_s1408" style="position:absolute;left:45815;top:9906;width:5715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财务部</w:t>
                        </w:r>
                      </w:p>
                    </w:txbxContent>
                  </v:textbox>
                </v:rect>
                <v:line id="直线 352" o:spid="_x0000_s1409" style="position:absolute;visibility:visible;mso-wrap-style:square" from="9239,7924" to="49244,7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"/>
                <v:line id="直线 353" o:spid="_x0000_s1410" style="position:absolute;visibility:visible;mso-wrap-style:square" from="2381,14801" to="2387,15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BU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yHcP/mXgE5PwPAAD//wMAUEsBAi0AFAAGAAgAAAAhANvh9svuAAAAhQEAABMAAAAAAAAA&#10;AAAAAAAAAAAAAFtDb250ZW50X1R5cGVzXS54bWxQSwECLQAUAAYACAAAACEAWvQsW78AAAAVAQAA&#10;CwAAAAAAAAAAAAAAAAAfAQAAX3JlbHMvLnJlbHNQSwECLQAUAAYACAAAACEATKnAVMYAAADcAAAA&#10;DwAAAAAAAAAAAAAAAAAHAgAAZHJzL2Rvd25yZXYueG1sUEsFBgAAAAADAAMAtwAAAPoCAAAAAA==&#10;"/>
                <v:line id="直线 354" o:spid="_x0000_s1411" style="position:absolute;visibility:visible;mso-wrap-style:square" from="11525,14801" to="11531,15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"/>
                <v:rect id="矩形 355" o:spid="_x0000_s1412" style="position:absolute;left:20669;top:990;width:1028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总经理</w:t>
                        </w:r>
                      </w:p>
                    </w:txbxContent>
                  </v:textbox>
                </v:rect>
                <v:line id="直线 356" o:spid="_x0000_s1413" style="position:absolute;visibility:visible;mso-wrap-style:square" from="26384,3962" to="26390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gg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Mxi9wPROPgJxdAAAA//8DAFBLAQItABQABgAIAAAAIQDb4fbL7gAAAIUBAAATAAAAAAAA&#10;AAAAAAAAAAAAAABbQ29udGVudF9UeXBlc10ueG1sUEsBAi0AFAAGAAgAAAAhAFr0LFu/AAAAFQEA&#10;AAsAAAAAAAAAAAAAAAAAHwEAAF9yZWxzLy5yZWxzUEsBAi0AFAAGAAgAAAAhAMNAWCDHAAAA3AAA&#10;AA8AAAAAAAAAAAAAAAAABwIAAGRycy9kb3ducmV2LnhtbFBLBQYAAAAAAwADALcAAAD7AgAAAAA=&#10;"/>
                <v:line id="直线 357" o:spid="_x0000_s1414" style="position:absolute;visibility:visible;mso-wrap-style:square" from="26384,5943" to="32099,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ZX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8xT+z8QjIJd/AAAA//8DAFBLAQItABQABgAIAAAAIQDb4fbL7gAAAIUBAAATAAAAAAAA&#10;AAAAAAAAAAAAAABbQ29udGVudF9UeXBlc10ueG1sUEsBAi0AFAAGAAgAAAAhAFr0LFu/AAAAFQEA&#10;AAsAAAAAAAAAAAAAAAAAHwEAAF9yZWxzLy5yZWxzUEsBAi0AFAAGAAgAAAAhADOSxlfHAAAA3AAA&#10;AA8AAAAAAAAAAAAAAAAABwIAAGRycy9kb3ducmV2LnhtbFBLBQYAAAAAAwADALcAAAD7AgAAAAA=&#10;"/>
                <v:rect id="矩形 358" o:spid="_x0000_s1415" style="position:absolute;left:32099;top:3962;width:914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总经理助理</w:t>
                        </w:r>
                      </w:p>
                    </w:txbxContent>
                  </v:textbox>
                </v:rect>
                <v:line id="直线 359" o:spid="_x0000_s1416" style="position:absolute;visibility:visible;mso-wrap-style:square" from="9239,7924" to="9245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"/>
                <v:line id="直线 360" o:spid="_x0000_s1417" style="position:absolute;visibility:visible;mso-wrap-style:square" from="19431,7924" to="19437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"/>
                <v:line id="直线 361" o:spid="_x0000_s1418" style="position:absolute;visibility:visible;mso-wrap-style:square" from="40481,7924" to="40487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6Na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EufHM/EIyOUfAAAA//8DAFBLAQItABQABgAIAAAAIQDb4fbL7gAAAIUBAAATAAAAAAAAAAAA&#10;AAAAAAAAAABbQ29udGVudF9UeXBlc10ueG1sUEsBAi0AFAAGAAgAAAAhAFr0LFu/AAAAFQEAAAsA&#10;AAAAAAAAAAAAAAAAHwEAAF9yZWxzLy5yZWxzUEsBAi0AFAAGAAgAAAAhAPuXo1rEAAAA3AAAAA8A&#10;AAAAAAAAAAAAAAAABwIAAGRycy9kb3ducmV2LnhtbFBLBQYAAAAAAwADALcAAAD4AgAAAAA=&#10;"/>
                <v:line id="直线 362" o:spid="_x0000_s1419" style="position:absolute;visibility:visible;mso-wrap-style:square" from="49244,7924" to="49250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wbBxgAAANw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FrMoLrmXgE5OwCAAD//wMAUEsBAi0AFAAGAAgAAAAhANvh9svuAAAAhQEAABMAAAAAAAAA&#10;AAAAAAAAAAAAAFtDb250ZW50X1R5cGVzXS54bWxQSwECLQAUAAYACAAAACEAWvQsW78AAAAVAQAA&#10;CwAAAAAAAAAAAAAAAAAfAQAAX3JlbHMvLnJlbHNQSwECLQAUAAYACAAAACEAlNsGwcYAAADcAAAA&#10;DwAAAAAAAAAAAAAAAAAHAgAAZHJzL2Rvd25yZXYueG1sUEsFBgAAAAADAAMAtwAAAPoCAAAAAA==&#10;"/>
                <v:rect id="矩形 363" o:spid="_x0000_s1420" style="position:absolute;left:4667;top:9906;width:800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物业管理部</w:t>
                        </w:r>
                      </w:p>
                    </w:txbxContent>
                  </v:textbox>
                </v:rect>
                <v:line id="直线 364" o:spid="_x0000_s1421" style="position:absolute;visibility:visible;mso-wrap-style:square" from="7239,14859" to="7245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0t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yQz+z8QjIJd/AAAA//8DAFBLAQItABQABgAIAAAAIQDb4fbL7gAAAIUBAAATAAAAAAAA&#10;AAAAAAAAAAAAAABbQ29udGVudF9UeXBlc10ueG1sUEsBAi0AFAAGAAgAAAAhAFr0LFu/AAAAFQEA&#10;AAsAAAAAAAAAAAAAAAAAHwEAAF9yZWxzLy5yZWxzUEsBAi0AFAAGAAgAAAAhAAtFPS3HAAAA3AAA&#10;AA8AAAAAAAAAAAAAAAAABwIAAGRycy9kb3ducmV2LnhtbFBLBQYAAAAAAwADALcAAAD7AgAAAAA=&#10;"/>
                <v:line id="直线 365" o:spid="_x0000_s1422" style="position:absolute;visibility:visible;mso-wrap-style:square" from="2381,14859" to="11525,1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VZxwAAANw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ZAL/Z+IRkPMrAAAA//8DAFBLAQItABQABgAIAAAAIQDb4fbL7gAAAIUBAAATAAAAAAAA&#10;AAAAAAAAAAAAAABbQ29udGVudF9UeXBlc10ueG1sUEsBAi0AFAAGAAgAAAAhAFr0LFu/AAAAFQEA&#10;AAsAAAAAAAAAAAAAAAAAHwEAAF9yZWxzLy5yZWxzUEsBAi0AFAAGAAgAAAAhAISspVnHAAAA3AAA&#10;AA8AAAAAAAAAAAAAAAAABwIAAGRycy9kb3ducmV2LnhtbFBLBQYAAAAAAwADALcAAAD7AgAAAAA=&#10;"/>
                <v:line id="直线 366" o:spid="_x0000_s1423" style="position:absolute;visibility:visible;mso-wrap-style:square" from="8667,12934" to="8674,1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ADC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JjO4nYlHQC6uAAAA//8DAFBLAQItABQABgAIAAAAIQDb4fbL7gAAAIUBAAATAAAAAAAA&#10;AAAAAAAAAAAAAABbQ29udGVudF9UeXBlc10ueG1sUEsBAi0AFAAGAAgAAAAhAFr0LFu/AAAAFQEA&#10;AAsAAAAAAAAAAAAAAAAAHwEAAF9yZWxzLy5yZWxzUEsBAi0AFAAGAAgAAAAhAOvgAMLHAAAA3AAA&#10;AA8AAAAAAAAAAAAAAAAABwIAAGRycy9kb3ducmV2LnhtbFBLBQYAAAAAAwADALcAAAD7AgAAAAA=&#10;"/>
                <v:line id="直线 367" o:spid="_x0000_s1424" style="position:absolute;visibility:visible;mso-wrap-style:square" from="16287,14852" to="21812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61xwAAANw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khTuZ+IRkLNfAAAA//8DAFBLAQItABQABgAIAAAAIQDb4fbL7gAAAIUBAAATAAAAAAAA&#10;AAAAAAAAAAAAAABbQ29udGVudF9UeXBlc10ueG1sUEsBAi0AFAAGAAgAAAAhAFr0LFu/AAAAFQEA&#10;AAsAAAAAAAAAAAAAAAAAHwEAAF9yZWxzLy5yZWxzUEsBAi0AFAAGAAgAAAAhABsynrXHAAAA3AAA&#10;AA8AAAAAAAAAAAAAAAAABwIAAGRycy9kb3ducmV2LnhtbFBLBQYAAAAAAwADALcAAAD7AgAAAAA=&#10;"/>
                <v:line id="直线 368" o:spid="_x0000_s1425" style="position:absolute;visibility:visible;mso-wrap-style:square" from="16287,14859" to="16294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su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kye4nolHQM4vAAAA//8DAFBLAQItABQABgAIAAAAIQDb4fbL7gAAAIUBAAATAAAAAAAA&#10;AAAAAAAAAAAAAABbQ29udGVudF9UeXBlc10ueG1sUEsBAi0AFAAGAAgAAAAhAFr0LFu/AAAAFQEA&#10;AAsAAAAAAAAAAAAAAAAAHwEAAF9yZWxzLy5yZWxzUEsBAi0AFAAGAAgAAAAhAHR+Oy7HAAAA3AAA&#10;AA8AAAAAAAAAAAAAAAAABwIAAGRycy9kb3ducmV2LnhtbFBLBQYAAAAAAwADALcAAAD7AgAAAAA=&#10;"/>
                <v:line id="直线 369" o:spid="_x0000_s1426" style="position:absolute;visibility:visible;mso-wrap-style:square" from="21812,14859" to="21818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9c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EtfGM/EIyOUfAAAA//8DAFBLAQItABQABgAIAAAAIQDb4fbL7gAAAIUBAAATAAAAAAAAAAAA&#10;AAAAAAAAAABbQ29udGVudF9UeXBlc10ueG1sUEsBAi0AFAAGAAgAAAAhAFr0LFu/AAAAFQEAAAsA&#10;AAAAAAAAAAAAAAAAHwEAAF9yZWxzLy5yZWxzUEsBAi0AFAAGAAgAAAAhAAXhr1zEAAAA3AAAAA8A&#10;AAAAAAAAAAAAAAAABwIAAGRycy9kb3ducmV2LnhtbFBLBQYAAAAAAwADALcAAAD4AgAAAAA=&#10;"/>
                <v:rect id="矩形 370" o:spid="_x0000_s1427" style="position:absolute;left:35528;top:15849;width:3429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行政主管</w:t>
                        </w:r>
                      </w:p>
                    </w:txbxContent>
                  </v:textbox>
                </v:rect>
                <v:rect id="矩形 371" o:spid="_x0000_s1428" style="position:absolute;left:40100;top:15849;width:3429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人事主管</w:t>
                        </w:r>
                      </w:p>
                    </w:txbxContent>
                  </v:textbox>
                </v:rect>
                <v:line id="直线 372" o:spid="_x0000_s1429" style="position:absolute;visibility:visible;mso-wrap-style:square" from="40100,12877" to="40106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"/>
                <v:line id="直线 373" o:spid="_x0000_s1430" style="position:absolute;visibility:visible;mso-wrap-style:square" from="36671,14859" to="42386,1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A5r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U8TaZwPxOPgFzeAAAA//8DAFBLAQItABQABgAIAAAAIQDb4fbL7gAAAIUBAAATAAAAAAAA&#10;AAAAAAAAAAAAAABbQ29udGVudF9UeXBlc10ueG1sUEsBAi0AFAAGAAgAAAAhAFr0LFu/AAAAFQEA&#10;AAsAAAAAAAAAAAAAAAAAHwEAAF9yZWxzLy5yZWxzUEsBAi0AFAAGAAgAAAAhAOHQDmvHAAAA3AAA&#10;AA8AAAAAAAAAAAAAAAAABwIAAGRycy9kb3ducmV2LnhtbFBLBQYAAAAAAwADALcAAAD7AgAAAAA=&#10;"/>
                <v:line id="直线 374" o:spid="_x0000_s1431" style="position:absolute;visibility:visible;mso-wrap-style:square" from="36671,14859" to="36677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vw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vA4m8PvmXgE5OoHAAD//wMAUEsBAi0AFAAGAAgAAAAhANvh9svuAAAAhQEAABMAAAAAAAAA&#10;AAAAAAAAAAAAAFtDb250ZW50X1R5cGVzXS54bWxQSwECLQAUAAYACAAAACEAWvQsW78AAAAVAQAA&#10;CwAAAAAAAAAAAAAAAAAfAQAAX3JlbHMvLnJlbHNQSwECLQAUAAYACAAAACEAjpyr8MYAAADcAAAA&#10;DwAAAAAAAAAAAAAAAAAHAgAAZHJzL2Rvd25yZXYueG1sUEsFBgAAAAADAAMAtwAAAPoCAAAAAA==&#10;"/>
                <v:line id="直线 375" o:spid="_x0000_s1432" style="position:absolute;visibility:visible;mso-wrap-style:square" from="42386,14859" to="42392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"/>
                <v:line id="直线 376" o:spid="_x0000_s1433" style="position:absolute;visibility:visible;mso-wrap-style:square" from="49244,12877" to="49250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"/>
                <v:rect id="矩形 377" o:spid="_x0000_s1434" style="position:absolute;left:25241;top:9906;width:800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市场拓展部</w:t>
                        </w:r>
                      </w:p>
                    </w:txbxContent>
                  </v:textbox>
                </v:rect>
                <v:line id="直线 378" o:spid="_x0000_s1435" style="position:absolute;visibility:visible;mso-wrap-style:square" from="29527,12877" to="29533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63z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Mhy9wPROPgJxdAAAA//8DAFBLAQItABQABgAIAAAAIQDb4fbL7gAAAIUBAAATAAAAAAAA&#10;AAAAAAAAAAAAAABbQ29udGVudF9UeXBlc10ueG1sUEsBAi0AFAAGAAgAAAAhAFr0LFu/AAAAFQEA&#10;AAsAAAAAAAAAAAAAAAAAHwEAAF9yZWxzLy5yZWxzUEsBAi0AFAAGAAgAAAAhAPGnrfPHAAAA3AAA&#10;AA8AAAAAAAAAAAAAAAAABwIAAGRycy9kb3ducmV2LnhtbFBLBQYAAAAAAwADALcAAAD7AgAAAAA=&#10;"/>
                <v:line id="直线 379" o:spid="_x0000_s1436" style="position:absolute;visibility:visible;mso-wrap-style:square" from="28670,7924" to="28676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"/>
                <v:rect id="矩形 380" o:spid="_x0000_s1437" style="position:absolute;left:25336;top:15849;width:3429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开发主管</w:t>
                        </w:r>
                      </w:p>
                    </w:txbxContent>
                  </v:textbox>
                </v:rect>
                <v:rect id="矩形 381" o:spid="_x0000_s1438" style="position:absolute;left:30194;top:15849;width:3429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策划主管</w:t>
                        </w:r>
                      </w:p>
                    </w:txbxContent>
                  </v:textbox>
                </v:rect>
                <v:line id="直线 382" o:spid="_x0000_s1439" style="position:absolute;visibility:visible;mso-wrap-style:square" from="26479,14852" to="32099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qh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U8TSdwPxOPgFzeAAAA//8DAFBLAQItABQABgAIAAAAIQDb4fbL7gAAAIUBAAATAAAAAAAA&#10;AAAAAAAAAAAAAABbQ29udGVudF9UeXBlc10ueG1sUEsBAi0AFAAGAAgAAAAhAFr0LFu/AAAAFQEA&#10;AAsAAAAAAAAAAAAAAAAAHwEAAF9yZWxzLy5yZWxzUEsBAi0AFAAGAAgAAAAhAN9uWqHHAAAA3AAA&#10;AA8AAAAAAAAAAAAAAAAABwIAAGRycy9kb3ducmV2LnhtbFBLBQYAAAAAAwADALcAAAD7AgAAAAA=&#10;"/>
                <v:line id="直线 383" o:spid="_x0000_s1440" style="position:absolute;visibility:visible;mso-wrap-style:square" from="26479,14859" to="26485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MTW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aQr/Z+IRkIs/AAAA//8DAFBLAQItABQABgAIAAAAIQDb4fbL7gAAAIUBAAATAAAAAAAA&#10;AAAAAAAAAAAAAABbQ29udGVudF9UeXBlc10ueG1sUEsBAi0AFAAGAAgAAAAhAFr0LFu/AAAAFQEA&#10;AAsAAAAAAAAAAAAAAAAAHwEAAF9yZWxzLy5yZWxzUEsBAi0AFAAGAAgAAAAhAC+8xNbHAAAA3AAA&#10;AA8AAAAAAAAAAAAAAAAABwIAAGRycy9kb3ducmV2LnhtbFBLBQYAAAAAAwADALcAAAD7AgAAAAA=&#10;"/>
                <v:line id="直线 384" o:spid="_x0000_s1441" style="position:absolute;visibility:visible;mso-wrap-style:square" from="32194,14859" to="32200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FN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pexhP4PxOPgJxfAQAA//8DAFBLAQItABQABgAIAAAAIQDb4fbL7gAAAIUBAAATAAAAAAAA&#10;AAAAAAAAAAAAAABbQ29udGVudF9UeXBlc10ueG1sUEsBAi0AFAAGAAgAAAAhAFr0LFu/AAAAFQEA&#10;AAsAAAAAAAAAAAAAAAAAHwEAAF9yZWxzLy5yZWxzUEsBAi0AFAAGAAgAAAAhAEDwYU3HAAAA3AAA&#10;AA8AAAAAAAAAAAAAAAAABwIAAGRycy9kb3ducmV2LnhtbFBLBQYAAAAAAwADALcAAAD7AgAAAAA=&#10;"/>
                <w10:anchorlock/>
              </v:group>
            </w:pict>
          </mc:Fallback>
        </mc:AlternateContent>
      </w:r>
    </w:p>
    <w:p w:rsidR="0058650F" w:rsidRDefault="0058650F" w:rsidP="0058650F">
      <w:pPr>
        <w:spacing w:line="360" w:lineRule="auto"/>
        <w:jc w:val="center"/>
        <w:rPr>
          <w:rFonts w:ascii="SimHei" w:hAnsi="SimHei" w:eastAsia="黑体" w:cs="SimHei"/>
          <w:b/>
          <w:sz w:val="18"/>
          <w:szCs w:val="18"/>
        </w:rPr>
      </w:pPr>
      <w:r>
        <w:rPr>
          <w:rFonts w:ascii="SimHei" w:hAnsi="SimHei" w:eastAsia="黑体" w:cs="SimHei"/>
          <w:b/>
          <w:sz w:val="18"/>
          <w:szCs w:val="18"/>
        </w:rPr>
        <w:t>中型物业公司组织结构范本</w:t>
      </w:r>
    </w:p>
    <w:p w:rsidR="0058650F" w:rsidRDefault="0058650F" w:rsidP="0058650F">
      <w:pPr>
        <w:rPr>
          <w:rFonts w:ascii="SimHei" w:hAnsi="SimHei" w:eastAsia="黑体" w:cs="SimHei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400675" cy="3268980"/>
                <wp:effectExtent l="0" t="8255" r="0" b="0"/>
                <wp:docPr id="376" name="画布 3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2" name="矩形 292"/>
                        <wps:cNvSpPr>
                          <a:spLocks noChangeArrowheads="1"/>
                        </wps:cNvSpPr>
                        <wps:spPr bwMode="auto">
                          <a:xfrm>
                            <a:off x="2171700" y="0"/>
                            <a:ext cx="1028700" cy="27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董事会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矩形 293"/>
                        <wps:cNvSpPr>
                          <a:spLocks noChangeArrowheads="1"/>
                        </wps:cNvSpPr>
                        <wps:spPr bwMode="auto">
                          <a:xfrm>
                            <a:off x="104775" y="2773680"/>
                            <a:ext cx="571500" cy="39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市场</w:t>
                              </w:r>
                            </w:p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拓展部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矩形 294"/>
                        <wps:cNvSpPr>
                          <a:spLocks noChangeArrowheads="1"/>
                        </wps:cNvSpPr>
                        <wps:spPr bwMode="auto">
                          <a:xfrm>
                            <a:off x="1362075" y="2773680"/>
                            <a:ext cx="628650" cy="39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工程</w:t>
                              </w:r>
                            </w:p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管理部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矩形 295"/>
                        <wps:cNvSpPr>
                          <a:spLocks noChangeArrowheads="1"/>
                        </wps:cNvSpPr>
                        <wps:spPr bwMode="auto">
                          <a:xfrm>
                            <a:off x="723900" y="2773680"/>
                            <a:ext cx="590550" cy="39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服务</w:t>
                              </w:r>
                            </w:p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矩形 296"/>
                        <wps:cNvSpPr>
                          <a:spLocks noChangeArrowheads="1"/>
                        </wps:cNvSpPr>
                        <wps:spPr bwMode="auto">
                          <a:xfrm>
                            <a:off x="4686300" y="2773680"/>
                            <a:ext cx="571500" cy="407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36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矩形 297"/>
                        <wps:cNvSpPr>
                          <a:spLocks noChangeArrowheads="1"/>
                        </wps:cNvSpPr>
                        <wps:spPr bwMode="auto">
                          <a:xfrm>
                            <a:off x="2647950" y="2773680"/>
                            <a:ext cx="600075" cy="39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秩序</w:t>
                              </w:r>
                            </w:p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管理部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矩形 298"/>
                        <wps:cNvSpPr>
                          <a:spLocks noChangeArrowheads="1"/>
                        </wps:cNvSpPr>
                        <wps:spPr bwMode="auto">
                          <a:xfrm>
                            <a:off x="2038350" y="2773680"/>
                            <a:ext cx="561975" cy="39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环境</w:t>
                              </w:r>
                            </w:p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管理部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矩形 299"/>
                        <wps:cNvSpPr>
                          <a:spLocks noChangeArrowheads="1"/>
                        </wps:cNvSpPr>
                        <wps:spPr bwMode="auto">
                          <a:xfrm>
                            <a:off x="3314700" y="2773680"/>
                            <a:ext cx="647700" cy="39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质量</w:t>
                              </w:r>
                            </w:p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管理部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直线 300"/>
                        <wps:cNvCnPr>
                          <a:cxnSpLocks noChangeShapeType="1"/>
                        </wps:cNvCnPr>
                        <wps:spPr bwMode="auto">
                          <a:xfrm>
                            <a:off x="457200" y="2575560"/>
                            <a:ext cx="45720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直线 301"/>
                        <wps:cNvCnPr>
                          <a:cxnSpLocks noChangeShapeType="1"/>
                        </wps:cNvCnPr>
                        <wps:spPr bwMode="auto">
                          <a:xfrm>
                            <a:off x="571500" y="1287780"/>
                            <a:ext cx="43434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矩形 302"/>
                        <wps:cNvSpPr>
                          <a:spLocks noChangeArrowheads="1"/>
                        </wps:cNvSpPr>
                        <wps:spPr bwMode="auto">
                          <a:xfrm>
                            <a:off x="2171700" y="495300"/>
                            <a:ext cx="1028700" cy="27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总经理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直线 303"/>
                        <wps:cNvCnPr>
                          <a:cxnSpLocks noChangeShapeType="1"/>
                        </wps:cNvCnPr>
                        <wps:spPr bwMode="auto">
                          <a:xfrm>
                            <a:off x="2742565" y="2971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矩形 304"/>
                        <wps:cNvSpPr>
                          <a:spLocks noChangeArrowheads="1"/>
                        </wps:cNvSpPr>
                        <wps:spPr bwMode="auto">
                          <a:xfrm>
                            <a:off x="2971800" y="891540"/>
                            <a:ext cx="685800" cy="27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副总经理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直线 305"/>
                        <wps:cNvCnPr>
                          <a:cxnSpLocks noChangeShapeType="1"/>
                        </wps:cNvCnPr>
                        <wps:spPr bwMode="auto">
                          <a:xfrm>
                            <a:off x="2742565" y="7924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直线 306"/>
                        <wps:cNvCnPr>
                          <a:cxnSpLocks noChangeShapeType="1"/>
                        </wps:cNvCnPr>
                        <wps:spPr bwMode="auto">
                          <a:xfrm>
                            <a:off x="2743200" y="990600"/>
                            <a:ext cx="635" cy="2971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直线 307"/>
                        <wps:cNvCnPr>
                          <a:cxnSpLocks noChangeShapeType="1"/>
                        </wps:cNvCnPr>
                        <wps:spPr bwMode="auto">
                          <a:xfrm>
                            <a:off x="457200" y="25755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直线 308"/>
                        <wps:cNvCnPr>
                          <a:cxnSpLocks noChangeShapeType="1"/>
                        </wps:cNvCnPr>
                        <wps:spPr bwMode="auto">
                          <a:xfrm>
                            <a:off x="1714500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直线 309"/>
                        <wps:cNvCnPr>
                          <a:cxnSpLocks noChangeShapeType="1"/>
                        </wps:cNvCnPr>
                        <wps:spPr bwMode="auto">
                          <a:xfrm>
                            <a:off x="1704975" y="25755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直线 310"/>
                        <wps:cNvCnPr>
                          <a:cxnSpLocks noChangeShapeType="1"/>
                        </wps:cNvCnPr>
                        <wps:spPr bwMode="auto">
                          <a:xfrm>
                            <a:off x="2343150" y="25755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直线 311"/>
                        <wps:cNvCnPr>
                          <a:cxnSpLocks noChangeShapeType="1"/>
                        </wps:cNvCnPr>
                        <wps:spPr bwMode="auto">
                          <a:xfrm>
                            <a:off x="2990850" y="25755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直线 312"/>
                        <wps:cNvCnPr>
                          <a:cxnSpLocks noChangeShapeType="1"/>
                        </wps:cNvCnPr>
                        <wps:spPr bwMode="auto">
                          <a:xfrm>
                            <a:off x="3657600" y="25755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直线 313"/>
                        <wps:cNvCnPr>
                          <a:cxnSpLocks noChangeShapeType="1"/>
                        </wps:cNvCnPr>
                        <wps:spPr bwMode="auto">
                          <a:xfrm>
                            <a:off x="5029200" y="25755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直线 314"/>
                        <wps:cNvCnPr>
                          <a:cxnSpLocks noChangeShapeType="1"/>
                        </wps:cNvCnPr>
                        <wps:spPr bwMode="auto">
                          <a:xfrm>
                            <a:off x="2286000" y="1287780"/>
                            <a:ext cx="635" cy="5943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直线 315"/>
                        <wps:cNvCnPr>
                          <a:cxnSpLocks noChangeShapeType="1"/>
                        </wps:cNvCnPr>
                        <wps:spPr bwMode="auto">
                          <a:xfrm>
                            <a:off x="2743200" y="99060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直线 316"/>
                        <wps:cNvCnPr>
                          <a:cxnSpLocks noChangeShapeType="1"/>
                        </wps:cNvCnPr>
                        <wps:spPr bwMode="auto">
                          <a:xfrm>
                            <a:off x="571500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直线 317"/>
                        <wps:cNvCnPr>
                          <a:cxnSpLocks noChangeShapeType="1"/>
                        </wps:cNvCnPr>
                        <wps:spPr bwMode="auto">
                          <a:xfrm>
                            <a:off x="2971800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直线 318"/>
                        <wps:cNvCnPr>
                          <a:cxnSpLocks noChangeShapeType="1"/>
                        </wps:cNvCnPr>
                        <wps:spPr bwMode="auto">
                          <a:xfrm>
                            <a:off x="4000500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直线 319"/>
                        <wps:cNvCnPr>
                          <a:cxnSpLocks noChangeShapeType="1"/>
                        </wps:cNvCnPr>
                        <wps:spPr bwMode="auto">
                          <a:xfrm>
                            <a:off x="4914900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矩形 320"/>
                        <wps:cNvSpPr>
                          <a:spLocks noChangeArrowheads="1"/>
                        </wps:cNvSpPr>
                        <wps:spPr bwMode="auto">
                          <a:xfrm>
                            <a:off x="228600" y="1485900"/>
                            <a:ext cx="8001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市场发展部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矩形 321"/>
                        <wps:cNvSpPr>
                          <a:spLocks noChangeArrowheads="1"/>
                        </wps:cNvSpPr>
                        <wps:spPr bwMode="auto">
                          <a:xfrm>
                            <a:off x="1257300" y="1485900"/>
                            <a:ext cx="8001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物业管理部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矩形 322"/>
                        <wps:cNvSpPr>
                          <a:spLocks noChangeArrowheads="1"/>
                        </wps:cNvSpPr>
                        <wps:spPr bwMode="auto">
                          <a:xfrm>
                            <a:off x="2514600" y="1485900"/>
                            <a:ext cx="8001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综合事务部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矩形 323"/>
                        <wps:cNvSpPr>
                          <a:spLocks noChangeArrowheads="1"/>
                        </wps:cNvSpPr>
                        <wps:spPr bwMode="auto">
                          <a:xfrm>
                            <a:off x="3543300" y="1485900"/>
                            <a:ext cx="8001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人力资源部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矩形 324"/>
                        <wps:cNvSpPr>
                          <a:spLocks noChangeArrowheads="1"/>
                        </wps:cNvSpPr>
                        <wps:spPr bwMode="auto">
                          <a:xfrm>
                            <a:off x="4572000" y="1485900"/>
                            <a:ext cx="6858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财务中心</w:t>
                              </w: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 xml:space="preserve">ZHONGXIN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直线 325"/>
                        <wps:cNvCnPr>
                          <a:cxnSpLocks noChangeShapeType="1"/>
                        </wps:cNvCnPr>
                        <wps:spPr bwMode="auto">
                          <a:xfrm>
                            <a:off x="914400" y="1882140"/>
                            <a:ext cx="35433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直线 326"/>
                        <wps:cNvCnPr>
                          <a:cxnSpLocks noChangeShapeType="1"/>
                        </wps:cNvCnPr>
                        <wps:spPr bwMode="auto">
                          <a:xfrm>
                            <a:off x="914400" y="188214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直线 327"/>
                        <wps:cNvCnPr>
                          <a:cxnSpLocks noChangeShapeType="1"/>
                        </wps:cNvCnPr>
                        <wps:spPr bwMode="auto">
                          <a:xfrm>
                            <a:off x="2857500" y="188214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直线 328"/>
                        <wps:cNvCnPr>
                          <a:cxnSpLocks noChangeShapeType="1"/>
                        </wps:cNvCnPr>
                        <wps:spPr bwMode="auto">
                          <a:xfrm>
                            <a:off x="4457700" y="188214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矩形 329"/>
                        <wps:cNvSpPr>
                          <a:spLocks noChangeArrowheads="1"/>
                        </wps:cNvSpPr>
                        <wps:spPr bwMode="auto">
                          <a:xfrm>
                            <a:off x="457200" y="2080260"/>
                            <a:ext cx="8001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分公司</w:t>
                              </w: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矩形 330"/>
                        <wps:cNvSpPr>
                          <a:spLocks noChangeArrowheads="1"/>
                        </wps:cNvSpPr>
                        <wps:spPr bwMode="auto">
                          <a:xfrm>
                            <a:off x="2400300" y="2080260"/>
                            <a:ext cx="8001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分公司</w:t>
                              </w: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矩形 331"/>
                        <wps:cNvSpPr>
                          <a:spLocks noChangeArrowheads="1"/>
                        </wps:cNvSpPr>
                        <wps:spPr bwMode="auto">
                          <a:xfrm>
                            <a:off x="4114800" y="2080260"/>
                            <a:ext cx="8001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分公司</w:t>
                              </w: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直线 332"/>
                        <wps:cNvCnPr>
                          <a:cxnSpLocks noChangeShapeType="1"/>
                        </wps:cNvCnPr>
                        <wps:spPr bwMode="auto">
                          <a:xfrm>
                            <a:off x="2857500" y="237744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直线 333"/>
                        <wps:cNvCnPr>
                          <a:cxnSpLocks noChangeShapeType="1"/>
                        </wps:cNvCnPr>
                        <wps:spPr bwMode="auto">
                          <a:xfrm>
                            <a:off x="1095375" y="25755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矩形 334"/>
                        <wps:cNvSpPr>
                          <a:spLocks noChangeArrowheads="1"/>
                        </wps:cNvSpPr>
                        <wps:spPr bwMode="auto">
                          <a:xfrm>
                            <a:off x="4019550" y="2773680"/>
                            <a:ext cx="571500" cy="407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行政</w:t>
                              </w:r>
                            </w:p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人事部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直线 335"/>
                        <wps:cNvCnPr>
                          <a:cxnSpLocks noChangeShapeType="1"/>
                        </wps:cNvCnPr>
                        <wps:spPr bwMode="auto">
                          <a:xfrm>
                            <a:off x="4362450" y="25755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376" o:spid="_x0000_s1442" editas="canvas" style="width:425.25pt;height:257.4pt;mso-position-horizontal-relative:char;mso-position-vertical-relative:line" coordsize="54006,32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k某企业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">
                <v:shape id="_x0000_s1443" type="#_x0000_t75" style="position:absolute;width:54006;height:32689;visibility:visible;mso-wrap-style:square">
                  <v:fill o:detectmouseclick="t"/>
                  <v:path o:connecttype="none"/>
                </v:shape>
                <v:rect id="矩形 292" o:spid="_x0000_s1444" style="position:absolute;left:21717;width:1028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董事会</w:t>
                        </w:r>
                      </w:p>
                    </w:txbxContent>
                  </v:textbox>
                </v:rect>
                <v:rect id="矩形 293" o:spid="_x0000_s1445" style="position:absolute;left:1047;top:27736;width:5715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市场</w:t>
                        </w:r>
                      </w:p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拓展部</w:t>
                        </w:r>
                      </w:p>
                    </w:txbxContent>
                  </v:textbox>
                </v:rect>
                <v:rect id="矩形 294" o:spid="_x0000_s1446" style="position:absolute;left:13620;top:27736;width:6287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工程</w:t>
                        </w:r>
                      </w:p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管理部</w:t>
                        </w:r>
                      </w:p>
                    </w:txbxContent>
                  </v:textbox>
                </v:rect>
                <v:rect id="矩形 295" o:spid="_x0000_s1447" style="position:absolute;left:7239;top:27736;width:5905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服务</w:t>
                        </w:r>
                      </w:p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中心</w:t>
                        </w:r>
                      </w:p>
                    </w:txbxContent>
                  </v:textbox>
                </v:rect>
                <v:rect id="矩形 296" o:spid="_x0000_s1448" style="position:absolute;left:46863;top:27736;width:5715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spacing w:line="36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财务部</w:t>
                        </w:r>
                      </w:p>
                    </w:txbxContent>
                  </v:textbox>
                </v:rect>
                <v:rect id="矩形 297" o:spid="_x0000_s1449" style="position:absolute;left:26479;top:27736;width:6001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秩序</w:t>
                        </w:r>
                      </w:p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管理部</w:t>
                        </w:r>
                      </w:p>
                    </w:txbxContent>
                  </v:textbox>
                </v:rect>
                <v:rect id="矩形 298" o:spid="_x0000_s1450" style="position:absolute;left:20383;top:27736;width:5620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环境</w:t>
                        </w:r>
                      </w:p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管理部</w:t>
                        </w:r>
                      </w:p>
                    </w:txbxContent>
                  </v:textbox>
                </v:rect>
                <v:rect id="矩形 299" o:spid="_x0000_s1451" style="position:absolute;left:33147;top:27736;width:6477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">
                  <v:textbox>
                    <w:txbxContent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质量</w:t>
                        </w:r>
                      </w:p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管理部</w:t>
                        </w:r>
                      </w:p>
                    </w:txbxContent>
                  </v:textbox>
                </v:rect>
                <v:line id="直线 300" o:spid="_x0000_s1452" style="position:absolute;visibility:visible;mso-wrap-style:square" from="4572,25755" to="50292,25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9f/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0Nc6PZ+IRkItfAAAA//8DAFBLAQItABQABgAIAAAAIQDb4fbL7gAAAIUBAAATAAAAAAAAAAAA&#10;AAAAAAAAAABbQ29udGVudF9UeXBlc10ueG1sUEsBAi0AFAAGAAgAAAAhAFr0LFu/AAAAFQEAAAsA&#10;AAAAAAAAAAAAAAAAHwEAAF9yZWxzLy5yZWxzUEsBAi0AFAAGAAgAAAAhAK1X1//EAAAA3AAAAA8A&#10;AAAAAAAAAAAAAAAABwIAAGRycy9kb3ducmV2LnhtbFBLBQYAAAAAAwADALcAAAD4AgAAAAA=&#10;"/>
                <v:line id="直线 301" o:spid="_x0000_s1453" style="position:absolute;visibility:visible;mso-wrap-style:square" from="5715,12877" to="49149,12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3Jk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jB/nMHvmXgE5OoHAAD//wMAUEsBAi0AFAAGAAgAAAAhANvh9svuAAAAhQEAABMAAAAAAAAA&#10;AAAAAAAAAAAAAFtDb250ZW50X1R5cGVzXS54bWxQSwECLQAUAAYACAAAACEAWvQsW78AAAAVAQAA&#10;CwAAAAAAAAAAAAAAAAAfAQAAX3JlbHMvLnJlbHNQSwECLQAUAAYACAAAACEAwhtyZMYAAADcAAAA&#10;DwAAAAAAAAAAAAAAAAAHAgAAZHJzL2Rvd25yZXYueG1sUEsFBgAAAAADAAMAtwAAAPoCAAAAAA==&#10;"/>
                <v:rect id="矩形 302" o:spid="_x0000_s1454" style="position:absolute;left:21717;top:4953;width:1028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Nf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YPEcw9+ZcATk5gYAAP//AwBQSwECLQAUAAYACAAAACEA2+H2y+4AAACFAQAAEwAAAAAAAAAA&#10;AAAAAAAAAAAAW0NvbnRlbnRfVHlwZXNdLnhtbFBLAQItABQABgAIAAAAIQBa9CxbvwAAABUBAAAL&#10;AAAAAAAAAAAAAAAAAB8BAABfcmVscy8ucmVsc1BLAQItABQABgAIAAAAIQDin5Nf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总经理</w:t>
                        </w:r>
                      </w:p>
                    </w:txbxContent>
                  </v:textbox>
                </v:rect>
                <v:line id="直线 303" o:spid="_x0000_s1455" style="position:absolute;visibility:visible;mso-wrap-style:square" from="27425,2971" to="27432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"/>
                <v:rect id="矩形 304" o:spid="_x0000_s1456" style="position:absolute;left:29718;top:8915;width:6858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副总经理</w:t>
                        </w:r>
                      </w:p>
                    </w:txbxContent>
                  </v:textbox>
                </v:rect>
                <v:line id="直线 305" o:spid="_x0000_s1457" style="position:absolute;visibility:visible;mso-wrap-style:square" from="27425,7924" to="27432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Rn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L69wOxOPgJxdAQAA//8DAFBLAQItABQABgAIAAAAIQDb4fbL7gAAAIUBAAATAAAAAAAA&#10;AAAAAAAAAAAAAABbQ29udGVudF9UeXBlc10ueG1sUEsBAi0AFAAGAAgAAAAhAFr0LFu/AAAAFQEA&#10;AAsAAAAAAAAAAAAAAAAAHwEAAF9yZWxzLy5yZWxzUEsBAi0AFAAGAAgAAAAhAL0gdGfHAAAA3AAA&#10;AA8AAAAAAAAAAAAAAAAABwIAAGRycy9kb3ducmV2LnhtbFBLBQYAAAAAAwADALcAAAD7AgAAAAA=&#10;"/>
                <v:line id="直线 306" o:spid="_x0000_s1458" style="position:absolute;visibility:visible;mso-wrap-style:square" from="27432,9906" to="27438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uoQ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E3y6hDHAAAA3AAA&#10;AA8AAAAAAAAAAAAAAAAABwIAAGRycy9kb3ducmV2LnhtbFBLBQYAAAAAAwADALcAAAD7AgAAAAA=&#10;"/>
                <v:line id="直线 307" o:spid="_x0000_s1459" style="position:absolute;visibility:visible;mso-wrap-style:square" from="4572,25755" to="4578,27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+L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GL69wPROPgJxdAAAA//8DAFBLAQItABQABgAIAAAAIQDb4fbL7gAAAIUBAAATAAAAAAAA&#10;AAAAAAAAAAAAAABbQ29udGVudF9UeXBlc10ueG1sUEsBAi0AFAAGAAgAAAAhAFr0LFu/AAAAFQEA&#10;AAsAAAAAAAAAAAAAAAAAHwEAAF9yZWxzLy5yZWxzUEsBAi0AFAAGAAgAAAAhACK+T4vHAAAA3AAA&#10;AA8AAAAAAAAAAAAAAAAABwIAAGRycy9kb3ducmV2LnhtbFBLBQYAAAAAAwADALcAAAD7AgAAAAA=&#10;"/>
                <v:line id="直线 308" o:spid="_x0000_s1460" style="position:absolute;visibility:visible;mso-wrap-style:square" from="17145,12877" to="17151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v5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0Na6NZ+IRkItfAAAA//8DAFBLAQItABQABgAIAAAAIQDb4fbL7gAAAIUBAAATAAAAAAAAAAAA&#10;AAAAAAAAAABbQ29udGVudF9UeXBlc10ueG1sUEsBAi0AFAAGAAgAAAAhAFr0LFu/AAAAFQEAAAsA&#10;AAAAAAAAAAAAAAAAHwEAAF9yZWxzLy5yZWxzUEsBAi0AFAAGAAgAAAAhAFMh2/nEAAAA3AAAAA8A&#10;AAAAAAAAAAAAAAAABwIAAGRycy9kb3ducmV2LnhtbFBLBQYAAAAAAwADALcAAAD4AgAAAAA=&#10;"/>
                <v:line id="直线 309" o:spid="_x0000_s1461" style="position:absolute;visibility:visible;mso-wrap-style:square" from="17049,25755" to="17056,27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5i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XsZwPROPgJxdAAAA//8DAFBLAQItABQABgAIAAAAIQDb4fbL7gAAAIUBAAATAAAAAAAA&#10;AAAAAAAAAAAAAABbQ29udGVudF9UeXBlc10ueG1sUEsBAi0AFAAGAAgAAAAhAFr0LFu/AAAAFQEA&#10;AAsAAAAAAAAAAAAAAAAAHwEAAF9yZWxzLy5yZWxzUEsBAi0AFAAGAAgAAAAhADxtfmLHAAAA3AAA&#10;AA8AAAAAAAAAAAAAAAAABwIAAGRycy9kb3ducmV2LnhtbFBLBQYAAAAAAwADALcAAAD7AgAAAAA=&#10;"/>
                <v:line id="直线 310" o:spid="_x0000_s1462" style="position:absolute;visibility:visible;mso-wrap-style:square" from="23431,25755" to="23437,27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EixAAAANw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H0Nc6PZ+IRkItfAAAA//8DAFBLAQItABQABgAIAAAAIQDb4fbL7gAAAIUBAAATAAAAAAAAAAAA&#10;AAAAAAAAAABbQ29udGVudF9UeXBlc10ueG1sUEsBAi0AFAAGAAgAAAAhAFr0LFu/AAAAFQEAAAsA&#10;AAAAAAAAAAAAAAAAHwEAAF9yZWxzLy5yZWxzUEsBAi0AFAAGAAgAAAAhACiOQSLEAAAA3AAAAA8A&#10;AAAAAAAAAAAAAAAABwIAAGRycy9kb3ducmV2LnhtbFBLBQYAAAAAAwADALcAAAD4AgAAAAA=&#10;"/>
                <v:line id="直线 311" o:spid="_x0000_s1463" style="position:absolute;visibility:visible;mso-wrap-style:square" from="29908,25755" to="29914,27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"/>
                <v:line id="直线 312" o:spid="_x0000_s1464" style="position:absolute;visibility:visible;mso-wrap-style:square" from="36576,25755" to="36582,27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HrO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omL2P4PxOPgJxfAQAA//8DAFBLAQItABQABgAIAAAAIQDb4fbL7gAAAIUBAAATAAAAAAAA&#10;AAAAAAAAAAAAAABbQ29udGVudF9UeXBlc10ueG1sUEsBAi0AFAAGAAgAAAAhAFr0LFu/AAAAFQEA&#10;AAsAAAAAAAAAAAAAAAAAHwEAAF9yZWxzLy5yZWxzUEsBAi0AFAAGAAgAAAAhALcQes7HAAAA3AAA&#10;AA8AAAAAAAAAAAAAAAAABwIAAGRycy9kb3ducmV2LnhtbFBLBQYAAAAAAwADALcAAAD7AgAAAAA=&#10;"/>
                <v:line id="直线 313" o:spid="_x0000_s1465" style="position:absolute;visibility:visible;mso-wrap-style:square" from="50292,25755" to="50298,27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"/>
                <v:line id="直线 314" o:spid="_x0000_s1466" style="position:absolute;visibility:visible;mso-wrap-style:square" from="22860,12877" to="22866,1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ch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ry9wOxOPgJxdAQAA//8DAFBLAQItABQABgAIAAAAIQDb4fbL7gAAAIUBAAATAAAAAAAA&#10;AAAAAAAAAAAAAABbQ29udGVudF9UeXBlc10ueG1sUEsBAi0AFAAGAAgAAAAhAFr0LFu/AAAAFQEA&#10;AAsAAAAAAAAAAAAAAAAAHwEAAF9yZWxzLy5yZWxzUEsBAi0AFAAGAAgAAAAhAFe1RyHHAAAA3AAA&#10;AA8AAAAAAAAAAAAAAAAABwIAAGRycy9kb3ducmV2LnhtbFBLBQYAAAAAAwADALcAAAD7AgAAAAA=&#10;"/>
                <v:line id="直线 315" o:spid="_x0000_s1467" style="position:absolute;visibility:visible;mso-wrap-style:square" from="27432,9906" to="29718,9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"/>
                <v:line id="直线 316" o:spid="_x0000_s1468" style="position:absolute;visibility:visible;mso-wrap-style:square" from="5715,12877" to="5721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z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MgrfM3HAAAA3AAA&#10;AA8AAAAAAAAAAAAAAAAABwIAAGRycy9kb3ducmV2LnhtbFBLBQYAAAAAAwADALcAAAD7AgAAAAA=&#10;"/>
                <v:line id="直线 317" o:spid="_x0000_s1469" style="position:absolute;visibility:visible;mso-wrap-style:square" from="29718,12877" to="29724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9lW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GL69wPROPgJxdAAAA//8DAFBLAQItABQABgAIAAAAIQDb4fbL7gAAAIUBAAATAAAAAAAA&#10;AAAAAAAAAAAAAABbQ29udGVudF9UeXBlc10ueG1sUEsBAi0AFAAGAAgAAAAhAFr0LFu/AAAAFQEA&#10;AAsAAAAAAAAAAAAAAAAAHwEAAF9yZWxzLy5yZWxzUEsBAi0AFAAGAAgAAAAhAKdn2VbHAAAA3AAA&#10;AA8AAAAAAAAAAAAAAAAABwIAAGRycy9kb3ducmV2LnhtbFBLBQYAAAAAAwADALcAAAD7AgAAAAA=&#10;"/>
                <v:line id="直线 318" o:spid="_x0000_s1470" style="position:absolute;visibility:visible;mso-wrap-style:square" from="40005,12877" to="40011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E0kxAAAANw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H0Na6NZ+IRkItfAAAA//8DAFBLAQItABQABgAIAAAAIQDb4fbL7gAAAIUBAAATAAAAAAAAAAAA&#10;AAAAAAAAAABbQ29udGVudF9UeXBlc10ueG1sUEsBAi0AFAAGAAgAAAAhAFr0LFu/AAAAFQEAAAsA&#10;AAAAAAAAAAAAAAAAHwEAAF9yZWxzLy5yZWxzUEsBAi0AFAAGAAgAAAAhANb4TSTEAAAA3AAAAA8A&#10;AAAAAAAAAAAAAAAABwIAAGRycy9kb3ducmV2LnhtbFBLBQYAAAAAAwADALcAAAD4AgAAAAA=&#10;"/>
                <v:line id="直线 319" o:spid="_x0000_s1471" style="position:absolute;visibility:visible;mso-wrap-style:square" from="49149,12877" to="4915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i/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MXsZwPROPgJxdAAAA//8DAFBLAQItABQABgAIAAAAIQDb4fbL7gAAAIUBAAATAAAAAAAA&#10;AAAAAAAAAAAAAABbQ29udGVudF9UeXBlc10ueG1sUEsBAi0AFAAGAAgAAAAhAFr0LFu/AAAAFQEA&#10;AAsAAAAAAAAAAAAAAAAAHwEAAF9yZWxzLy5yZWxzUEsBAi0AFAAGAAgAAAAhALm06L/HAAAA3AAA&#10;AA8AAAAAAAAAAAAAAAAABwIAAGRycy9kb3ducmV2LnhtbFBLBQYAAAAAAwADALcAAAD7AgAAAAA=&#10;"/>
                <v:rect id="矩形 320" o:spid="_x0000_s1472" style="position:absolute;left:2286;top:14859;width:800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市场发展部</w:t>
                        </w:r>
                      </w:p>
                    </w:txbxContent>
                  </v:textbox>
                </v:rect>
                <v:rect id="矩形 321" o:spid="_x0000_s1473" style="position:absolute;left:12573;top:14859;width:800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物业管理部</w:t>
                        </w:r>
                      </w:p>
                    </w:txbxContent>
                  </v:textbox>
                </v:rect>
                <v:rect id="矩形 322" o:spid="_x0000_s1474" style="position:absolute;left:25146;top:14859;width:800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8/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XjSQzPM+EIyOUDAAD//wMAUEsBAi0AFAAGAAgAAAAhANvh9svuAAAAhQEAABMAAAAAAAAAAAAA&#10;AAAAAAAAAFtDb250ZW50X1R5cGVzXS54bWxQSwECLQAUAAYACAAAACEAWvQsW78AAAAVAQAACwAA&#10;AAAAAAAAAAAAAAAfAQAAX3JlbHMvLnJlbHNQSwECLQAUAAYACAAAACEAqSrPP8MAAADcAAAADwAA&#10;AAAAAAAAAAAAAAAHAgAAZHJzL2Rvd25yZXYueG1sUEsFBgAAAAADAAMAtwAAAPcCAAAAAA=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综合事务部</w:t>
                        </w:r>
                      </w:p>
                    </w:txbxContent>
                  </v:textbox>
                </v:rect>
                <v:rect id="矩形 323" o:spid="_x0000_s1475" style="position:absolute;left:35433;top:14859;width:800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人力资源部</w:t>
                        </w:r>
                      </w:p>
                    </w:txbxContent>
                  </v:textbox>
                </v:rect>
                <v:rect id="矩形 324" o:spid="_x0000_s1476" style="position:absolute;left:45720;top:14859;width:6858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/LQ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zKbwdyYcAbn8BQAA//8DAFBLAQItABQABgAIAAAAIQDb4fbL7gAAAIUBAAATAAAAAAAAAAAA&#10;AAAAAAAAAABbQ29udGVudF9UeXBlc10ueG1sUEsBAi0AFAAGAAgAAAAhAFr0LFu/AAAAFQEAAAsA&#10;AAAAAAAAAAAAAAAAHwEAAF9yZWxzLy5yZWxzUEsBAi0AFAAGAAgAAAAhAEmP8tD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财务中心</w:t>
                        </w: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 xml:space="preserve">ZHONGXIN </w:t>
                        </w:r>
                      </w:p>
                    </w:txbxContent>
                  </v:textbox>
                </v:rect>
                <v:line id="直线 325" o:spid="_x0000_s1477" style="position:absolute;visibility:visible;mso-wrap-style:square" from="9144,18821" to="44577,18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gH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PaVKAfHAAAA3AAA&#10;AA8AAAAAAAAAAAAAAAAABwIAAGRycy9kb3ducmV2LnhtbFBLBQYAAAAAAwADALcAAAD7AgAAAAA=&#10;"/>
                <v:line id="直线 326" o:spid="_x0000_s1478" style="position:absolute;visibility:visible;mso-wrap-style:square" from="9144,18821" to="9150,20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"/>
                <v:line id="直线 327" o:spid="_x0000_s1479" style="position:absolute;visibility:visible;mso-wrap-style:square" from="28575,18821" to="28581,20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Pr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GkLE+vHAAAA3AAA&#10;AA8AAAAAAAAAAAAAAAAABwIAAGRycy9kb3ducmV2LnhtbFBLBQYAAAAAAwADALcAAAD7AgAAAAA=&#10;"/>
                <v:line id="直线 328" o:spid="_x0000_s1480" style="position:absolute;visibility:visible;mso-wrap-style:square" from="44577,18821" to="44583,20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eZ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oWaVwbz8QjIPMbAAAA//8DAFBLAQItABQABgAIAAAAIQDb4fbL7gAAAIUBAAATAAAAAAAAAAAA&#10;AAAAAAAAAABbQ29udGVudF9UeXBlc10ueG1sUEsBAi0AFAAGAAgAAAAhAFr0LFu/AAAAFQEAAAsA&#10;AAAAAAAAAAAAAAAAHwEAAF9yZWxzLy5yZWxzUEsBAi0AFAAGAAgAAAAhABiUh5nEAAAA3AAAAA8A&#10;AAAAAAAAAAAAAAAABwIAAGRycy9kb3ducmV2LnhtbFBLBQYAAAAAAwADALcAAAD4AgAAAAA=&#10;"/>
                <v:rect id="矩形 329" o:spid="_x0000_s1481" style="position:absolute;left:4572;top:20802;width:800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分公司</w:t>
                        </w: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矩形 330" o:spid="_x0000_s1482" style="position:absolute;left:24003;top:20802;width:800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分公司</w:t>
                        </w: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矩形 331" o:spid="_x0000_s1483" style="position:absolute;left:41148;top:20802;width:800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ceV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WD7P4e9MOAJy9wsAAP//AwBQSwECLQAUAAYACAAAACEA2+H2y+4AAACFAQAAEwAAAAAAAAAA&#10;AAAAAAAAAAAAW0NvbnRlbnRfVHlwZXNdLnhtbFBLAQItABQABgAIAAAAIQBa9CxbvwAAABUBAAAL&#10;AAAAAAAAAAAAAAAAAB8BAABfcmVscy8ucmVsc1BLAQItABQABgAIAAAAIQDcIceV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分公司</w:t>
                        </w: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line id="直线 332" o:spid="_x0000_s1484" style="position:absolute;visibility:visible;mso-wrap-style:square" from="28575,23774" to="28581,25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au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B5GcP/mXgE5PwPAAD//wMAUEsBAi0AFAAGAAgAAAAhANvh9svuAAAAhQEAABMAAAAAAAAA&#10;AAAAAAAAAAAAAFtDb250ZW50X1R5cGVzXS54bWxQSwECLQAUAAYACAAAACEAWvQsW78AAAAVAQAA&#10;CwAAAAAAAAAAAAAAAAAfAQAAX3JlbHMvLnJlbHNQSwECLQAUAAYACAAAACEA/KUmrsYAAADcAAAA&#10;DwAAAAAAAAAAAAAAAAAHAgAAZHJzL2Rvd25yZXYueG1sUEsFBgAAAAADAAMAtwAAAPoCAAAAAA==&#10;"/>
                <v:line id="直线 333" o:spid="_x0000_s1485" style="position:absolute;visibility:visible;mso-wrap-style:square" from="10953,25755" to="10960,27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"/>
                <v:rect id="矩形 334" o:spid="_x0000_s1486" style="position:absolute;left:40195;top:27736;width:5715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QN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mo7h/0w4AnLxBwAA//8DAFBLAQItABQABgAIAAAAIQDb4fbL7gAAAIUBAAATAAAAAAAAAAAA&#10;AAAAAAAAAABbQ29udGVudF9UeXBlc10ueG1sUEsBAi0AFAAGAAgAAAAhAFr0LFu/AAAAFQEAAAsA&#10;AAAAAAAAAAAAAAAAHwEAAF9yZWxzLy5yZWxzUEsBAi0AFAAGAAgAAAAhAMxWZA3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行政</w:t>
                        </w:r>
                      </w:p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人事部</w:t>
                        </w:r>
                      </w:p>
                    </w:txbxContent>
                  </v:textbox>
                </v:rect>
                <v:line id="直线 335" o:spid="_x0000_s1487" style="position:absolute;visibility:visible;mso-wrap-style:square" from="43624,25755" to="43630,27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7a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Gry9wPROPgJxdAAAA//8DAFBLAQItABQABgAIAAAAIQDb4fbL7gAAAIUBAAATAAAAAAAA&#10;AAAAAAAAAAAAAABbQ29udGVudF9UeXBlc10ueG1sUEsBAi0AFAAGAAgAAAAhAFr0LFu/AAAAFQEA&#10;AAsAAAAAAAAAAAAAAAAAHwEAAF9yZWxzLy5yZWxzUEsBAi0AFAAGAAgAAAAhAHNMvtrHAAAA3AAA&#10;AA8AAAAAAAAAAAAAAAAABwIAAGRycy9kb3ducmV2LnhtbFBLBQYAAAAAAwADALcAAAD7AgAAAAA=&#10;"/>
                <w10:anchorlock/>
              </v:group>
            </w:pict>
          </mc:Fallback>
        </mc:AlternateContent>
      </w:r>
    </w:p>
    <w:p w:rsidR="0058650F" w:rsidRDefault="0058650F" w:rsidP="0058650F">
      <w:pPr>
        <w:jc w:val="center"/>
        <w:rPr>
          <w:rFonts w:ascii="SimHei" w:hAnsi="SimHei" w:eastAsia="黑体" w:cs="SimHei"/>
          <w:b/>
          <w:sz w:val="18"/>
          <w:szCs w:val="18"/>
        </w:rPr>
      </w:pPr>
      <w:r>
        <w:rPr>
          <w:rFonts w:ascii="SimHei" w:hAnsi="SimHei" w:eastAsia="黑体" w:cs="SimHei"/>
          <w:b/>
          <w:sz w:val="18"/>
          <w:szCs w:val="18"/>
        </w:rPr>
        <w:t>大型物业公司组织结构范本</w:t>
      </w:r>
    </w:p>
    <w:p w:rsidR="0058650F" w:rsidRDefault="0058650F" w:rsidP="0058650F">
      <w:pPr>
        <w:pStyle w:val="2"/>
        <w:rPr>
          <w:rFonts w:ascii="SimHei" w:hAnsi="SimHei" w:eastAsia="黑体" w:cs="SimHei"/>
        </w:rPr>
      </w:pPr>
      <w:bookmarkStart w:id="23" w:name="_Toc234825016"/>
      <w:bookmarkStart w:id="24" w:name="_Toc238874905"/>
      <w:bookmarkStart w:id="25" w:name="_Toc241309925"/>
      <w:bookmarkStart w:id="26" w:name="_Toc245717225"/>
      <w:r>
        <w:rPr>
          <w:rFonts w:ascii="SimHei" w:hAnsi="SimHei" w:eastAsia="黑体" w:cs="SimHei"/>
        </w:rPr>
        <w:t>六、物流公司组织结构范本</w:t>
      </w:r>
      <w:bookmarkEnd w:id="23"/>
      <w:bookmarkEnd w:id="24"/>
      <w:bookmarkEnd w:id="25"/>
      <w:bookmarkEnd w:id="26"/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某物流公司的组织结构如下图所示。</w:t>
      </w:r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257800" cy="2476500"/>
                <wp:effectExtent l="0" t="1905" r="0" b="0"/>
                <wp:docPr id="331" name="画布 3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95" name="矩形 409"/>
                        <wps:cNvSpPr>
                          <a:spLocks noChangeArrowheads="1"/>
                        </wps:cNvSpPr>
                        <wps:spPr bwMode="auto">
                          <a:xfrm>
                            <a:off x="2286000" y="99060"/>
                            <a:ext cx="91503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总经理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矩形 410"/>
                        <wps:cNvSpPr>
                          <a:spLocks noChangeArrowheads="1"/>
                        </wps:cNvSpPr>
                        <wps:spPr bwMode="auto">
                          <a:xfrm>
                            <a:off x="38100" y="792480"/>
                            <a:ext cx="5715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业务部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矩形 411"/>
                        <wps:cNvSpPr>
                          <a:spLocks noChangeArrowheads="1"/>
                        </wps:cNvSpPr>
                        <wps:spPr bwMode="auto">
                          <a:xfrm>
                            <a:off x="1485900" y="792480"/>
                            <a:ext cx="8001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信息管理部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矩形 412"/>
                        <wps:cNvSpPr>
                          <a:spLocks noChangeArrowheads="1"/>
                        </wps:cNvSpPr>
                        <wps:spPr bwMode="auto">
                          <a:xfrm>
                            <a:off x="2390775" y="792480"/>
                            <a:ext cx="9144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配送部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矩形 413"/>
                        <wps:cNvSpPr>
                          <a:spLocks noChangeArrowheads="1"/>
                        </wps:cNvSpPr>
                        <wps:spPr bwMode="auto">
                          <a:xfrm>
                            <a:off x="3457575" y="792480"/>
                            <a:ext cx="9144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行政人事部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矩形 414"/>
                        <wps:cNvSpPr>
                          <a:spLocks noChangeArrowheads="1"/>
                        </wps:cNvSpPr>
                        <wps:spPr bwMode="auto">
                          <a:xfrm>
                            <a:off x="4457700" y="792480"/>
                            <a:ext cx="6858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矩形 415"/>
                        <wps:cNvSpPr>
                          <a:spLocks noChangeArrowheads="1"/>
                        </wps:cNvSpPr>
                        <wps:spPr bwMode="auto">
                          <a:xfrm>
                            <a:off x="781050" y="792480"/>
                            <a:ext cx="5715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仓储部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矩形 416"/>
                        <wps:cNvSpPr>
                          <a:spLocks noChangeArrowheads="1"/>
                        </wps:cNvSpPr>
                        <wps:spPr bwMode="auto">
                          <a:xfrm>
                            <a:off x="57150" y="1485900"/>
                            <a:ext cx="288925" cy="8947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业务组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矩形 417"/>
                        <wps:cNvSpPr>
                          <a:spLocks noChangeArrowheads="1"/>
                        </wps:cNvSpPr>
                        <wps:spPr bwMode="auto">
                          <a:xfrm>
                            <a:off x="381000" y="1485900"/>
                            <a:ext cx="288925" cy="8947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客户服务组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矩形 418"/>
                        <wps:cNvSpPr>
                          <a:spLocks noChangeArrowheads="1"/>
                        </wps:cNvSpPr>
                        <wps:spPr bwMode="auto">
                          <a:xfrm>
                            <a:off x="800100" y="1485900"/>
                            <a:ext cx="288925" cy="8947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仓管组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矩形 419"/>
                        <wps:cNvSpPr>
                          <a:spLocks noChangeArrowheads="1"/>
                        </wps:cNvSpPr>
                        <wps:spPr bwMode="auto">
                          <a:xfrm>
                            <a:off x="1123950" y="1485900"/>
                            <a:ext cx="288925" cy="8947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叉车组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矩形 420"/>
                        <wps:cNvSpPr>
                          <a:spLocks noChangeArrowheads="1"/>
                        </wps:cNvSpPr>
                        <wps:spPr bwMode="auto">
                          <a:xfrm>
                            <a:off x="2228850" y="1485900"/>
                            <a:ext cx="288925" cy="8947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装卸组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矩形 421"/>
                        <wps:cNvSpPr>
                          <a:spLocks noChangeArrowheads="1"/>
                        </wps:cNvSpPr>
                        <wps:spPr bwMode="auto">
                          <a:xfrm>
                            <a:off x="2552700" y="1485900"/>
                            <a:ext cx="288925" cy="8947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运输组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矩形 422"/>
                        <wps:cNvSpPr>
                          <a:spLocks noChangeArrowheads="1"/>
                        </wps:cNvSpPr>
                        <wps:spPr bwMode="auto">
                          <a:xfrm>
                            <a:off x="2886075" y="1485900"/>
                            <a:ext cx="288925" cy="8947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调度组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矩形 423"/>
                        <wps:cNvSpPr>
                          <a:spLocks noChangeArrowheads="1"/>
                        </wps:cNvSpPr>
                        <wps:spPr bwMode="auto">
                          <a:xfrm>
                            <a:off x="3209925" y="1485900"/>
                            <a:ext cx="288925" cy="8947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360" w:lineRule="auto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车队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直线 424"/>
                        <wps:cNvCnPr>
                          <a:cxnSpLocks noChangeShapeType="1"/>
                        </wps:cNvCnPr>
                        <wps:spPr bwMode="auto">
                          <a:xfrm>
                            <a:off x="2400300" y="1287780"/>
                            <a:ext cx="914400" cy="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" name="直线 425"/>
                        <wps:cNvCnPr>
                          <a:cxnSpLocks noChangeShapeType="1"/>
                        </wps:cNvCnPr>
                        <wps:spPr bwMode="auto">
                          <a:xfrm>
                            <a:off x="2400300" y="1287780"/>
                            <a:ext cx="0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2" name="直线 426"/>
                        <wps:cNvCnPr>
                          <a:cxnSpLocks noChangeShapeType="1"/>
                        </wps:cNvCnPr>
                        <wps:spPr bwMode="auto">
                          <a:xfrm>
                            <a:off x="3314700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3" name="直线 427"/>
                        <wps:cNvCnPr>
                          <a:cxnSpLocks noChangeShapeType="1"/>
                        </wps:cNvCnPr>
                        <wps:spPr bwMode="auto">
                          <a:xfrm>
                            <a:off x="2857500" y="1089660"/>
                            <a:ext cx="0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4" name="直线 428"/>
                        <wps:cNvCnPr>
                          <a:cxnSpLocks noChangeShapeType="1"/>
                        </wps:cNvCnPr>
                        <wps:spPr bwMode="auto">
                          <a:xfrm>
                            <a:off x="2743200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5" name="直线 429"/>
                        <wps:cNvCnPr>
                          <a:cxnSpLocks noChangeShapeType="1"/>
                        </wps:cNvCnPr>
                        <wps:spPr bwMode="auto">
                          <a:xfrm>
                            <a:off x="3048000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" name="直线 430"/>
                        <wps:cNvCnPr>
                          <a:cxnSpLocks noChangeShapeType="1"/>
                        </wps:cNvCnPr>
                        <wps:spPr bwMode="auto">
                          <a:xfrm>
                            <a:off x="180975" y="1287780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7" name="直线 431"/>
                        <wps:cNvCnPr>
                          <a:cxnSpLocks noChangeShapeType="1"/>
                        </wps:cNvCnPr>
                        <wps:spPr bwMode="auto">
                          <a:xfrm>
                            <a:off x="180975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8" name="直线 432"/>
                        <wps:cNvCnPr>
                          <a:cxnSpLocks noChangeShapeType="1"/>
                        </wps:cNvCnPr>
                        <wps:spPr bwMode="auto">
                          <a:xfrm>
                            <a:off x="523875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" name="直线 433"/>
                        <wps:cNvCnPr>
                          <a:cxnSpLocks noChangeShapeType="1"/>
                        </wps:cNvCnPr>
                        <wps:spPr bwMode="auto">
                          <a:xfrm>
                            <a:off x="342900" y="1089660"/>
                            <a:ext cx="0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" name="直线 434"/>
                        <wps:cNvCnPr>
                          <a:cxnSpLocks noChangeShapeType="1"/>
                        </wps:cNvCnPr>
                        <wps:spPr bwMode="auto">
                          <a:xfrm>
                            <a:off x="914400" y="1287780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" name="直线 435"/>
                        <wps:cNvCnPr>
                          <a:cxnSpLocks noChangeShapeType="1"/>
                        </wps:cNvCnPr>
                        <wps:spPr bwMode="auto">
                          <a:xfrm>
                            <a:off x="914400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2" name="直线 436"/>
                        <wps:cNvCnPr>
                          <a:cxnSpLocks noChangeShapeType="1"/>
                        </wps:cNvCnPr>
                        <wps:spPr bwMode="auto">
                          <a:xfrm>
                            <a:off x="1257300" y="128778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3" name="直线 437"/>
                        <wps:cNvCnPr>
                          <a:cxnSpLocks noChangeShapeType="1"/>
                        </wps:cNvCnPr>
                        <wps:spPr bwMode="auto">
                          <a:xfrm>
                            <a:off x="1066800" y="10896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4" name="直线 438"/>
                        <wps:cNvCnPr>
                          <a:cxnSpLocks noChangeShapeType="1"/>
                        </wps:cNvCnPr>
                        <wps:spPr bwMode="auto">
                          <a:xfrm>
                            <a:off x="247650" y="594360"/>
                            <a:ext cx="44577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5" name="直线 439"/>
                        <wps:cNvCnPr>
                          <a:cxnSpLocks noChangeShapeType="1"/>
                        </wps:cNvCnPr>
                        <wps:spPr bwMode="auto">
                          <a:xfrm>
                            <a:off x="228600" y="594360"/>
                            <a:ext cx="0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" name="直线 440"/>
                        <wps:cNvCnPr>
                          <a:cxnSpLocks noChangeShapeType="1"/>
                        </wps:cNvCnPr>
                        <wps:spPr bwMode="auto">
                          <a:xfrm>
                            <a:off x="4705350" y="5943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7" name="直线 441"/>
                        <wps:cNvCnPr>
                          <a:cxnSpLocks noChangeShapeType="1"/>
                        </wps:cNvCnPr>
                        <wps:spPr bwMode="auto">
                          <a:xfrm>
                            <a:off x="2771775" y="396240"/>
                            <a:ext cx="635" cy="39624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8" name="直线 442"/>
                        <wps:cNvCnPr>
                          <a:cxnSpLocks noChangeShapeType="1"/>
                        </wps:cNvCnPr>
                        <wps:spPr bwMode="auto">
                          <a:xfrm>
                            <a:off x="1028700" y="5943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9" name="直线 443"/>
                        <wps:cNvCnPr>
                          <a:cxnSpLocks noChangeShapeType="1"/>
                        </wps:cNvCnPr>
                        <wps:spPr bwMode="auto">
                          <a:xfrm>
                            <a:off x="1828800" y="5943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0" name="直线 444"/>
                        <wps:cNvCnPr>
                          <a:cxnSpLocks noChangeShapeType="1"/>
                        </wps:cNvCnPr>
                        <wps:spPr bwMode="auto">
                          <a:xfrm>
                            <a:off x="3886200" y="5943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331" o:spid="_x0000_s1488" editas="canvas" style="width:414pt;height:195pt;mso-position-horizontal-relative:char;mso-position-vertical-relative:line" coordsize="52578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">
                <v:shape id="_x0000_s1489" type="#_x0000_t75" style="position:absolute;width:52578;height:24765;visibility:visible;mso-wrap-style:square">
                  <v:fill o:detectmouseclick="t"/>
                  <v:path o:connecttype="none"/>
                </v:shape>
                <v:rect id="矩形 409" o:spid="_x0000_s1490" style="position:absolute;left:22860;top:990;width:9150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总经理</w:t>
                        </w:r>
                      </w:p>
                    </w:txbxContent>
                  </v:textbox>
                </v:rect>
                <v:rect id="矩形 410" o:spid="_x0000_s1491" style="position:absolute;left:381;top:7924;width:5715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aG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iFcJPM6EIyC3dwAAAP//AwBQSwECLQAUAAYACAAAACEA2+H2y+4AAACFAQAAEwAAAAAAAAAA&#10;AAAAAAAAAAAAW0NvbnRlbnRfVHlwZXNdLnhtbFBLAQItABQABgAIAAAAIQBa9CxbvwAAABUBAAAL&#10;AAAAAAAAAAAAAAAAAB8BAABfcmVscy8ucmVsc1BLAQItABQABgAIAAAAIQCVJbaG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业务部</w:t>
                        </w:r>
                      </w:p>
                    </w:txbxContent>
                  </v:textbox>
                </v:rect>
                <v:rect id="矩形 411" o:spid="_x0000_s1492" style="position:absolute;left:14859;top:7924;width:800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信息管理部</w:t>
                        </w:r>
                      </w:p>
                    </w:txbxContent>
                  </v:textbox>
                </v:rect>
                <v:rect id="矩形 412" o:spid="_x0000_s1493" style="position:absolute;left:23907;top:7924;width:914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配送部</w:t>
                        </w:r>
                      </w:p>
                    </w:txbxContent>
                  </v:textbox>
                </v:rect>
                <v:rect id="矩形 413" o:spid="_x0000_s1494" style="position:absolute;left:34575;top:7924;width:914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行政人事部</w:t>
                        </w:r>
                      </w:p>
                    </w:txbxContent>
                  </v:textbox>
                </v:rect>
                <v:rect id="矩形 414" o:spid="_x0000_s1495" style="position:absolute;left:44577;top:7924;width:6858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财务部</w:t>
                        </w:r>
                      </w:p>
                    </w:txbxContent>
                  </v:textbox>
                </v:rect>
                <v:rect id="矩形 415" o:spid="_x0000_s1496" style="position:absolute;left:7810;top:7924;width:5715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仓储部</w:t>
                        </w:r>
                      </w:p>
                    </w:txbxContent>
                  </v:textbox>
                </v:rect>
                <v:rect id="矩形 416" o:spid="_x0000_s1497" style="position:absolute;left:571;top:14859;width:2889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4mSxAAAANw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eZbD7Uw6AnJ9BQAA//8DAFBLAQItABQABgAIAAAAIQDb4fbL7gAAAIUBAAATAAAAAAAAAAAA&#10;AAAAAAAAAABbQ29udGVudF9UeXBlc10ueG1sUEsBAi0AFAAGAAgAAAAhAFr0LFu/AAAAFQEAAAsA&#10;AAAAAAAAAAAAAAAAHwEAAF9yZWxzLy5yZWxzUEsBAi0AFAAGAAgAAAAhADiriZLEAAAA3AAAAA8A&#10;AAAAAAAAAAAAAAAABwIAAGRycy9kb3ducmV2LnhtbFBLBQYAAAAAAwADALcAAAD4AgAAAAA=&#10;" filled="f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业务组</w:t>
                        </w:r>
                      </w:p>
                    </w:txbxContent>
                  </v:textbox>
                </v:rect>
                <v:rect id="矩形 417" o:spid="_x0000_s1498" style="position:absolute;left:3810;top:14859;width:2889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" filled="f">
                  <v:textbox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客户服务组</w:t>
                        </w:r>
                      </w:p>
                    </w:txbxContent>
                  </v:textbox>
                </v:rect>
                <v:rect id="矩形 418" o:spid="_x0000_s1499" style="position:absolute;left:8001;top:14859;width:2889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rR9xAAAANw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pG2QfczqQjIOf/AAAA//8DAFBLAQItABQABgAIAAAAIQDb4fbL7gAAAIUBAAATAAAAAAAAAAAA&#10;AAAAAAAAAABbQ29udGVudF9UeXBlc10ueG1sUEsBAi0AFAAGAAgAAAAhAFr0LFu/AAAAFQEAAAsA&#10;AAAAAAAAAAAAAAAAHwEAAF9yZWxzLy5yZWxzUEsBAi0AFAAGAAgAAAAhANgOtH3EAAAA3AAAAA8A&#10;AAAAAAAAAAAAAAAABwIAAGRycy9kb3ducmV2LnhtbFBLBQYAAAAAAwADALcAAAD4AgAAAAA=&#10;" filled="f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仓管组</w:t>
                        </w:r>
                      </w:p>
                    </w:txbxContent>
                  </v:textbox>
                </v:rect>
                <v:rect id="矩形 419" o:spid="_x0000_s1500" style="position:absolute;left:11239;top:14859;width:2889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" filled="f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叉车组</w:t>
                        </w:r>
                      </w:p>
                    </w:txbxContent>
                  </v:textbox>
                </v:rect>
                <v:rect id="矩形 420" o:spid="_x0000_s1501" style="position:absolute;left:22288;top:14859;width:2889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" filled="f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装卸组</w:t>
                        </w:r>
                      </w:p>
                    </w:txbxContent>
                  </v:textbox>
                </v:rect>
                <v:rect id="矩形 421" o:spid="_x0000_s1502" style="position:absolute;left:25527;top:14859;width:2889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" filled="f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运输组</w:t>
                        </w:r>
                      </w:p>
                    </w:txbxContent>
                  </v:textbox>
                </v:rect>
                <v:rect id="矩形 422" o:spid="_x0000_s1503" style="position:absolute;left:28860;top:14859;width:2890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" filled="f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调度组</w:t>
                        </w:r>
                      </w:p>
                    </w:txbxContent>
                  </v:textbox>
                </v:rect>
                <v:rect id="矩形 423" o:spid="_x0000_s1504" style="position:absolute;left:32099;top:14859;width:2889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" filled="f">
                  <v:textbox>
                    <w:txbxContent>
                      <w:p w:rsidR="0058650F" w:rsidRDefault="0058650F" w:rsidP="0058650F">
                        <w:pPr>
                          <w:spacing w:line="360" w:lineRule="auto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车队</w:t>
                        </w:r>
                      </w:p>
                    </w:txbxContent>
                  </v:textbox>
                </v:rect>
                <v:line id="直线 424" o:spid="_x0000_s1505" style="position:absolute;visibility:visible;mso-wrap-style:square" from="24003,12877" to="33147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PjiwwAAANw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nB/PxCMg578AAAD//wMAUEsBAi0AFAAGAAgAAAAhANvh9svuAAAAhQEAABMAAAAAAAAAAAAA&#10;AAAAAAAAAFtDb250ZW50X1R5cGVzXS54bWxQSwECLQAUAAYACAAAACEAWvQsW78AAAAVAQAACwAA&#10;AAAAAAAAAAAAAAAfAQAAX3JlbHMvLnJlbHNQSwECLQAUAAYACAAAACEAvuT44sMAAADcAAAADwAA&#10;AAAAAAAAAAAAAAAHAgAAZHJzL2Rvd25yZXYueG1sUEsFBgAAAAADAAMAtwAAAPcCAAAAAA==&#10;"/>
                <v:line id="直线 425" o:spid="_x0000_s1506" style="position:absolute;visibility:visible;mso-wrap-style:square" from="24003,12877" to="24003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"/>
                <v:line id="直线 426" o:spid="_x0000_s1507" style="position:absolute;visibility:visible;mso-wrap-style:square" from="33147,12877" to="33153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MO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zHE/g7E4+AXN4BAAD//wMAUEsBAi0AFAAGAAgAAAAhANvh9svuAAAAhQEAABMAAAAAAAAA&#10;AAAAAAAAAAAAAFtDb250ZW50X1R5cGVzXS54bWxQSwECLQAUAAYACAAAACEAWvQsW78AAAAVAQAA&#10;CwAAAAAAAAAAAAAAAAAfAQAAX3JlbHMvLnJlbHNQSwECLQAUAAYACAAAACEAIXrDDsYAAADcAAAA&#10;DwAAAAAAAAAAAAAAAAAHAgAAZHJzL2Rvd25yZXYueG1sUEsFBgAAAAADAAMAtwAAAPoCAAAAAA==&#10;"/>
                <v:line id="直线 427" o:spid="_x0000_s1508" style="position:absolute;visibility:visible;mso-wrap-style:square" from="28575,10896" to="28575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"/>
                <v:line id="直线 428" o:spid="_x0000_s1509" style="position:absolute;visibility:visible;mso-wrap-style:square" from="27432,12877" to="27438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7h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wd/+4cYAAADcAAAA&#10;DwAAAAAAAAAAAAAAAAAHAgAAZHJzL2Rvd25yZXYueG1sUEsFBgAAAAADAAMAtwAAAPoCAAAAAA==&#10;"/>
                <v:line id="直线 429" o:spid="_x0000_s1510" style="position:absolute;visibility:visible;mso-wrap-style:square" from="30480,12877" to="30486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t6xgAAANwAAAAPAAAAZHJzL2Rvd25yZXYueG1sRI9Ba8JA&#10;FITvgv9heYI33Vhp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rpNbesYAAADcAAAA&#10;DwAAAAAAAAAAAAAAAAAHAgAAZHJzL2Rvd25yZXYueG1sUEsFBgAAAAADAAMAtwAAAPoCAAAAAA==&#10;"/>
                <v:line id="直线 430" o:spid="_x0000_s1511" style="position:absolute;visibility:visible;mso-wrap-style:square" from="1809,12877" to="5238,12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UN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TuF2Jh4BOb8CAAD//wMAUEsBAi0AFAAGAAgAAAAhANvh9svuAAAAhQEAABMAAAAAAAAA&#10;AAAAAAAAAAAAAFtDb250ZW50X1R5cGVzXS54bWxQSwECLQAUAAYACAAAACEAWvQsW78AAAAVAQAA&#10;CwAAAAAAAAAAAAAAAAAfAQAAX3JlbHMvLnJlbHNQSwECLQAUAAYACAAAACEAXkHFDcYAAADcAAAA&#10;DwAAAAAAAAAAAAAAAAAHAgAAZHJzL2Rvd25yZXYueG1sUEsFBgAAAAADAAMAtwAAAPoCAAAAAA==&#10;"/>
                <v:line id="直线 431" o:spid="_x0000_s1512" style="position:absolute;visibility:visible;mso-wrap-style:square" from="1809,12877" to="1816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CWxgAAANwAAAAPAAAAZHJzL2Rvd25yZXYueG1sRI9Ba8JA&#10;FITvgv9heYI33Vghld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MQ1glsYAAADcAAAA&#10;DwAAAAAAAAAAAAAAAAAHAgAAZHJzL2Rvd25yZXYueG1sUEsFBgAAAAADAAMAtwAAAPoCAAAAAA==&#10;"/>
                <v:line id="直线 432" o:spid="_x0000_s1513" style="position:absolute;visibility:visible;mso-wrap-style:square" from="5238,12877" to="52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TkwwAAANw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XBvPxCMg578AAAD//wMAUEsBAi0AFAAGAAgAAAAhANvh9svuAAAAhQEAABMAAAAAAAAAAAAA&#10;AAAAAAAAAFtDb250ZW50X1R5cGVzXS54bWxQSwECLQAUAAYACAAAACEAWvQsW78AAAAVAQAACwAA&#10;AAAAAAAAAAAAAAAfAQAAX3JlbHMvLnJlbHNQSwECLQAUAAYACAAAACEAQJL05MMAAADcAAAADwAA&#10;AAAAAAAAAAAAAAAHAgAAZHJzL2Rvd25yZXYueG1sUEsFBgAAAAADAAMAtwAAAPcCAAAAAA==&#10;"/>
                <v:line id="直线 433" o:spid="_x0000_s1514" style="position:absolute;visibility:visible;mso-wrap-style:square" from="3429,10896" to="3429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"/>
                <v:line id="直线 434" o:spid="_x0000_s1515" style="position:absolute;visibility:visible;mso-wrap-style:square" from="9144,12877" to="12573,12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Jf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fNZnB/PxCMgV78AAAD//wMAUEsBAi0AFAAGAAgAAAAhANvh9svuAAAAhQEAABMAAAAAAAAAAAAA&#10;AAAAAAAAAFtDb250ZW50X1R5cGVzXS54bWxQSwECLQAUAAYACAAAACEAWvQsW78AAAAVAQAACwAA&#10;AAAAAAAAAAAAAAAfAQAAX3JlbHMvLnJlbHNQSwECLQAUAAYACAAAACEAcIgyX8MAAADcAAAADwAA&#10;AAAAAAAAAAAAAAAHAgAAZHJzL2Rvd25yZXYueG1sUEsFBgAAAAADAAMAtwAAAPcCAAAAAA==&#10;"/>
                <v:line id="直线 435" o:spid="_x0000_s1516" style="position:absolute;visibility:visible;mso-wrap-style:square" from="9144,12877" to="9150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fE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wnY/g7E4+AXN4BAAD//wMAUEsBAi0AFAAGAAgAAAAhANvh9svuAAAAhQEAABMAAAAAAAAA&#10;AAAAAAAAAAAAAFtDb250ZW50X1R5cGVzXS54bWxQSwECLQAUAAYACAAAACEAWvQsW78AAAAVAQAA&#10;CwAAAAAAAAAAAAAAAAAfAQAAX3JlbHMvLnJlbHNQSwECLQAUAAYACAAAACEAH8SXxMYAAADcAAAA&#10;DwAAAAAAAAAAAAAAAAAHAgAAZHJzL2Rvd25yZXYueG1sUEsFBgAAAAADAAMAtwAAAPoCAAAAAA==&#10;"/>
                <v:line id="直线 436" o:spid="_x0000_s1517" style="position:absolute;visibility:visible;mso-wrap-style:square" from="12573,12877" to="12579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mz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WCapvB3Jh4BufgFAAD//wMAUEsBAi0AFAAGAAgAAAAhANvh9svuAAAAhQEAABMAAAAAAAAA&#10;AAAAAAAAAAAAAFtDb250ZW50X1R5cGVzXS54bWxQSwECLQAUAAYACAAAACEAWvQsW78AAAAVAQAA&#10;CwAAAAAAAAAAAAAAAAAfAQAAX3JlbHMvLnJlbHNQSwECLQAUAAYACAAAACEA7xYJs8YAAADcAAAA&#10;DwAAAAAAAAAAAAAAAAAHAgAAZHJzL2Rvd25yZXYueG1sUEsFBgAAAAADAAMAtwAAAPoCAAAAAA==&#10;"/>
                <v:line id="直线 437" o:spid="_x0000_s1518" style="position:absolute;visibility:visible;mso-wrap-style:square" from="10668,10896" to="10674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woxgAAANw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SCdpvB3Jh4BufgFAAD//wMAUEsBAi0AFAAGAAgAAAAhANvh9svuAAAAhQEAABMAAAAAAAAA&#10;AAAAAAAAAAAAAFtDb250ZW50X1R5cGVzXS54bWxQSwECLQAUAAYACAAAACEAWvQsW78AAAAVAQAA&#10;CwAAAAAAAAAAAAAAAAAfAQAAX3JlbHMvLnJlbHNQSwECLQAUAAYACAAAACEAgFqsKMYAAADcAAAA&#10;DwAAAAAAAAAAAAAAAAAHAgAAZHJzL2Rvd25yZXYueG1sUEsFBgAAAAADAAMAtwAAAPoCAAAAAA==&#10;"/>
                <v:line id="直线 438" o:spid="_x0000_s1519" style="position:absolute;visibility:visible;mso-wrap-style:square" from="2476,5943" to="47053,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Rc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om4xf4PxOPgJxfAQAA//8DAFBLAQItABQABgAIAAAAIQDb4fbL7gAAAIUBAAATAAAAAAAA&#10;AAAAAAAAAAAAAABbQ29udGVudF9UeXBlc10ueG1sUEsBAi0AFAAGAAgAAAAhAFr0LFu/AAAAFQEA&#10;AAsAAAAAAAAAAAAAAAAAHwEAAF9yZWxzLy5yZWxzUEsBAi0AFAAGAAgAAAAhAA+zNFzHAAAA3AAA&#10;AA8AAAAAAAAAAAAAAAAABwIAAGRycy9kb3ducmV2LnhtbFBLBQYAAAAAAwADALcAAAD7AgAAAAA=&#10;"/>
                <v:line id="直线 439" o:spid="_x0000_s1520" style="position:absolute;visibility:visible;mso-wrap-style:square" from="2286,5943" to="2286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5HH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om4xf4PxOPgJxfAQAA//8DAFBLAQItABQABgAIAAAAIQDb4fbL7gAAAIUBAAATAAAAAAAA&#10;AAAAAAAAAAAAAABbQ29udGVudF9UeXBlc10ueG1sUEsBAi0AFAAGAAgAAAAhAFr0LFu/AAAAFQEA&#10;AAsAAAAAAAAAAAAAAAAAHwEAAF9yZWxzLy5yZWxzUEsBAi0AFAAGAAgAAAAhAGD/kcfHAAAA3AAA&#10;AA8AAAAAAAAAAAAAAAAABwIAAGRycy9kb3ducmV2LnhtbFBLBQYAAAAAAwADALcAAAD7AgAAAAA=&#10;"/>
                <v:line id="直线 440" o:spid="_x0000_s1521" style="position:absolute;visibility:visible;mso-wrap-style:square" from="47053,5943" to="47059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+w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U7ifiUdALm4AAAD//wMAUEsBAi0AFAAGAAgAAAAhANvh9svuAAAAhQEAABMAAAAAAAAA&#10;AAAAAAAAAAAAAFtDb250ZW50X1R5cGVzXS54bWxQSwECLQAUAAYACAAAACEAWvQsW78AAAAVAQAA&#10;CwAAAAAAAAAAAAAAAAAfAQAAX3JlbHMvLnJlbHNQSwECLQAUAAYACAAAACEAkC0PsMYAAADcAAAA&#10;DwAAAAAAAAAAAAAAAAAHAgAAZHJzL2Rvd25yZXYueG1sUEsFBgAAAAADAAMAtwAAAPoCAAAAAA==&#10;"/>
                <v:line id="直线 441" o:spid="_x0000_s1522" style="position:absolute;visibility:visible;mso-wrap-style:square" from="27717,3962" to="27724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aor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AZv8D/mXgE5PwPAAD//wMAUEsBAi0AFAAGAAgAAAAhANvh9svuAAAAhQEAABMAAAAAAAAA&#10;AAAAAAAAAAAAAFtDb250ZW50X1R5cGVzXS54bWxQSwECLQAUAAYACAAAACEAWvQsW78AAAAVAQAA&#10;CwAAAAAAAAAAAAAAAAAfAQAAX3JlbHMvLnJlbHNQSwECLQAUAAYACAAAACEA/2GqK8YAAADcAAAA&#10;DwAAAAAAAAAAAAAAAAAHAgAAZHJzL2Rvd25yZXYueG1sUEsFBgAAAAADAAMAtwAAAPoCAAAAAA==&#10;"/>
                <v:line id="直线 442" o:spid="_x0000_s1523" style="position:absolute;visibility:visible;mso-wrap-style:square" from="10287,5943" to="10293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j5Z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fNZXBvPxCMgV78AAAD//wMAUEsBAi0AFAAGAAgAAAAhANvh9svuAAAAhQEAABMAAAAAAAAAAAAA&#10;AAAAAAAAAFtDb250ZW50X1R5cGVzXS54bWxQSwECLQAUAAYACAAAACEAWvQsW78AAAAVAQAACwAA&#10;AAAAAAAAAAAAAAAfAQAAX3JlbHMvLnJlbHNQSwECLQAUAAYACAAAACEAjv4+WcMAAADcAAAADwAA&#10;AAAAAAAAAAAAAAAHAgAAZHJzL2Rvd25yZXYueG1sUEsFBgAAAAADAAMAtwAAAPcCAAAAAA==&#10;"/>
                <v:line id="直线 443" o:spid="_x0000_s1524" style="position:absolute;visibility:visible;mso-wrap-style:square" from="18288,5943" to="18294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pvC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ynsL/mXgE5PwPAAD//wMAUEsBAi0AFAAGAAgAAAAhANvh9svuAAAAhQEAABMAAAAAAAAA&#10;AAAAAAAAAAAAAFtDb250ZW50X1R5cGVzXS54bWxQSwECLQAUAAYACAAAACEAWvQsW78AAAAVAQAA&#10;CwAAAAAAAAAAAAAAAAAfAQAAX3JlbHMvLnJlbHNQSwECLQAUAAYACAAAACEA4bKbwsYAAADcAAAA&#10;DwAAAAAAAAAAAAAAAAAHAgAAZHJzL2Rvd25yZXYueG1sUEsFBgAAAAADAAMAtwAAAPoCAAAAAA==&#10;"/>
                <v:line id="直线 444" o:spid="_x0000_s1525" style="position:absolute;visibility:visible;mso-wrap-style:square" from="38862,5943" to="38868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"/>
                <w10:anchorlock/>
              </v:group>
            </w:pict>
          </mc:Fallback>
        </mc:AlternateContent>
      </w:r>
    </w:p>
    <w:p w:rsidR="0058650F" w:rsidRDefault="0058650F" w:rsidP="0058650F">
      <w:pPr>
        <w:spacing w:line="360" w:lineRule="auto"/>
        <w:ind w:firstLineChars="200" w:firstLine="361"/>
        <w:jc w:val="center"/>
        <w:rPr>
          <w:rFonts w:ascii="SimHei" w:hAnsi="SimHei" w:eastAsia="黑体" w:cs="SimHei"/>
          <w:b/>
          <w:sz w:val="18"/>
          <w:szCs w:val="18"/>
        </w:rPr>
      </w:pPr>
      <w:r>
        <w:rPr>
          <w:rFonts w:ascii="SimHei" w:hAnsi="SimHei" w:eastAsia="黑体" w:cs="SimHei"/>
          <w:b/>
          <w:sz w:val="18"/>
          <w:szCs w:val="18"/>
        </w:rPr>
        <w:t>某物流公司组织结构范本</w:t>
      </w:r>
    </w:p>
    <w:p w:rsidR="0058650F" w:rsidRDefault="0058650F" w:rsidP="0058650F">
      <w:pPr>
        <w:pStyle w:val="2"/>
        <w:rPr>
          <w:rFonts w:ascii="SimHei" w:hAnsi="SimHei" w:eastAsia="黑体" w:cs="SimHei"/>
        </w:rPr>
      </w:pPr>
      <w:bookmarkStart w:id="27" w:name="_Toc234825017"/>
      <w:bookmarkStart w:id="28" w:name="_Toc238874906"/>
      <w:bookmarkStart w:id="29" w:name="_Toc241309926"/>
      <w:bookmarkStart w:id="30" w:name="_Toc245717226"/>
      <w:r>
        <w:rPr>
          <w:rFonts w:ascii="SimHei" w:hAnsi="SimHei" w:eastAsia="黑体" w:cs="SimHei"/>
        </w:rPr>
        <w:t>七、广告公司组织结构范本</w:t>
      </w:r>
      <w:bookmarkEnd w:id="27"/>
      <w:bookmarkEnd w:id="28"/>
      <w:bookmarkEnd w:id="29"/>
      <w:bookmarkEnd w:id="30"/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某广告公司组织结构范本如下图所示。</w:t>
      </w:r>
    </w:p>
    <w:p w:rsidR="0058650F" w:rsidRDefault="0058650F" w:rsidP="0058650F">
      <w:pPr>
        <w:rPr>
          <w:rFonts w:ascii="SimHei" w:hAnsi="SimHei" w:eastAsia="黑体" w:cs="SimHei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172075" cy="2674620"/>
                <wp:effectExtent l="0" t="6350" r="0" b="0"/>
                <wp:docPr id="294" name="画布 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5" name="组合 62"/>
                        <wpg:cNvGrpSpPr>
                          <a:grpSpLocks/>
                        </wpg:cNvGrpSpPr>
                        <wpg:grpSpPr bwMode="auto">
                          <a:xfrm>
                            <a:off x="229870" y="0"/>
                            <a:ext cx="4615815" cy="2598420"/>
                            <a:chOff x="2159" y="1674"/>
                            <a:chExt cx="7269" cy="4092"/>
                          </a:xfrm>
                        </wpg:grpSpPr>
                        <wps:wsp>
                          <wps:cNvPr id="256" name="矩形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74"/>
                              <a:ext cx="1629" cy="4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总经理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直线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64" y="2298"/>
                              <a:ext cx="5249" cy="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直线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64" y="2298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矩形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0" y="2454"/>
                              <a:ext cx="144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行政部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直线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3" y="2298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矩形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9" y="2454"/>
                              <a:ext cx="144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财务部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直线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13" y="2298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矩形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9" y="2454"/>
                              <a:ext cx="144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人力资源部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直线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6" y="3390"/>
                              <a:ext cx="4887" cy="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直线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5" y="3390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矩形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2" y="3546"/>
                              <a:ext cx="1448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媒介代理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直线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79" y="3390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直线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78" y="3390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矩形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3546"/>
                              <a:ext cx="1448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影视广告制作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直线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79" y="2142"/>
                              <a:ext cx="0" cy="1248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直线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27" y="3390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矩形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603" y="3546"/>
                              <a:ext cx="1448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jc w:val="center"/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平面创作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直线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4014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直线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1" y="4170"/>
                              <a:ext cx="1810" cy="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直线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6" y="4170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矩形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9" y="4326"/>
                              <a:ext cx="498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媒介策划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直线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1" y="4170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矩形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4" y="4326"/>
                              <a:ext cx="498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媒介监测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矩形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0" y="4326"/>
                              <a:ext cx="498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媒介购买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直线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54" y="4014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直线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9" y="4170"/>
                              <a:ext cx="1810" cy="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直线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9" y="4170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矩形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4326"/>
                              <a:ext cx="498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客户服务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直线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4" y="4170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矩形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7" y="4326"/>
                              <a:ext cx="498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58650F" w:rsidRDefault="0058650F" w:rsidP="0058650F">
                                <w:pP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制作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矩形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53" y="4326"/>
                              <a:ext cx="498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创意设计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直线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57" y="4014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直线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52" y="4170"/>
                              <a:ext cx="1810" cy="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直线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52" y="4170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矩形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5" y="4326"/>
                              <a:ext cx="498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客户服务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直线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47" y="4170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矩形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0" y="4326"/>
                              <a:ext cx="498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58650F" w:rsidRDefault="0058650F" w:rsidP="0058650F">
                                <w:pP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制作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矩形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56" y="4326"/>
                              <a:ext cx="498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650F" w:rsidRDefault="0058650F" w:rsidP="0058650F">
                                <w:pP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imHei" w:hAnsi="SimHei" w:eastAsia="黑体" w:cs="SimHei"/>
                                    <w:sz w:val="18"/>
                                    <w:szCs w:val="18"/>
                                  </w:rPr>
                                  <w:t>创意设计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画布 294" o:spid="_x0000_s1526" editas="canvas" style="width:407.25pt;height:210.6pt;mso-position-horizontal-relative:char;mso-position-vertical-relative:line" coordsize="51720,26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">
                <v:shape id="_x0000_s1527" type="#_x0000_t75" style="position:absolute;width:51720;height:26746;visibility:visible;mso-wrap-style:square">
                  <v:fill o:detectmouseclick="t"/>
                  <v:path o:connecttype="none"/>
                </v:shape>
                <v:group id="组合 62" o:spid="_x0000_s1528" style="position:absolute;left:2298;width:46158;height:25984" coordorigin="2159,1674" coordsize="7269,4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rect id="矩形 63" o:spid="_x0000_s1529" style="position:absolute;left:5055;top:1674;width:1629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wc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EM8X8HsmHAG5/gEAAP//AwBQSwECLQAUAAYACAAAACEA2+H2y+4AAACFAQAAEwAAAAAAAAAA&#10;AAAAAAAAAAAAW0NvbnRlbnRfVHlwZXNdLnhtbFBLAQItABQABgAIAAAAIQBa9CxbvwAAABUBAAAL&#10;AAAAAAAAAAAAAAAAAB8BAABfcmVscy8ucmVsc1BLAQItABQABgAIAAAAIQBunAwc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总经理</w:t>
                          </w:r>
                        </w:p>
                      </w:txbxContent>
                    </v:textbox>
                  </v:rect>
                  <v:line id="直线 64" o:spid="_x0000_s1530" style="position:absolute;visibility:visible;mso-wrap-style:square" from="3064,2298" to="8313,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bL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L69wPROPgJxdAAAA//8DAFBLAQItABQABgAIAAAAIQDb4fbL7gAAAIUBAAATAAAAAAAA&#10;AAAAAAAAAAAAAABbQ29udGVudF9UeXBlc10ueG1sUEsBAi0AFAAGAAgAAAAhAFr0LFu/AAAAFQEA&#10;AAsAAAAAAAAAAAAAAAAAHwEAAF9yZWxzLy5yZWxzUEsBAi0AFAAGAAgAAAAhANGG1svHAAAA3AAA&#10;AA8AAAAAAAAAAAAAAAAABwIAAGRycy9kb3ducmV2LnhtbFBLBQYAAAAAAwADALcAAAD7AgAAAAA=&#10;"/>
                  <v:line id="直线 65" o:spid="_x0000_s1531" style="position:absolute;visibility:visible;mso-wrap-style:square" from="3064,2298" to="3064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"/>
                  <v:rect id="矩形 66" o:spid="_x0000_s1532" style="position:absolute;left:2340;top:2454;width:1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行政部</w:t>
                          </w:r>
                        </w:p>
                      </w:txbxContent>
                    </v:textbox>
                  </v:rect>
                  <v:line id="直线 67" o:spid="_x0000_s1533" style="position:absolute;visibility:visible;mso-wrap-style:square" from="4693,2298" to="4694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4QC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XM0jg/nolHQOb/AAAA//8DAFBLAQItABQABgAIAAAAIQDb4fbL7gAAAIUBAAATAAAAAAAAAAAA&#10;AAAAAAAAAABbQ29udGVudF9UeXBlc10ueG1sUEsBAi0AFAAGAAgAAAAhAFr0LFu/AAAAFQEAAAsA&#10;AAAAAAAAAAAAAAAAHwEAAF9yZWxzLy5yZWxzUEsBAi0AFAAGAAgAAAAhAJADhALEAAAA3AAAAA8A&#10;AAAAAAAAAAAAAAAABwIAAGRycy9kb3ducmV2LnhtbFBLBQYAAAAAAwADALcAAAD4AgAAAAA=&#10;"/>
                  <v:rect id="矩形 68" o:spid="_x0000_s1534" style="position:absolute;left:3969;top:2454;width:1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财务部</w:t>
                          </w:r>
                        </w:p>
                      </w:txbxContent>
                    </v:textbox>
                  </v:rect>
                  <v:line id="直线 69" o:spid="_x0000_s1535" style="position:absolute;visibility:visible;mso-wrap-style:square" from="8313,2298" to="8314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/u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pfB3Jh4BOb8BAAD//wMAUEsBAi0AFAAGAAgAAAAhANvh9svuAAAAhQEAABMAAAAAAAAA&#10;AAAAAAAAAAAAAFtDb250ZW50X1R5cGVzXS54bWxQSwECLQAUAAYACAAAACEAWvQsW78AAAAVAQAA&#10;CwAAAAAAAAAAAAAAAAAfAQAAX3JlbHMvLnJlbHNQSwECLQAUAAYACAAAACEAD52/7sYAAADcAAAA&#10;DwAAAAAAAAAAAAAAAAAHAgAAZHJzL2Rvd25yZXYueG1sUEsFBgAAAAADAAMAtwAAAPoCAAAAAA==&#10;"/>
                  <v:rect id="矩形 70" o:spid="_x0000_s1536" style="position:absolute;left:7589;top:2454;width:1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2U5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XxZAzPM+EIyOUDAAD//wMAUEsBAi0AFAAGAAgAAAAhANvh9svuAAAAhQEAABMAAAAAAAAAAAAA&#10;AAAAAAAAAFtDb250ZW50X1R5cGVzXS54bWxQSwECLQAUAAYACAAAACEAWvQsW78AAAAVAQAACwAA&#10;AAAAAAAAAAAAAAAfAQAAX3JlbHMvLnJlbHNQSwECLQAUAAYACAAAACEAsIdlOcMAAADcAAAADwAA&#10;AAAAAAAAAAAAAAAHAgAAZHJzL2Rvd25yZXYueG1sUEsFBgAAAAADAAMAtwAAAPcCAAAAAA=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人力资源部</w:t>
                          </w:r>
                        </w:p>
                      </w:txbxContent>
                    </v:textbox>
                  </v:rect>
                  <v:line id="直线 71" o:spid="_x0000_s1537" style="position:absolute;visibility:visible;mso-wrap-style:square" from="3426,3390" to="8313,3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IB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7ziCAcYAAADcAAAA&#10;DwAAAAAAAAAAAAAAAAAHAgAAZHJzL2Rvd25yZXYueG1sUEsFBgAAAAADAAMAtwAAAPoCAAAAAA==&#10;"/>
                  <v:line id="直线 72" o:spid="_x0000_s1538" style="position:absolute;visibility:visible;mso-wrap-style:square" from="3425,3390" to="3426,3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ea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gHQnmsYAAADcAAAA&#10;DwAAAAAAAAAAAAAAAAAHAgAAZHJzL2Rvd25yZXYueG1sUEsFBgAAAAADAAMAtwAAAPoCAAAAAA==&#10;"/>
                  <v:rect id="矩形 73" o:spid="_x0000_s1539" style="position:absolute;left:2702;top:3546;width:144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媒介代理</w:t>
                          </w:r>
                        </w:p>
                      </w:txbxContent>
                    </v:textbox>
                  </v:rect>
                  <v:line id="直线 74" o:spid="_x0000_s1540" style="position:absolute;visibility:visible;mso-wrap-style:square" from="5779,3390" to="5780,3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hx2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H+ocdsYAAADcAAAA&#10;DwAAAAAAAAAAAAAAAAAHAgAAZHJzL2Rvd25yZXYueG1sUEsFBgAAAAADAAMAtwAAAPoCAAAAAA==&#10;"/>
                  <v:line id="直线 75" o:spid="_x0000_s1541" style="position:absolute;visibility:visible;mso-wrap-style:square" from="5778,3390" to="5779,3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gE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XM0rg2nolHQOb/AAAA//8DAFBLAQItABQABgAIAAAAIQDb4fbL7gAAAIUBAAATAAAAAAAAAAAA&#10;AAAAAAAAAABbQ29udGVudF9UeXBlc10ueG1sUEsBAi0AFAAGAAgAAAAhAFr0LFu/AAAAFQEAAAsA&#10;AAAAAAAAAAAAAAAAHwEAAF9yZWxzLy5yZWxzUEsBAi0AFAAGAAgAAAAhAG51iATEAAAA3AAAAA8A&#10;AAAAAAAAAAAAAAAABwIAAGRycy9kb3ducmV2LnhtbFBLBQYAAAAAAwADALcAAAD4AgAAAAA=&#10;"/>
                  <v:rect id="矩形 76" o:spid="_x0000_s1542" style="position:absolute;left:5055;top:3546;width:144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1LT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iJMVPM6EIyC3dwAAAP//AwBQSwECLQAUAAYACAAAACEA2+H2y+4AAACFAQAAEwAAAAAAAAAA&#10;AAAAAAAAAAAAW0NvbnRlbnRfVHlwZXNdLnhtbFBLAQItABQABgAIAAAAIQBa9CxbvwAAABUBAAAL&#10;AAAAAAAAAAAAAAAAAB8BAABfcmVscy8ucmVsc1BLAQItABQABgAIAAAAIQDRb1LT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影视广告制作</w:t>
                          </w:r>
                        </w:p>
                      </w:txbxContent>
                    </v:textbox>
                  </v:rect>
                  <v:line id="直线 77" o:spid="_x0000_s1543" style="position:absolute;visibility:visible;mso-wrap-style:square" from="5779,2142" to="5779,3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hLf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c6PZ+IRkMtfAAAA//8DAFBLAQItABQABgAIAAAAIQDb4fbL7gAAAIUBAAATAAAAAAAAAAAA&#10;AAAAAAAAAABbQ29udGVudF9UeXBlc10ueG1sUEsBAi0AFAAGAAgAAAAhAFr0LFu/AAAAFQEAAAsA&#10;AAAAAAAAAAAAAAAAHwEAAF9yZWxzLy5yZWxzUEsBAi0AFAAGAAgAAAAhABXaEt/EAAAA3AAAAA8A&#10;AAAAAAAAAAAAAAAABwIAAGRycy9kb3ducmV2LnhtbFBLBQYAAAAAAwADALcAAAD4AgAAAAA=&#10;"/>
                  <v:line id="直线 78" o:spid="_x0000_s1544" style="position:absolute;visibility:visible;mso-wrap-style:square" from="8327,3390" to="8328,3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dE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H0aQLXM/EIyOUFAAD//wMAUEsBAi0AFAAGAAgAAAAhANvh9svuAAAAhQEAABMAAAAAAAAA&#10;AAAAAAAAAAAAAFtDb250ZW50X1R5cGVzXS54bWxQSwECLQAUAAYACAAAACEAWvQsW78AAAAVAQAA&#10;CwAAAAAAAAAAAAAAAAAfAQAAX3JlbHMvLnJlbHNQSwECLQAUAAYACAAAACEAepa3RMYAAADcAAAA&#10;DwAAAAAAAAAAAAAAAAAHAgAAZHJzL2Rvd25yZXYueG1sUEsFBgAAAAADAAMAtwAAAPoCAAAAAA==&#10;"/>
                  <v:rect id="矩形 79" o:spid="_x0000_s1545" style="position:absolute;left:7603;top:3546;width:144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lZ/xQAAANw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wl8HcmHAG5vAEAAP//AwBQSwECLQAUAAYACAAAACEA2+H2y+4AAACFAQAAEwAAAAAAAAAA&#10;AAAAAAAAAAAAW0NvbnRlbnRfVHlwZXNdLnhtbFBLAQItABQABgAIAAAAIQBa9CxbvwAAABUBAAAL&#10;AAAAAAAAAAAAAAAAAB8BAABfcmVscy8ucmVsc1BLAQItABQABgAIAAAAIQBaElZ/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jc w:val="center"/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平面创作</w:t>
                          </w:r>
                        </w:p>
                      </w:txbxContent>
                    </v:textbox>
                  </v:rect>
                  <v:line id="直线 80" o:spid="_x0000_s1546" style="position:absolute;visibility:visible;mso-wrap-style:square" from="3351,4014" to="3352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yo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B+mcD/mXgE5PwPAAD//wMAUEsBAi0AFAAGAAgAAAAhANvh9svuAAAAhQEAABMAAAAAAAAA&#10;AAAAAAAAAAAAAFtDb250ZW50X1R5cGVzXS54bWxQSwECLQAUAAYACAAAACEAWvQsW78AAAAVAQAA&#10;CwAAAAAAAAAAAAAAAAAfAQAAX3JlbHMvLnJlbHNQSwECLQAUAAYACAAAACEA5QiMqMYAAADcAAAA&#10;DwAAAAAAAAAAAAAAAAAHAgAAZHJzL2Rvd25yZXYueG1sUEsFBgAAAAADAAMAtwAAAPoCAAAAAA==&#10;"/>
                  <v:line id="直线 81" o:spid="_x0000_s1547" style="position:absolute;visibility:visible;mso-wrap-style:square" from="2461,4170" to="4271,4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Tc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Gry9wPROPgJxdAAAA//8DAFBLAQItABQABgAIAAAAIQDb4fbL7gAAAIUBAAATAAAAAAAA&#10;AAAAAAAAAAAAAABbQ29udGVudF9UeXBlc10ueG1sUEsBAi0AFAAGAAgAAAAhAFr0LFu/AAAAFQEA&#10;AAsAAAAAAAAAAAAAAAAAHwEAAF9yZWxzLy5yZWxzUEsBAi0AFAAGAAgAAAAhAGrhFNzHAAAA3AAA&#10;AA8AAAAAAAAAAAAAAAAABwIAAGRycy9kb3ducmV2LnhtbFBLBQYAAAAAAwADALcAAAD7AgAAAAA=&#10;"/>
                  <v:line id="直线 82" o:spid="_x0000_s1548" style="position:absolute;visibility:visible;mso-wrap-style:square" from="2476,4170" to="2477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FH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ry9wPROPgJxdAAAA//8DAFBLAQItABQABgAIAAAAIQDb4fbL7gAAAIUBAAATAAAAAAAA&#10;AAAAAAAAAAAAAABbQ29udGVudF9UeXBlc10ueG1sUEsBAi0AFAAGAAgAAAAhAFr0LFu/AAAAFQEA&#10;AAsAAAAAAAAAAAAAAAAAHwEAAF9yZWxzLy5yZWxzUEsBAi0AFAAGAAgAAAAhAAWtsUfHAAAA3AAA&#10;AA8AAAAAAAAAAAAAAAAABwIAAGRycy9kb3ducmV2LnhtbFBLBQYAAAAAAwADALcAAAD7AgAAAAA=&#10;"/>
                  <v:rect id="矩形 83" o:spid="_x0000_s1549" style="position:absolute;left:2159;top:4326;width:49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B8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niWwO1MOAJyfgUAAP//AwBQSwECLQAUAAYACAAAACEA2+H2y+4AAACFAQAAEwAAAAAAAAAA&#10;AAAAAAAAAAAAW0NvbnRlbnRfVHlwZXNdLnhtbFBLAQItABQABgAIAAAAIQBa9CxbvwAAABUBAAAL&#10;AAAAAAAAAAAAAAAAAB8BAABfcmVscy8ucmVsc1BLAQItABQABgAIAAAAIQAlKVB8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媒介策划</w:t>
                          </w:r>
                        </w:p>
                      </w:txbxContent>
                    </v:textbox>
                  </v:rect>
                  <v:line id="直线 84" o:spid="_x0000_s1550" style="position:absolute;visibility:visible;mso-wrap-style:square" from="4271,4170" to="4272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qr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yncL/mXgE5OIPAAD//wMAUEsBAi0AFAAGAAgAAAAhANvh9svuAAAAhQEAABMAAAAAAAAA&#10;AAAAAAAAAAAAAFtDb250ZW50X1R5cGVzXS54bWxQSwECLQAUAAYACAAAACEAWvQsW78AAAAVAQAA&#10;CwAAAAAAAAAAAAAAAAAfAQAAX3JlbHMvLnJlbHNQSwECLQAUAAYACAAAACEAmjOKq8YAAADcAAAA&#10;DwAAAAAAAAAAAAAAAAAHAgAAZHJzL2Rvd25yZXYueG1sUEsFBgAAAAADAAMAtwAAAPoCAAAAAA==&#10;"/>
                  <v:rect id="矩形 85" o:spid="_x0000_s1551" style="position:absolute;left:3954;top:4326;width:49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mGV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">
                    <v:textbox>
                      <w:txbxContent>
                        <w:p w:rsidR="0058650F" w:rsidRDefault="0058650F" w:rsidP="0058650F">
                          <w:pP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媒介监测</w:t>
                          </w:r>
                        </w:p>
                      </w:txbxContent>
                    </v:textbox>
                  </v:rect>
                  <v:rect id="矩形 86" o:spid="_x0000_s1552" style="position:absolute;left:3050;top:4326;width:49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">
                    <v:textbox>
                      <w:txbxContent>
                        <w:p w:rsidR="0058650F" w:rsidRDefault="0058650F" w:rsidP="0058650F">
                          <w:pP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媒介购买</w:t>
                          </w:r>
                        </w:p>
                      </w:txbxContent>
                    </v:textbox>
                  </v:rect>
                  <v:line id="直线 87" o:spid="_x0000_s1553" style="position:absolute;visibility:visible;mso-wrap-style:square" from="5854,4014" to="5855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"/>
                  <v:line id="直线 88" o:spid="_x0000_s1554" style="position:absolute;visibility:visible;mso-wrap-style:square" from="4949,4170" to="6759,4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8dj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OJ3A/E4+AXN4AAAD//wMAUEsBAi0AFAAGAAgAAAAhANvh9svuAAAAhQEAABMAAAAAAAAA&#10;AAAAAAAAAAAAAFtDb250ZW50X1R5cGVzXS54bWxQSwECLQAUAAYACAAAACEAWvQsW78AAAAVAQAA&#10;CwAAAAAAAAAAAAAAAAAfAQAAX3JlbHMvLnJlbHNQSwECLQAUAAYACAAAACEAT0PHY8YAAADcAAAA&#10;DwAAAAAAAAAAAAAAAAAHAgAAZHJzL2Rvd25yZXYueG1sUEsFBgAAAAADAAMAtwAAAPoCAAAAAA==&#10;"/>
                  <v:line id="直线 89" o:spid="_x0000_s1555" style="position:absolute;visibility:visible;mso-wrap-style:square" from="4949,4170" to="4950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"/>
                  <v:rect id="矩形 90" o:spid="_x0000_s1556" style="position:absolute;left:4632;top:4326;width:49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客户服务</w:t>
                          </w:r>
                        </w:p>
                      </w:txbxContent>
                    </v:textbox>
                  </v:rect>
                  <v:line id="直线 91" o:spid="_x0000_s1557" style="position:absolute;visibility:visible;mso-wrap-style:square" from="6744,4170" to="6745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T7xgAAANw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F48gr3M/EIyNkNAAD//wMAUEsBAi0AFAAGAAgAAAAhANvh9svuAAAAhQEAABMAAAAAAAAA&#10;AAAAAAAAAAAAAFtDb250ZW50X1R5cGVzXS54bWxQSwECLQAUAAYACAAAACEAWvQsW78AAAAVAQAA&#10;CwAAAAAAAAAAAAAAAAAfAQAAX3JlbHMvLnJlbHNQSwECLQAUAAYACAAAACEAXzRk+8YAAADcAAAA&#10;DwAAAAAAAAAAAAAAAAAHAgAAZHJzL2Rvd25yZXYueG1sUEsFBgAAAAADAAMAtwAAAPoCAAAAAA==&#10;"/>
                  <v:rect id="矩形 92" o:spid="_x0000_s1558" style="position:absolute;left:6427;top:4326;width:49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</w:p>
                        <w:p w:rsidR="0058650F" w:rsidRDefault="0058650F" w:rsidP="0058650F">
                          <w:pP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制作</w:t>
                          </w:r>
                        </w:p>
                      </w:txbxContent>
                    </v:textbox>
                  </v:rect>
                  <v:rect id="矩形 93" o:spid="_x0000_s1559" style="position:absolute;left:5553;top:4326;width:49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">
                    <v:textbox>
                      <w:txbxContent>
                        <w:p w:rsidR="0058650F" w:rsidRDefault="0058650F" w:rsidP="0058650F">
                          <w:pP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创意设计</w:t>
                          </w:r>
                        </w:p>
                      </w:txbxContent>
                    </v:textbox>
                  </v:rect>
                  <v:line id="直线 94" o:spid="_x0000_s1560" style="position:absolute;visibility:visible;mso-wrap-style:square" from="8357,4014" to="8358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qM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F48grXM/EIyNkFAAD//wMAUEsBAi0AFAAGAAgAAAAhANvh9svuAAAAhQEAABMAAAAAAAAA&#10;AAAAAAAAAAAAAFtDb250ZW50X1R5cGVzXS54bWxQSwECLQAUAAYACAAAACEAWvQsW78AAAAVAQAA&#10;CwAAAAAAAAAAAAAAAAAfAQAAX3JlbHMvLnJlbHNQSwECLQAUAAYACAAAACEAr+b6jMYAAADcAAAA&#10;DwAAAAAAAAAAAAAAAAAHAgAAZHJzL2Rvd25yZXYueG1sUEsFBgAAAAADAAMAtwAAAPoCAAAAAA==&#10;"/>
                  <v:line id="直线 95" o:spid="_x0000_s1561" style="position:absolute;visibility:visible;mso-wrap-style:square" from="7452,4170" to="9262,4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"/>
                  <v:line id="直线 96" o:spid="_x0000_s1562" style="position:absolute;visibility:visible;mso-wrap-style:square" from="7452,4170" to="7453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tl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yncH/mXgE5OIPAAD//wMAUEsBAi0AFAAGAAgAAAAhANvh9svuAAAAhQEAABMAAAAAAAAA&#10;AAAAAAAAAAAAAFtDb250ZW50X1R5cGVzXS54bWxQSwECLQAUAAYACAAAACEAWvQsW78AAAAVAQAA&#10;CwAAAAAAAAAAAAAAAAAfAQAAX3JlbHMvLnJlbHNQSwECLQAUAAYACAAAACEAsTXLZcYAAADcAAAA&#10;DwAAAAAAAAAAAAAAAAAHAgAAZHJzL2Rvd25yZXYueG1sUEsFBgAAAAADAAMAtwAAAPoCAAAAAA==&#10;"/>
                  <v:rect id="矩形 97" o:spid="_x0000_s1563" style="position:absolute;left:7135;top:4326;width:49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">
                    <v:textbox>
                      <w:txbxContent>
                        <w:p w:rsidR="0058650F" w:rsidRDefault="0058650F" w:rsidP="0058650F">
                          <w:pP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客户服务</w:t>
                          </w:r>
                        </w:p>
                      </w:txbxContent>
                    </v:textbox>
                  </v:rect>
                  <v:line id="直线 98" o:spid="_x0000_s1564" style="position:absolute;visibility:visible;mso-wrap-style:square" from="9247,4170" to="9248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G+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pfALXM/EIyOUFAAD//wMAUEsBAi0AFAAGAAgAAAAhANvh9svuAAAAhQEAABMAAAAAAAAA&#10;AAAAAAAAAAAAAFtDb250ZW50X1R5cGVzXS54bWxQSwECLQAUAAYACAAAACEAWvQsW78AAAAVAQAA&#10;CwAAAAAAAAAAAAAAAAAfAQAAX3JlbHMvLnJlbHNQSwECLQAUAAYACAAAACEAyppRvsYAAADcAAAA&#10;DwAAAAAAAAAAAAAAAAAHAgAAZHJzL2Rvd25yZXYueG1sUEsFBgAAAAADAAMAtwAAAPoCAAAAAA==&#10;"/>
                  <v:rect id="矩形 99" o:spid="_x0000_s1565" style="position:absolute;left:8930;top:4326;width:49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</w:p>
                        <w:p w:rsidR="0058650F" w:rsidRDefault="0058650F" w:rsidP="0058650F">
                          <w:pP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制作</w:t>
                          </w:r>
                        </w:p>
                      </w:txbxContent>
                    </v:textbox>
                  </v:rect>
                  <v:rect id="矩形 100" o:spid="_x0000_s1566" style="position:absolute;left:8056;top:4326;width:49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Ue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">
                    <v:textbox>
                      <w:txbxContent>
                        <w:p w:rsidR="0058650F" w:rsidRDefault="0058650F" w:rsidP="0058650F">
                          <w:pP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imHei" w:hAnsi="SimHei" w:eastAsia="黑体" w:cs="SimHei"/>
                              <w:sz w:val="18"/>
                              <w:szCs w:val="18"/>
                            </w:rPr>
                            <w:t>创意设计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58650F" w:rsidRDefault="0058650F" w:rsidP="0058650F">
      <w:pPr>
        <w:jc w:val="center"/>
        <w:rPr>
          <w:rFonts w:ascii="SimHei" w:hAnsi="SimHei" w:eastAsia="黑体" w:cs="SimHei"/>
          <w:b/>
          <w:sz w:val="18"/>
          <w:szCs w:val="18"/>
        </w:rPr>
      </w:pPr>
      <w:r>
        <w:rPr>
          <w:rFonts w:ascii="SimHei" w:hAnsi="SimHei" w:eastAsia="黑体" w:cs="SimHei"/>
          <w:b/>
          <w:sz w:val="18"/>
          <w:szCs w:val="18"/>
        </w:rPr>
        <w:t>某广告公司组织结构范本</w:t>
      </w:r>
    </w:p>
    <w:p w:rsidR="0058650F" w:rsidRDefault="0058650F" w:rsidP="0058650F">
      <w:pPr>
        <w:jc w:val="center"/>
        <w:rPr>
          <w:rFonts w:ascii="SimHei" w:hAnsi="SimHei" w:eastAsia="黑体" w:cs="SimHei"/>
          <w:b/>
          <w:sz w:val="18"/>
          <w:szCs w:val="18"/>
        </w:rPr>
      </w:pPr>
    </w:p>
    <w:p w:rsidR="0058650F" w:rsidRDefault="0058650F" w:rsidP="0058650F">
      <w:pPr>
        <w:jc w:val="center"/>
        <w:rPr>
          <w:rFonts w:ascii="SimHei" w:hAnsi="SimHei" w:eastAsia="黑体" w:cs="SimHei"/>
          <w:b/>
          <w:sz w:val="18"/>
          <w:szCs w:val="18"/>
        </w:rPr>
      </w:pPr>
    </w:p>
    <w:p w:rsidR="0058650F" w:rsidRDefault="0058650F" w:rsidP="0058650F">
      <w:pPr>
        <w:jc w:val="center"/>
        <w:rPr>
          <w:rFonts w:ascii="SimHei" w:hAnsi="SimHei" w:eastAsia="黑体" w:cs="SimHei"/>
          <w:b/>
          <w:sz w:val="18"/>
          <w:szCs w:val="18"/>
        </w:rPr>
      </w:pPr>
    </w:p>
    <w:p w:rsidR="0058650F" w:rsidRDefault="0058650F" w:rsidP="0058650F">
      <w:pPr>
        <w:jc w:val="center"/>
        <w:rPr>
          <w:rFonts w:ascii="SimHei" w:hAnsi="SimHei" w:eastAsia="黑体" w:cs="SimHei"/>
          <w:b/>
          <w:sz w:val="18"/>
          <w:szCs w:val="18"/>
        </w:rPr>
      </w:pPr>
    </w:p>
    <w:p w:rsidR="0058650F" w:rsidRDefault="0058650F" w:rsidP="0058650F">
      <w:pPr>
        <w:jc w:val="center"/>
        <w:rPr>
          <w:rFonts w:ascii="SimHei" w:hAnsi="SimHei" w:eastAsia="黑体" w:cs="SimHei"/>
          <w:b/>
          <w:sz w:val="18"/>
          <w:szCs w:val="18"/>
        </w:rPr>
      </w:pPr>
    </w:p>
    <w:p w:rsidR="0058650F" w:rsidRDefault="0058650F" w:rsidP="0058650F">
      <w:pPr>
        <w:jc w:val="center"/>
        <w:rPr>
          <w:rFonts w:ascii="SimHei" w:hAnsi="SimHei" w:eastAsia="黑体" w:cs="SimHei"/>
          <w:b/>
          <w:sz w:val="18"/>
          <w:szCs w:val="18"/>
        </w:rPr>
      </w:pPr>
    </w:p>
    <w:p w:rsidR="0058650F" w:rsidRDefault="0058650F" w:rsidP="0058650F">
      <w:pPr>
        <w:jc w:val="center"/>
        <w:rPr>
          <w:rFonts w:ascii="SimHei" w:hAnsi="SimHei" w:eastAsia="黑体" w:cs="SimHei"/>
          <w:b/>
          <w:sz w:val="18"/>
          <w:szCs w:val="18"/>
        </w:rPr>
      </w:pPr>
    </w:p>
    <w:p w:rsidR="0058650F" w:rsidRDefault="0058650F" w:rsidP="0058650F">
      <w:pPr>
        <w:jc w:val="center"/>
        <w:rPr>
          <w:rFonts w:ascii="SimHei" w:hAnsi="SimHei" w:eastAsia="黑体" w:cs="SimHei"/>
          <w:b/>
          <w:sz w:val="18"/>
          <w:szCs w:val="18"/>
        </w:rPr>
      </w:pPr>
    </w:p>
    <w:p w:rsidR="0058650F" w:rsidRDefault="0058650F" w:rsidP="0058650F">
      <w:pPr>
        <w:pStyle w:val="2"/>
        <w:rPr>
          <w:rFonts w:ascii="SimHei" w:hAnsi="SimHei" w:eastAsia="黑体" w:cs="SimHei"/>
        </w:rPr>
      </w:pPr>
      <w:bookmarkStart w:id="31" w:name="_Toc238874907"/>
      <w:bookmarkStart w:id="32" w:name="_Toc241309927"/>
      <w:bookmarkStart w:id="33" w:name="_Toc245717227"/>
      <w:r>
        <w:rPr>
          <w:rFonts w:ascii="SimHei" w:hAnsi="SimHei" w:eastAsia="黑体" w:cs="SimHei"/>
        </w:rPr>
        <w:t>八、会展公司组织结构范本</w:t>
      </w:r>
      <w:bookmarkEnd w:id="31"/>
      <w:bookmarkEnd w:id="32"/>
      <w:bookmarkEnd w:id="33"/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会展公司的组织结构因其规模、定位、发展状况等情况的不同而有所不同，下面给出了三种规模不同的会展公司的组织结构范本。</w:t>
      </w:r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1</w:t>
      </w:r>
      <w:r>
        <w:rPr>
          <w:rFonts w:ascii="SimHei" w:hAnsi="SimHei" w:eastAsia="黑体" w:cs="SimHei"/>
        </w:rPr>
        <w:t>．小型会展公司组织结构范本</w:t>
      </w:r>
    </w:p>
    <w:p w:rsidR="0058650F" w:rsidRDefault="0058650F" w:rsidP="0058650F">
      <w:pPr>
        <w:rPr>
          <w:rFonts w:ascii="SimHei" w:hAnsi="SimHei" w:eastAsia="黑体" w:cs="SimHei"/>
        </w:rPr>
      </w:pPr>
    </w:p>
    <w:p w:rsidR="0058650F" w:rsidRDefault="0058650F" w:rsidP="0058650F">
      <w:pPr>
        <w:spacing w:line="360" w:lineRule="auto"/>
        <w:rPr>
          <w:rFonts w:ascii="SimHei" w:hAnsi="SimHei" w:eastAsia="黑体" w:cs="SimHei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400675" cy="1287780"/>
                <wp:effectExtent l="0" t="0" r="0" b="2540"/>
                <wp:docPr id="254" name="画布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1" name="矩形 277"/>
                        <wps:cNvSpPr>
                          <a:spLocks noChangeArrowheads="1"/>
                        </wps:cNvSpPr>
                        <wps:spPr bwMode="auto">
                          <a:xfrm>
                            <a:off x="2447925" y="80645"/>
                            <a:ext cx="102870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总经理</w:t>
                              </w:r>
                            </w:p>
                          </w:txbxContent>
                        </wps:txbx>
                        <wps:bodyPr rot="0" vert="horz" wrap="square" lIns="0" tIns="3600" rIns="0" bIns="3600" anchor="t" anchorCtr="0" upright="1">
                          <a:noAutofit/>
                        </wps:bodyPr>
                      </wps:wsp>
                      <wps:wsp>
                        <wps:cNvPr id="242" name="矩形 278"/>
                        <wps:cNvSpPr>
                          <a:spLocks noChangeArrowheads="1"/>
                        </wps:cNvSpPr>
                        <wps:spPr bwMode="auto">
                          <a:xfrm>
                            <a:off x="381000" y="807720"/>
                            <a:ext cx="68580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会展会务部</w:t>
                              </w:r>
                            </w:p>
                          </w:txbxContent>
                        </wps:txbx>
                        <wps:bodyPr rot="0" vert="horz" wrap="square" lIns="46800" tIns="46800" rIns="46800" bIns="46800" anchor="t" anchorCtr="0" upright="1">
                          <a:noAutofit/>
                        </wps:bodyPr>
                      </wps:wsp>
                      <wps:wsp>
                        <wps:cNvPr id="243" name="直线 279"/>
                        <wps:cNvCnPr>
                          <a:cxnSpLocks noChangeShapeType="1"/>
                        </wps:cNvCnPr>
                        <wps:spPr bwMode="auto">
                          <a:xfrm>
                            <a:off x="723900" y="594360"/>
                            <a:ext cx="635" cy="2133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直线 280"/>
                        <wps:cNvCnPr>
                          <a:cxnSpLocks noChangeShapeType="1"/>
                        </wps:cNvCnPr>
                        <wps:spPr bwMode="auto">
                          <a:xfrm>
                            <a:off x="1638300" y="594360"/>
                            <a:ext cx="635" cy="2133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直线 281"/>
                        <wps:cNvCnPr>
                          <a:cxnSpLocks noChangeShapeType="1"/>
                        </wps:cNvCnPr>
                        <wps:spPr bwMode="auto">
                          <a:xfrm>
                            <a:off x="723900" y="593725"/>
                            <a:ext cx="37719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直线 282"/>
                        <wps:cNvCnPr>
                          <a:cxnSpLocks noChangeShapeType="1"/>
                        </wps:cNvCnPr>
                        <wps:spPr bwMode="auto">
                          <a:xfrm>
                            <a:off x="2962275" y="374650"/>
                            <a:ext cx="635" cy="21971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矩形 283"/>
                        <wps:cNvSpPr>
                          <a:spLocks noChangeArrowheads="1"/>
                        </wps:cNvSpPr>
                        <wps:spPr bwMode="auto">
                          <a:xfrm>
                            <a:off x="3238500" y="792480"/>
                            <a:ext cx="68580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248" name="直线 284"/>
                        <wps:cNvCnPr>
                          <a:cxnSpLocks noChangeShapeType="1"/>
                        </wps:cNvCnPr>
                        <wps:spPr bwMode="auto">
                          <a:xfrm>
                            <a:off x="3581400" y="58483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矩形 285"/>
                        <wps:cNvSpPr>
                          <a:spLocks noChangeArrowheads="1"/>
                        </wps:cNvSpPr>
                        <wps:spPr bwMode="auto">
                          <a:xfrm>
                            <a:off x="2209800" y="807720"/>
                            <a:ext cx="68580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工程部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250" name="矩形 286"/>
                        <wps:cNvSpPr>
                          <a:spLocks noChangeArrowheads="1"/>
                        </wps:cNvSpPr>
                        <wps:spPr bwMode="auto">
                          <a:xfrm>
                            <a:off x="4114800" y="811530"/>
                            <a:ext cx="68580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办公室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251" name="直线 287"/>
                        <wps:cNvCnPr>
                          <a:cxnSpLocks noChangeShapeType="1"/>
                        </wps:cNvCnPr>
                        <wps:spPr bwMode="auto">
                          <a:xfrm>
                            <a:off x="4505325" y="59436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直线 288"/>
                        <wps:cNvCnPr>
                          <a:cxnSpLocks noChangeShapeType="1"/>
                        </wps:cNvCnPr>
                        <wps:spPr bwMode="auto">
                          <a:xfrm>
                            <a:off x="2552700" y="594360"/>
                            <a:ext cx="635" cy="2133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矩形 289"/>
                        <wps:cNvSpPr>
                          <a:spLocks noChangeArrowheads="1"/>
                        </wps:cNvSpPr>
                        <wps:spPr bwMode="auto">
                          <a:xfrm>
                            <a:off x="1295400" y="807720"/>
                            <a:ext cx="68580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设计部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54" o:spid="_x0000_s1567" editas="canvas" style="width:425.25pt;height:101.4pt;mso-position-horizontal-relative:char;mso-position-vertical-relative:line" coordsize="54006,12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">
                <v:shape id="_x0000_s1568" type="#_x0000_t75" style="position:absolute;width:54006;height:12877;visibility:visible;mso-wrap-style:square">
                  <v:fill o:detectmouseclick="t"/>
                  <v:path o:connecttype="none"/>
                </v:shape>
                <v:rect id="矩形 277" o:spid="_x0000_s1569" style="position:absolute;left:24479;top:806;width:1028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">
                  <v:textbox inset="0,.1mm,0,.1mm"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总经理</w:t>
                        </w:r>
                      </w:p>
                    </w:txbxContent>
                  </v:textbox>
                </v:rect>
                <v:rect id="矩形 278" o:spid="_x0000_s1570" style="position:absolute;left:3810;top:8077;width:6858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">
                  <v:textbox inset="1.3mm,1.3mm,1.3mm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会展会务部</w:t>
                        </w:r>
                      </w:p>
                    </w:txbxContent>
                  </v:textbox>
                </v:rect>
                <v:line id="直线 279" o:spid="_x0000_s1571" style="position:absolute;visibility:visible;mso-wrap-style:square" from="7239,5943" to="7245,8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YV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LxP4PxOPgJxfAQAA//8DAFBLAQItABQABgAIAAAAIQDb4fbL7gAAAIUBAAATAAAAAAAA&#10;AAAAAAAAAAAAAABbQ29udGVudF9UeXBlc10ueG1sUEsBAi0AFAAGAAgAAAAhAFr0LFu/AAAAFQEA&#10;AAsAAAAAAAAAAAAAAAAAHwEAAF9yZWxzLy5yZWxzUEsBAi0AFAAGAAgAAAAhACtkRhXHAAAA3AAA&#10;AA8AAAAAAAAAAAAAAAAABwIAAGRycy9kb3ducmV2LnhtbFBLBQYAAAAAAwADALcAAAD7AgAAAAA=&#10;"/>
                <v:line id="直线 280" o:spid="_x0000_s1572" style="position:absolute;visibility:visible;mso-wrap-style:square" from="16383,5943" to="16389,8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5hxwAAANw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KSN3mHHAAAA3AAA&#10;AA8AAAAAAAAAAAAAAAAABwIAAGRycy9kb3ducmV2LnhtbFBLBQYAAAAAAwADALcAAAD7AgAAAAA=&#10;"/>
                <v:line id="直线 281" o:spid="_x0000_s1573" style="position:absolute;visibility:visible;mso-wrap-style:square" from="7239,5937" to="44958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v6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GL69wOxOPgJxdAQAA//8DAFBLAQItABQABgAIAAAAIQDb4fbL7gAAAIUBAAATAAAAAAAA&#10;AAAAAAAAAAAAAABbQ29udGVudF9UeXBlc10ueG1sUEsBAi0AFAAGAAgAAAAhAFr0LFu/AAAAFQEA&#10;AAsAAAAAAAAAAAAAAAAAHwEAAF9yZWxzLy5yZWxzUEsBAi0AFAAGAAgAAAAhAMvBe/rHAAAA3AAA&#10;AA8AAAAAAAAAAAAAAAAABwIAAGRycy9kb3ducmV2LnhtbFBLBQYAAAAAAwADALcAAAD7AgAAAAA=&#10;"/>
                <v:line id="直线 282" o:spid="_x0000_s1574" style="position:absolute;visibility:visible;mso-wrap-style:square" from="29622,3746" to="29629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+WN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TuHvTDwCcvELAAD//wMAUEsBAi0AFAAGAAgAAAAhANvh9svuAAAAhQEAABMAAAAAAAAA&#10;AAAAAAAAAAAAAFtDb250ZW50X1R5cGVzXS54bWxQSwECLQAUAAYACAAAACEAWvQsW78AAAAVAQAA&#10;CwAAAAAAAAAAAAAAAAAfAQAAX3JlbHMvLnJlbHNQSwECLQAUAAYACAAAACEAOxPljcYAAADcAAAA&#10;DwAAAAAAAAAAAAAAAAAHAgAAZHJzL2Rvd25yZXYueG1sUEsFBgAAAAADAAMAtwAAAPoCAAAAAA==&#10;"/>
                <v:rect id="矩形 283" o:spid="_x0000_s1575" style="position:absolute;left:32385;top:7924;width:6858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">
                  <v:textbox inset="1.3mm,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财务部</w:t>
                        </w:r>
                      </w:p>
                    </w:txbxContent>
                  </v:textbox>
                </v:rect>
                <v:line id="直线 284" o:spid="_x0000_s1576" style="position:absolute;visibility:visible;mso-wrap-style:square" from="35814,5848" to="35820,7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Rk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4EtfGM/EIyNkdAAD//wMAUEsBAi0AFAAGAAgAAAAhANvh9svuAAAAhQEAABMAAAAAAAAAAAAA&#10;AAAAAAAAAFtDb250ZW50X1R5cGVzXS54bWxQSwECLQAUAAYACAAAACEAWvQsW78AAAAVAQAACwAA&#10;AAAAAAAAAAAAAAAfAQAAX3JlbHMvLnJlbHNQSwECLQAUAAYACAAAACEAJcDUZMMAAADcAAAADwAA&#10;AAAAAAAAAAAAAAAHAgAAZHJzL2Rvd25yZXYueG1sUEsFBgAAAAADAAMAtwAAAPcCAAAAAA==&#10;"/>
                <v:rect id="矩形 285" o:spid="_x0000_s1577" style="position:absolute;left:22098;top:8077;width:6858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">
                  <v:textbox inset="1.3mm,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工程部</w:t>
                        </w:r>
                      </w:p>
                    </w:txbxContent>
                  </v:textbox>
                </v:rect>
                <v:rect id="矩形 286" o:spid="_x0000_s1578" style="position:absolute;left:41148;top:8115;width:6858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">
                  <v:textbox inset="1.3mm,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办公室</w:t>
                        </w:r>
                      </w:p>
                    </w:txbxContent>
                  </v:textbox>
                </v:rect>
                <v:line id="直线 287" o:spid="_x0000_s1579" style="position:absolute;visibility:visible;mso-wrap-style:square" from="45053,5943" to="45059,8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+sk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VMnyZwPxOPgFzeAAAA//8DAFBLAQItABQABgAIAAAAIQDb4fbL7gAAAIUBAAATAAAAAAAA&#10;AAAAAAAAAAAAAABbQ29udGVudF9UeXBlc10ueG1sUEsBAi0AFAAGAAgAAAAhAFr0LFu/AAAAFQEA&#10;AAsAAAAAAAAAAAAAAAAAHwEAAF9yZWxzLy5yZWxzUEsBAi0AFAAGAAgAAAAhADEj6yTHAAAA3AAA&#10;AA8AAAAAAAAAAAAAAAAABwIAAGRycy9kb3ducmV2LnhtbFBLBQYAAAAAAwADALcAAAD7AgAAAAA=&#10;"/>
                <v:line id="直线 288" o:spid="_x0000_s1580" style="position:absolute;visibility:visible;mso-wrap-style:square" from="25527,5943" to="25533,8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XVT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XpUwr/Z+IRkIs/AAAA//8DAFBLAQItABQABgAIAAAAIQDb4fbL7gAAAIUBAAATAAAAAAAA&#10;AAAAAAAAAAAAAABbQ29udGVudF9UeXBlc10ueG1sUEsBAi0AFAAGAAgAAAAhAFr0LFu/AAAAFQEA&#10;AAsAAAAAAAAAAAAAAAAAHwEAAF9yZWxzLy5yZWxzUEsBAi0AFAAGAAgAAAAhAMHxdVPHAAAA3AAA&#10;AA8AAAAAAAAAAAAAAAAABwIAAGRycy9kb3ducmV2LnhtbFBLBQYAAAAAAwADALcAAAD7AgAAAAA=&#10;"/>
                <v:rect id="矩形 289" o:spid="_x0000_s1581" style="position:absolute;left:12954;top:8077;width:6858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">
                  <v:textbox inset="1.3mm,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设计部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8650F" w:rsidRDefault="0058650F" w:rsidP="0058650F">
      <w:pPr>
        <w:spacing w:line="360" w:lineRule="auto"/>
        <w:jc w:val="center"/>
        <w:rPr>
          <w:rFonts w:ascii="SimHei" w:hAnsi="SimHei" w:eastAsia="黑体" w:cs="SimHei"/>
          <w:b/>
          <w:bCs/>
          <w:sz w:val="18"/>
        </w:rPr>
      </w:pPr>
      <w:r>
        <w:rPr>
          <w:rFonts w:ascii="SimHei" w:hAnsi="SimHei" w:eastAsia="黑体" w:cs="SimHei"/>
          <w:b/>
          <w:bCs/>
          <w:sz w:val="18"/>
        </w:rPr>
        <w:t>小型会展公司组织结构范本</w:t>
      </w:r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2</w:t>
      </w:r>
      <w:r>
        <w:rPr>
          <w:rFonts w:ascii="SimHei" w:hAnsi="SimHei" w:eastAsia="黑体" w:cs="SimHei"/>
        </w:rPr>
        <w:t>．中型会展公司组织结构范本</w:t>
      </w:r>
    </w:p>
    <w:p w:rsidR="0058650F" w:rsidRDefault="0058650F" w:rsidP="0058650F">
      <w:pPr>
        <w:rPr>
          <w:rFonts w:ascii="SimHei" w:hAnsi="SimHei" w:eastAsia="黑体" w:cs="SimHei"/>
        </w:rPr>
      </w:pPr>
    </w:p>
    <w:p w:rsidR="0058650F" w:rsidRDefault="0058650F" w:rsidP="0058650F">
      <w:pPr>
        <w:spacing w:line="360" w:lineRule="auto"/>
        <w:rPr>
          <w:rFonts w:ascii="SimHei" w:hAnsi="SimHei" w:eastAsia="黑体" w:cs="SimHei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436235" cy="3467100"/>
                <wp:effectExtent l="0" t="3175" r="2540" b="0"/>
                <wp:docPr id="240" name="画布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2" name="直线 197"/>
                        <wps:cNvCnPr>
                          <a:cxnSpLocks noChangeShapeType="1"/>
                        </wps:cNvCnPr>
                        <wps:spPr bwMode="auto">
                          <a:xfrm>
                            <a:off x="5213985" y="702945"/>
                            <a:ext cx="1905" cy="68389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直线 198"/>
                        <wps:cNvCnPr>
                          <a:cxnSpLocks noChangeShapeType="1"/>
                        </wps:cNvCnPr>
                        <wps:spPr bwMode="auto">
                          <a:xfrm>
                            <a:off x="771525" y="692785"/>
                            <a:ext cx="444627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直线 199"/>
                        <wps:cNvCnPr>
                          <a:cxnSpLocks noChangeShapeType="1"/>
                        </wps:cNvCnPr>
                        <wps:spPr bwMode="auto">
                          <a:xfrm>
                            <a:off x="4768850" y="702945"/>
                            <a:ext cx="4445" cy="68389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矩形 200"/>
                        <wps:cNvSpPr>
                          <a:spLocks noChangeArrowheads="1"/>
                        </wps:cNvSpPr>
                        <wps:spPr bwMode="auto">
                          <a:xfrm>
                            <a:off x="5113020" y="1389380"/>
                            <a:ext cx="230505" cy="860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行政人事部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66" name="直线 201"/>
                        <wps:cNvCnPr>
                          <a:cxnSpLocks noChangeShapeType="1"/>
                        </wps:cNvCnPr>
                        <wps:spPr bwMode="auto">
                          <a:xfrm>
                            <a:off x="1571625" y="2192020"/>
                            <a:ext cx="635" cy="15684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矩形 202"/>
                        <wps:cNvSpPr>
                          <a:spLocks noChangeArrowheads="1"/>
                        </wps:cNvSpPr>
                        <wps:spPr bwMode="auto">
                          <a:xfrm>
                            <a:off x="2125980" y="2508250"/>
                            <a:ext cx="230505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会展服务员</w:t>
                              </w:r>
                            </w:p>
                          </w:txbxContent>
                        </wps:txbx>
                        <wps:bodyPr rot="0" vert="horz" wrap="square" lIns="3600" tIns="45720" rIns="3600" bIns="45720" anchor="t" anchorCtr="0" upright="1">
                          <a:noAutofit/>
                        </wps:bodyPr>
                      </wps:wsp>
                      <wps:wsp>
                        <wps:cNvPr id="168" name="矩形 203"/>
                        <wps:cNvSpPr>
                          <a:spLocks noChangeArrowheads="1"/>
                        </wps:cNvSpPr>
                        <wps:spPr bwMode="auto">
                          <a:xfrm>
                            <a:off x="2713355" y="2508250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会展接待员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69" name="矩形 204"/>
                        <wps:cNvSpPr>
                          <a:spLocks noChangeArrowheads="1"/>
                        </wps:cNvSpPr>
                        <wps:spPr bwMode="auto">
                          <a:xfrm>
                            <a:off x="2421255" y="2508250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设备租赁员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70" name="直线 205"/>
                        <wps:cNvCnPr>
                          <a:cxnSpLocks noChangeShapeType="1"/>
                        </wps:cNvCnPr>
                        <wps:spPr bwMode="auto">
                          <a:xfrm>
                            <a:off x="2304415" y="240093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直线 206"/>
                        <wps:cNvCnPr>
                          <a:cxnSpLocks noChangeShapeType="1"/>
                        </wps:cNvCnPr>
                        <wps:spPr bwMode="auto">
                          <a:xfrm>
                            <a:off x="2884805" y="240093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矩形 207"/>
                        <wps:cNvSpPr>
                          <a:spLocks noChangeArrowheads="1"/>
                        </wps:cNvSpPr>
                        <wps:spPr bwMode="auto">
                          <a:xfrm>
                            <a:off x="3046095" y="2508250"/>
                            <a:ext cx="230505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100" w:before="312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木工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73" name="直线 208"/>
                        <wps:cNvCnPr>
                          <a:cxnSpLocks noChangeShapeType="1"/>
                        </wps:cNvCnPr>
                        <wps:spPr bwMode="auto">
                          <a:xfrm>
                            <a:off x="3188335" y="240093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矩形 209"/>
                        <wps:cNvSpPr>
                          <a:spLocks noChangeArrowheads="1"/>
                        </wps:cNvSpPr>
                        <wps:spPr bwMode="auto">
                          <a:xfrm>
                            <a:off x="3333750" y="2508250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100" w:before="312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焊工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75" name="直线 210"/>
                        <wps:cNvCnPr>
                          <a:cxnSpLocks noChangeShapeType="1"/>
                        </wps:cNvCnPr>
                        <wps:spPr bwMode="auto">
                          <a:xfrm>
                            <a:off x="4086225" y="2386965"/>
                            <a:ext cx="6096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矩形 211"/>
                        <wps:cNvSpPr>
                          <a:spLocks noChangeArrowheads="1"/>
                        </wps:cNvSpPr>
                        <wps:spPr bwMode="auto">
                          <a:xfrm>
                            <a:off x="4657725" y="1386840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财务管理部</w:t>
                              </w:r>
                            </w:p>
                          </w:txbxContent>
                        </wps:txbx>
                        <wps:bodyPr rot="0" vert="horz" wrap="square" lIns="0" tIns="46800" rIns="0" bIns="46800" anchor="t" anchorCtr="0" upright="1">
                          <a:noAutofit/>
                        </wps:bodyPr>
                      </wps:wsp>
                      <wps:wsp>
                        <wps:cNvPr id="177" name="直线 212"/>
                        <wps:cNvCnPr>
                          <a:cxnSpLocks noChangeShapeType="1"/>
                        </wps:cNvCnPr>
                        <wps:spPr bwMode="auto">
                          <a:xfrm>
                            <a:off x="3446780" y="2268855"/>
                            <a:ext cx="1270" cy="2413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矩形 213"/>
                        <wps:cNvSpPr>
                          <a:spLocks noChangeArrowheads="1"/>
                        </wps:cNvSpPr>
                        <wps:spPr bwMode="auto">
                          <a:xfrm>
                            <a:off x="3646805" y="2508250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50" w:before="156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扳</w:t>
                              </w:r>
                              <w:proofErr w:type="gramEnd"/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金工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79" name="直线 214"/>
                        <wps:cNvCnPr>
                          <a:cxnSpLocks noChangeShapeType="1"/>
                        </wps:cNvCnPr>
                        <wps:spPr bwMode="auto">
                          <a:xfrm>
                            <a:off x="2552065" y="239839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直线 215"/>
                        <wps:cNvCnPr>
                          <a:cxnSpLocks noChangeShapeType="1"/>
                        </wps:cNvCnPr>
                        <wps:spPr bwMode="auto">
                          <a:xfrm>
                            <a:off x="2161540" y="693420"/>
                            <a:ext cx="635" cy="16192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直线 216"/>
                        <wps:cNvCnPr>
                          <a:cxnSpLocks noChangeShapeType="1"/>
                        </wps:cNvCnPr>
                        <wps:spPr bwMode="auto">
                          <a:xfrm>
                            <a:off x="4314190" y="2220595"/>
                            <a:ext cx="635" cy="15684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矩形 217"/>
                        <wps:cNvSpPr>
                          <a:spLocks noChangeArrowheads="1"/>
                        </wps:cNvSpPr>
                        <wps:spPr bwMode="auto">
                          <a:xfrm>
                            <a:off x="4273550" y="2508250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10" w:before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机电专员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83" name="矩形 218"/>
                        <wps:cNvSpPr>
                          <a:spLocks noChangeArrowheads="1"/>
                        </wps:cNvSpPr>
                        <wps:spPr bwMode="auto">
                          <a:xfrm>
                            <a:off x="3981450" y="2508250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展台搭建工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84" name="直线 219"/>
                        <wps:cNvCnPr>
                          <a:cxnSpLocks noChangeShapeType="1"/>
                        </wps:cNvCnPr>
                        <wps:spPr bwMode="auto">
                          <a:xfrm>
                            <a:off x="4387850" y="240093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矩形 220"/>
                        <wps:cNvSpPr>
                          <a:spLocks noChangeArrowheads="1"/>
                        </wps:cNvSpPr>
                        <wps:spPr bwMode="auto">
                          <a:xfrm>
                            <a:off x="4570095" y="2508250"/>
                            <a:ext cx="230505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50" w:before="156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技术员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86" name="直线 221"/>
                        <wps:cNvCnPr>
                          <a:cxnSpLocks noChangeShapeType="1"/>
                        </wps:cNvCnPr>
                        <wps:spPr bwMode="auto">
                          <a:xfrm>
                            <a:off x="4683760" y="240093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直线 222"/>
                        <wps:cNvCnPr>
                          <a:cxnSpLocks noChangeShapeType="1"/>
                        </wps:cNvCnPr>
                        <wps:spPr bwMode="auto">
                          <a:xfrm>
                            <a:off x="4093210" y="239839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直线 223"/>
                        <wps:cNvCnPr>
                          <a:cxnSpLocks noChangeShapeType="1"/>
                        </wps:cNvCnPr>
                        <wps:spPr bwMode="auto">
                          <a:xfrm>
                            <a:off x="2143125" y="1120775"/>
                            <a:ext cx="635" cy="13779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矩形 224"/>
                        <wps:cNvSpPr>
                          <a:spLocks noChangeArrowheads="1"/>
                        </wps:cNvSpPr>
                        <wps:spPr bwMode="auto">
                          <a:xfrm>
                            <a:off x="1857375" y="1377315"/>
                            <a:ext cx="230505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会展服务部部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90" name="矩形 225"/>
                        <wps:cNvSpPr>
                          <a:spLocks noChangeArrowheads="1"/>
                        </wps:cNvSpPr>
                        <wps:spPr bwMode="auto">
                          <a:xfrm>
                            <a:off x="1457325" y="1348740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创意设计部</w:t>
                              </w:r>
                            </w:p>
                          </w:txbxContent>
                        </wps:txbx>
                        <wps:bodyPr rot="0" vert="horz" wrap="square" lIns="0" tIns="46800" rIns="0" bIns="46800" anchor="t" anchorCtr="0" upright="1">
                          <a:noAutofit/>
                        </wps:bodyPr>
                      </wps:wsp>
                      <wps:wsp>
                        <wps:cNvPr id="191" name="矩形 226"/>
                        <wps:cNvSpPr>
                          <a:spLocks noChangeArrowheads="1"/>
                        </wps:cNvSpPr>
                        <wps:spPr bwMode="auto">
                          <a:xfrm>
                            <a:off x="2257425" y="1358265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信息管理部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92" name="矩形 227"/>
                        <wps:cNvSpPr>
                          <a:spLocks noChangeArrowheads="1"/>
                        </wps:cNvSpPr>
                        <wps:spPr bwMode="auto">
                          <a:xfrm>
                            <a:off x="2667000" y="1367155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安全</w:t>
                              </w:r>
                            </w:p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保卫部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93" name="直线 228"/>
                        <wps:cNvCnPr>
                          <a:cxnSpLocks noChangeShapeType="1"/>
                        </wps:cNvCnPr>
                        <wps:spPr bwMode="auto">
                          <a:xfrm>
                            <a:off x="1581150" y="1248410"/>
                            <a:ext cx="635" cy="9080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直线 229"/>
                        <wps:cNvCnPr>
                          <a:cxnSpLocks noChangeShapeType="1"/>
                        </wps:cNvCnPr>
                        <wps:spPr bwMode="auto">
                          <a:xfrm>
                            <a:off x="1980565" y="1250950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直线 230"/>
                        <wps:cNvCnPr>
                          <a:cxnSpLocks noChangeShapeType="1"/>
                        </wps:cNvCnPr>
                        <wps:spPr bwMode="auto">
                          <a:xfrm>
                            <a:off x="2371725" y="1250950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直线 231"/>
                        <wps:cNvCnPr>
                          <a:cxnSpLocks noChangeShapeType="1"/>
                        </wps:cNvCnPr>
                        <wps:spPr bwMode="auto">
                          <a:xfrm>
                            <a:off x="2781300" y="1249045"/>
                            <a:ext cx="635" cy="12573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直线 232"/>
                        <wps:cNvCnPr>
                          <a:cxnSpLocks noChangeShapeType="1"/>
                        </wps:cNvCnPr>
                        <wps:spPr bwMode="auto">
                          <a:xfrm>
                            <a:off x="1581150" y="1249680"/>
                            <a:ext cx="1188085" cy="190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矩形 233"/>
                        <wps:cNvSpPr>
                          <a:spLocks noChangeArrowheads="1"/>
                        </wps:cNvSpPr>
                        <wps:spPr bwMode="auto">
                          <a:xfrm>
                            <a:off x="1247775" y="2468245"/>
                            <a:ext cx="230505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kern w:val="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kern w:val="12"/>
                                  <w:sz w:val="18"/>
                                  <w:szCs w:val="18"/>
                                </w:rPr>
                                <w:t>三维设计师</w:t>
                              </w:r>
                            </w:p>
                          </w:txbxContent>
                        </wps:txbx>
                        <wps:bodyPr rot="0" vert="horz" wrap="square" lIns="3600" tIns="45720" rIns="3600" bIns="45720" anchor="t" anchorCtr="0" upright="1">
                          <a:noAutofit/>
                        </wps:bodyPr>
                      </wps:wsp>
                      <wps:wsp>
                        <wps:cNvPr id="199" name="矩形 234"/>
                        <wps:cNvSpPr>
                          <a:spLocks noChangeArrowheads="1"/>
                        </wps:cNvSpPr>
                        <wps:spPr bwMode="auto">
                          <a:xfrm>
                            <a:off x="1835150" y="2468245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100" w:before="312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美工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200" name="矩形 235"/>
                        <wps:cNvSpPr>
                          <a:spLocks noChangeArrowheads="1"/>
                        </wps:cNvSpPr>
                        <wps:spPr bwMode="auto">
                          <a:xfrm>
                            <a:off x="1543050" y="2468245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kern w:val="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kern w:val="6"/>
                                  <w:sz w:val="18"/>
                                  <w:szCs w:val="18"/>
                                </w:rPr>
                                <w:t>平面设计师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201" name="直线 236"/>
                        <wps:cNvCnPr>
                          <a:cxnSpLocks noChangeShapeType="1"/>
                        </wps:cNvCnPr>
                        <wps:spPr bwMode="auto">
                          <a:xfrm>
                            <a:off x="1359535" y="237045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直线 237"/>
                        <wps:cNvCnPr>
                          <a:cxnSpLocks noChangeShapeType="1"/>
                        </wps:cNvCnPr>
                        <wps:spPr bwMode="auto">
                          <a:xfrm>
                            <a:off x="1968500" y="237045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直线 238"/>
                        <wps:cNvCnPr>
                          <a:cxnSpLocks noChangeShapeType="1"/>
                        </wps:cNvCnPr>
                        <wps:spPr bwMode="auto">
                          <a:xfrm>
                            <a:off x="1654810" y="236791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直线 239"/>
                        <wps:cNvCnPr>
                          <a:cxnSpLocks noChangeShapeType="1"/>
                        </wps:cNvCnPr>
                        <wps:spPr bwMode="auto">
                          <a:xfrm>
                            <a:off x="3761740" y="2377440"/>
                            <a:ext cx="635" cy="13652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直线 240"/>
                        <wps:cNvCnPr>
                          <a:cxnSpLocks noChangeShapeType="1"/>
                        </wps:cNvCnPr>
                        <wps:spPr bwMode="auto">
                          <a:xfrm>
                            <a:off x="3190875" y="2386965"/>
                            <a:ext cx="575945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直线 241"/>
                        <wps:cNvCnPr>
                          <a:cxnSpLocks noChangeShapeType="1"/>
                        </wps:cNvCnPr>
                        <wps:spPr bwMode="auto">
                          <a:xfrm>
                            <a:off x="2295525" y="2386965"/>
                            <a:ext cx="59055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直线 242"/>
                        <wps:cNvCnPr>
                          <a:cxnSpLocks noChangeShapeType="1"/>
                        </wps:cNvCnPr>
                        <wps:spPr bwMode="auto">
                          <a:xfrm>
                            <a:off x="1362075" y="2367915"/>
                            <a:ext cx="6096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直线 243"/>
                        <wps:cNvCnPr>
                          <a:cxnSpLocks noChangeShapeType="1"/>
                        </wps:cNvCnPr>
                        <wps:spPr bwMode="auto">
                          <a:xfrm>
                            <a:off x="2371090" y="2220595"/>
                            <a:ext cx="635" cy="15684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矩形 244"/>
                        <wps:cNvSpPr>
                          <a:spLocks noChangeArrowheads="1"/>
                        </wps:cNvSpPr>
                        <wps:spPr bwMode="auto">
                          <a:xfrm>
                            <a:off x="963930" y="2466975"/>
                            <a:ext cx="230505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10" w:before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公关专员</w:t>
                              </w:r>
                            </w:p>
                          </w:txbxContent>
                        </wps:txbx>
                        <wps:bodyPr rot="0" vert="horz" wrap="square" lIns="3600" tIns="45720" rIns="3600" bIns="45720" anchor="t" anchorCtr="0" upright="1">
                          <a:noAutofit/>
                        </wps:bodyPr>
                      </wps:wsp>
                      <wps:wsp>
                        <wps:cNvPr id="210" name="直线 245"/>
                        <wps:cNvCnPr>
                          <a:cxnSpLocks noChangeShapeType="1"/>
                        </wps:cNvCnPr>
                        <wps:spPr bwMode="auto">
                          <a:xfrm>
                            <a:off x="1142365" y="2359660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矩形 246"/>
                        <wps:cNvSpPr>
                          <a:spLocks noChangeArrowheads="1"/>
                        </wps:cNvSpPr>
                        <wps:spPr bwMode="auto">
                          <a:xfrm>
                            <a:off x="85725" y="2446020"/>
                            <a:ext cx="230505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会展策划师</w:t>
                              </w:r>
                            </w:p>
                          </w:txbxContent>
                        </wps:txbx>
                        <wps:bodyPr rot="0" vert="horz" wrap="square" lIns="3600" tIns="45720" rIns="3600" bIns="45720" anchor="t" anchorCtr="0" upright="1">
                          <a:noAutofit/>
                        </wps:bodyPr>
                      </wps:wsp>
                      <wps:wsp>
                        <wps:cNvPr id="212" name="矩形 247"/>
                        <wps:cNvSpPr>
                          <a:spLocks noChangeArrowheads="1"/>
                        </wps:cNvSpPr>
                        <wps:spPr bwMode="auto">
                          <a:xfrm>
                            <a:off x="673100" y="2446020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市场推广专员</w:t>
                              </w:r>
                            </w:p>
                          </w:txbxContent>
                        </wps:txbx>
                        <wps:bodyPr rot="0" vert="horz" wrap="square" lIns="3600" tIns="45720" rIns="3600" bIns="45720" anchor="t" anchorCtr="0" upright="1">
                          <a:noAutofit/>
                        </wps:bodyPr>
                      </wps:wsp>
                      <wps:wsp>
                        <wps:cNvPr id="213" name="矩形 248"/>
                        <wps:cNvSpPr>
                          <a:spLocks noChangeArrowheads="1"/>
                        </wps:cNvSpPr>
                        <wps:spPr bwMode="auto">
                          <a:xfrm>
                            <a:off x="381000" y="2446020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市场调研专员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214" name="直线 249"/>
                        <wps:cNvCnPr>
                          <a:cxnSpLocks noChangeShapeType="1"/>
                        </wps:cNvCnPr>
                        <wps:spPr bwMode="auto">
                          <a:xfrm>
                            <a:off x="197485" y="233870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直线 250"/>
                        <wps:cNvCnPr>
                          <a:cxnSpLocks noChangeShapeType="1"/>
                        </wps:cNvCnPr>
                        <wps:spPr bwMode="auto">
                          <a:xfrm>
                            <a:off x="806450" y="233870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直线 251"/>
                        <wps:cNvCnPr>
                          <a:cxnSpLocks noChangeShapeType="1"/>
                        </wps:cNvCnPr>
                        <wps:spPr bwMode="auto">
                          <a:xfrm>
                            <a:off x="483235" y="2207895"/>
                            <a:ext cx="635" cy="25209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直线 252"/>
                        <wps:cNvCnPr>
                          <a:cxnSpLocks noChangeShapeType="1"/>
                        </wps:cNvCnPr>
                        <wps:spPr bwMode="auto">
                          <a:xfrm>
                            <a:off x="200025" y="2345690"/>
                            <a:ext cx="935990" cy="127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直线 253"/>
                        <wps:cNvCnPr>
                          <a:cxnSpLocks noChangeShapeType="1"/>
                        </wps:cNvCnPr>
                        <wps:spPr bwMode="auto">
                          <a:xfrm>
                            <a:off x="4304030" y="1287780"/>
                            <a:ext cx="1270" cy="14414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矩形 254"/>
                        <wps:cNvSpPr>
                          <a:spLocks noChangeArrowheads="1"/>
                        </wps:cNvSpPr>
                        <wps:spPr bwMode="auto">
                          <a:xfrm>
                            <a:off x="3750310" y="1395095"/>
                            <a:ext cx="229870" cy="860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50" w:before="156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物流部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220" name="直线 255"/>
                        <wps:cNvCnPr>
                          <a:cxnSpLocks noChangeShapeType="1"/>
                        </wps:cNvCnPr>
                        <wps:spPr bwMode="auto">
                          <a:xfrm>
                            <a:off x="3861435" y="1144905"/>
                            <a:ext cx="1270" cy="24828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直线 256"/>
                        <wps:cNvCnPr>
                          <a:cxnSpLocks noChangeShapeType="1"/>
                        </wps:cNvCnPr>
                        <wps:spPr bwMode="auto">
                          <a:xfrm>
                            <a:off x="3848100" y="693420"/>
                            <a:ext cx="635" cy="10795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直线 257"/>
                        <wps:cNvCnPr>
                          <a:cxnSpLocks noChangeShapeType="1"/>
                        </wps:cNvCnPr>
                        <wps:spPr bwMode="auto">
                          <a:xfrm>
                            <a:off x="3448050" y="1286510"/>
                            <a:ext cx="857250" cy="127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矩形 258"/>
                        <wps:cNvSpPr>
                          <a:spLocks noChangeArrowheads="1"/>
                        </wps:cNvSpPr>
                        <wps:spPr bwMode="auto">
                          <a:xfrm>
                            <a:off x="3324225" y="1398905"/>
                            <a:ext cx="229870" cy="860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特装制作部</w:t>
                              </w:r>
                            </w:p>
                            <w:p w:rsidR="0058650F" w:rsidRDefault="0058650F" w:rsidP="0058650F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224" name="直线 259"/>
                        <wps:cNvCnPr>
                          <a:cxnSpLocks noChangeShapeType="1"/>
                        </wps:cNvCnPr>
                        <wps:spPr bwMode="auto">
                          <a:xfrm>
                            <a:off x="3439160" y="1278890"/>
                            <a:ext cx="635" cy="12573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4191000" y="1393190"/>
                            <a:ext cx="228600" cy="860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工程管理部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226" name="直线 261"/>
                        <wps:cNvCnPr>
                          <a:cxnSpLocks noChangeShapeType="1"/>
                        </wps:cNvCnPr>
                        <wps:spPr bwMode="auto">
                          <a:xfrm>
                            <a:off x="767080" y="693420"/>
                            <a:ext cx="635" cy="21526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矩形 262"/>
                        <wps:cNvSpPr>
                          <a:spLocks noChangeArrowheads="1"/>
                        </wps:cNvSpPr>
                        <wps:spPr bwMode="auto">
                          <a:xfrm>
                            <a:off x="440690" y="792480"/>
                            <a:ext cx="6902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营销副总</w:t>
                              </w:r>
                            </w:p>
                          </w:txbxContent>
                        </wps:txbx>
                        <wps:bodyPr rot="0" vert="horz" wrap="square" lIns="46800" tIns="46800" rIns="46800" bIns="46800" anchor="t" anchorCtr="0" upright="1">
                          <a:noAutofit/>
                        </wps:bodyPr>
                      </wps:wsp>
                      <wps:wsp>
                        <wps:cNvPr id="228" name="直线 263"/>
                        <wps:cNvCnPr>
                          <a:cxnSpLocks noChangeShapeType="1"/>
                        </wps:cNvCnPr>
                        <wps:spPr bwMode="auto">
                          <a:xfrm>
                            <a:off x="798195" y="1127125"/>
                            <a:ext cx="635" cy="15113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矩形 264"/>
                        <wps:cNvSpPr>
                          <a:spLocks noChangeArrowheads="1"/>
                        </wps:cNvSpPr>
                        <wps:spPr bwMode="auto">
                          <a:xfrm>
                            <a:off x="668020" y="1358265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50" w:before="156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外联部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230" name="直线 265"/>
                        <wps:cNvCnPr>
                          <a:cxnSpLocks noChangeShapeType="1"/>
                        </wps:cNvCnPr>
                        <wps:spPr bwMode="auto">
                          <a:xfrm>
                            <a:off x="420370" y="1257935"/>
                            <a:ext cx="770255" cy="190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314325" y="1358265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50" w:before="156"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营销策划部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232" name="直线 267"/>
                        <wps:cNvCnPr>
                          <a:cxnSpLocks noChangeShapeType="1"/>
                        </wps:cNvCnPr>
                        <wps:spPr bwMode="auto">
                          <a:xfrm>
                            <a:off x="419100" y="125920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直线 268"/>
                        <wps:cNvCnPr>
                          <a:cxnSpLocks noChangeShapeType="1"/>
                        </wps:cNvCnPr>
                        <wps:spPr bwMode="auto">
                          <a:xfrm>
                            <a:off x="801370" y="125920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矩形 269"/>
                        <wps:cNvSpPr>
                          <a:spLocks noChangeArrowheads="1"/>
                        </wps:cNvSpPr>
                        <wps:spPr bwMode="auto">
                          <a:xfrm>
                            <a:off x="3526790" y="811530"/>
                            <a:ext cx="6902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工程副总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235" name="直线 270"/>
                        <wps:cNvCnPr>
                          <a:cxnSpLocks noChangeShapeType="1"/>
                        </wps:cNvCnPr>
                        <wps:spPr bwMode="auto">
                          <a:xfrm>
                            <a:off x="2819400" y="394335"/>
                            <a:ext cx="635" cy="2971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矩形 271"/>
                        <wps:cNvSpPr>
                          <a:spLocks noChangeArrowheads="1"/>
                        </wps:cNvSpPr>
                        <wps:spPr bwMode="auto">
                          <a:xfrm>
                            <a:off x="2383790" y="100330"/>
                            <a:ext cx="892810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总经理</w:t>
                              </w:r>
                            </w:p>
                          </w:txbxContent>
                        </wps:txbx>
                        <wps:bodyPr rot="0" vert="horz" wrap="square" lIns="0" tIns="46800" rIns="0" bIns="46800" anchor="t" anchorCtr="0" upright="1">
                          <a:noAutofit/>
                        </wps:bodyPr>
                      </wps:wsp>
                      <wps:wsp>
                        <wps:cNvPr id="237" name="矩形 272"/>
                        <wps:cNvSpPr>
                          <a:spLocks noChangeArrowheads="1"/>
                        </wps:cNvSpPr>
                        <wps:spPr bwMode="auto">
                          <a:xfrm>
                            <a:off x="1038225" y="1367155"/>
                            <a:ext cx="229870" cy="859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50" w:before="156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招商部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238" name="直线 273"/>
                        <wps:cNvCnPr>
                          <a:cxnSpLocks noChangeShapeType="1"/>
                        </wps:cNvCnPr>
                        <wps:spPr bwMode="auto">
                          <a:xfrm>
                            <a:off x="1181100" y="1268095"/>
                            <a:ext cx="635" cy="1073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矩形 274"/>
                        <wps:cNvSpPr>
                          <a:spLocks noChangeArrowheads="1"/>
                        </wps:cNvSpPr>
                        <wps:spPr bwMode="auto">
                          <a:xfrm>
                            <a:off x="1771650" y="807720"/>
                            <a:ext cx="69088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运营副总</w:t>
                              </w:r>
                            </w:p>
                          </w:txbxContent>
                        </wps:txbx>
                        <wps:bodyPr rot="0" vert="horz" wrap="square" lIns="46800" tIns="46800" rIns="46800" bIns="4680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0" o:spid="_x0000_s1582" editas="canvas" style="width:428.05pt;height:273pt;mso-position-horizontal-relative:char;mso-position-vertical-relative:line" coordsize="54362,34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">
                <v:shape id="_x0000_s1583" type="#_x0000_t75" style="position:absolute;width:54362;height:34671;visibility:visible;mso-wrap-style:square">
                  <v:fill o:detectmouseclick="t"/>
                  <v:path o:connecttype="none"/>
                </v:shape>
                <v:line id="直线 197" o:spid="_x0000_s1584" style="position:absolute;visibility:visible;mso-wrap-style:square" from="52139,7029" to="52158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6S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6Qx+n4kXyOUPAAAA//8DAFBLAQItABQABgAIAAAAIQDb4fbL7gAAAIUBAAATAAAAAAAAAAAA&#10;AAAAAAAAAABbQ29udGVudF9UeXBlc10ueG1sUEsBAi0AFAAGAAgAAAAhAFr0LFu/AAAAFQEAAAsA&#10;AAAAAAAAAAAAAAAAHwEAAF9yZWxzLy5yZWxzUEsBAi0AFAAGAAgAAAAhANS43pLEAAAA3AAAAA8A&#10;AAAAAAAAAAAAAAAABwIAAGRycy9kb3ducmV2LnhtbFBLBQYAAAAAAwADALcAAAD4AgAAAAA=&#10;"/>
                <v:line id="直线 198" o:spid="_x0000_s1585" style="position:absolute;visibility:visible;mso-wrap-style:square" from="7715,6927" to="52177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sJ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6Qx+n4kXyOUPAAAA//8DAFBLAQItABQABgAIAAAAIQDb4fbL7gAAAIUBAAATAAAAAAAAAAAA&#10;AAAAAAAAAABbQ29udGVudF9UeXBlc10ueG1sUEsBAi0AFAAGAAgAAAAhAFr0LFu/AAAAFQEAAAsA&#10;AAAAAAAAAAAAAAAAHwEAAF9yZWxzLy5yZWxzUEsBAi0AFAAGAAgAAAAhALv0ewnEAAAA3AAAAA8A&#10;AAAAAAAAAAAAAAAABwIAAGRycy9kb3ducmV2LnhtbFBLBQYAAAAAAwADALcAAAD4AgAAAAA=&#10;"/>
                <v:line id="直线 199" o:spid="_x0000_s1586" style="position:absolute;visibility:visible;mso-wrap-style:square" from="47688,7029" to="47732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N9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DQd433EAAAA3AAAAA8A&#10;AAAAAAAAAAAAAAAABwIAAGRycy9kb3ducmV2LnhtbFBLBQYAAAAAAwADALcAAAD4AgAAAAA=&#10;"/>
                <v:rect id="矩形 200" o:spid="_x0000_s1587" style="position:absolute;left:51130;top:13893;width:2305;height:8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">
                  <v:textbox inset="0,,0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行政人事部</w:t>
                        </w:r>
                      </w:p>
                    </w:txbxContent>
                  </v:textbox>
                </v:rect>
                <v:line id="直线 201" o:spid="_x0000_s1588" style="position:absolute;visibility:visible;mso-wrap-style:square" from="15716,21920" to="15722,23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"/>
                <v:rect id="矩形 202" o:spid="_x0000_s1589" style="position:absolute;left:21259;top:25082;width:2305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">
                  <v:textbox inset=".1mm,,.1mm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会展服务员</w:t>
                        </w:r>
                      </w:p>
                    </w:txbxContent>
                  </v:textbox>
                </v:rect>
                <v:rect id="矩形 203" o:spid="_x0000_s1590" style="position:absolute;left:27133;top:25082;width:2299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会展接待员</w:t>
                        </w:r>
                      </w:p>
                    </w:txbxContent>
                  </v:textbox>
                </v:rect>
                <v:rect id="矩形 204" o:spid="_x0000_s1591" style="position:absolute;left:24212;top:25082;width:2299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">
                  <v:textbox inset="0,,0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设备租赁员</w:t>
                        </w:r>
                      </w:p>
                    </w:txbxContent>
                  </v:textbox>
                </v:rect>
                <v:line id="直线 205" o:spid="_x0000_s1592" style="position:absolute;visibility:visible;mso-wrap-style:square" from="23044,24009" to="23050,2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Oj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M7/c6PHAAAA3AAA&#10;AA8AAAAAAAAAAAAAAAAABwIAAGRycy9kb3ducmV2LnhtbFBLBQYAAAAAAwADALcAAAD7AgAAAAA=&#10;"/>
                <v:line id="直线 206" o:spid="_x0000_s1593" style="position:absolute;visibility:visible;mso-wrap-style:square" from="28848,24009" to="28854,2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Y4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/3UE12fiBXJ2AQAA//8DAFBLAQItABQABgAIAAAAIQDb4fbL7gAAAIUBAAATAAAAAAAAAAAA&#10;AAAAAAAAAABbQ29udGVudF9UeXBlc10ueG1sUEsBAi0AFAAGAAgAAAAhAFr0LFu/AAAAFQEAAAsA&#10;AAAAAAAAAAAAAAAAHwEAAF9yZWxzLy5yZWxzUEsBAi0AFAAGAAgAAAAhAKGz1jjEAAAA3AAAAA8A&#10;AAAAAAAAAAAAAAAABwIAAGRycy9kb3ducmV2LnhtbFBLBQYAAAAAAwADALcAAAD4AgAAAAA=&#10;"/>
                <v:rect id="矩形 207" o:spid="_x0000_s1594" style="position:absolute;left:30460;top:25082;width:2306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beforeLines="100" w:before="31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木工</w:t>
                        </w:r>
                      </w:p>
                    </w:txbxContent>
                  </v:textbox>
                </v:rect>
                <v:line id="直线 208" o:spid="_x0000_s1595" style="position:absolute;visibility:visible;mso-wrap-style:square" from="31883,24009" to="31889,2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3U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D4t7dTEAAAA3AAAAA8A&#10;AAAAAAAAAAAAAAAABwIAAGRycy9kb3ducmV2LnhtbFBLBQYAAAAAAwADALcAAAD4AgAAAAA=&#10;"/>
                <v:rect id="矩形 209" o:spid="_x0000_s1596" style="position:absolute;left:33337;top:25082;width:2299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">
                  <v:textbox inset="1.3mm,,1.3mm">
                    <w:txbxContent>
                      <w:p w:rsidR="0058650F" w:rsidRDefault="0058650F" w:rsidP="0058650F">
                        <w:pPr>
                          <w:spacing w:beforeLines="100" w:before="31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焊工</w:t>
                        </w:r>
                      </w:p>
                    </w:txbxContent>
                  </v:textbox>
                </v:rect>
                <v:line id="直线 210" o:spid="_x0000_s1597" style="position:absolute;visibility:visible;mso-wrap-style:square" from="40862,23869" to="46958,2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A7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"/>
                <v:rect id="矩形 211" o:spid="_x0000_s1598" style="position:absolute;left:46577;top:13868;width:2298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">
                  <v:textbox inset="0,1.3mm,0,1.3mm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财务管理部</w:t>
                        </w:r>
                      </w:p>
                    </w:txbxContent>
                  </v:textbox>
                </v:rect>
                <v:line id="直线 212" o:spid="_x0000_s1599" style="position:absolute;visibility:visible;mso-wrap-style:square" from="34467,22688" to="34480,25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"/>
                <v:rect id="矩形 213" o:spid="_x0000_s1600" style="position:absolute;left:36468;top:25082;width:2298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">
                  <v:textbox inset="1.3mm,,1.3mm">
                    <w:txbxContent>
                      <w:p w:rsidR="0058650F" w:rsidRDefault="0058650F" w:rsidP="0058650F">
                        <w:pPr>
                          <w:spacing w:beforeLines="50" w:before="156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扳</w:t>
                        </w:r>
                        <w:proofErr w:type="gramEnd"/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金工</w:t>
                        </w:r>
                      </w:p>
                    </w:txbxContent>
                  </v:textbox>
                </v:rect>
                <v:line id="直线 214" o:spid="_x0000_s1601" style="position:absolute;visibility:visible;mso-wrap-style:square" from="25520,23983" to="25527,25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"/>
                <v:line id="直线 215" o:spid="_x0000_s1602" style="position:absolute;visibility:visible;mso-wrap-style:square" from="21615,6934" to="21621,8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"/>
                <v:line id="直线 216" o:spid="_x0000_s1603" style="position:absolute;visibility:visible;mso-wrap-style:square" from="43141,22205" to="43148,2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"/>
                <v:rect id="矩形 217" o:spid="_x0000_s1604" style="position:absolute;left:42735;top:25082;width:2299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">
                  <v:textbox inset="1.3mm,,1.3mm">
                    <w:txbxContent>
                      <w:p w:rsidR="0058650F" w:rsidRDefault="0058650F" w:rsidP="0058650F">
                        <w:pPr>
                          <w:spacing w:beforeLines="10" w:before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机电专员</w:t>
                        </w:r>
                      </w:p>
                    </w:txbxContent>
                  </v:textbox>
                </v:rect>
                <v:rect id="矩形 218" o:spid="_x0000_s1605" style="position:absolute;left:39814;top:25082;width:2299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展台搭建工</w:t>
                        </w:r>
                      </w:p>
                    </w:txbxContent>
                  </v:textbox>
                </v:rect>
                <v:line id="直线 219" o:spid="_x0000_s1606" style="position:absolute;visibility:visible;mso-wrap-style:square" from="43878,24009" to="43884,2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"/>
                <v:rect id="矩形 220" o:spid="_x0000_s1607" style="position:absolute;left:45700;top:25082;width:2306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">
                  <v:textbox inset="0,,0">
                    <w:txbxContent>
                      <w:p w:rsidR="0058650F" w:rsidRDefault="0058650F" w:rsidP="0058650F">
                        <w:pPr>
                          <w:spacing w:beforeLines="50" w:before="156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技术员</w:t>
                        </w:r>
                      </w:p>
                    </w:txbxContent>
                  </v:textbox>
                </v:rect>
                <v:line id="直线 221" o:spid="_x0000_s1608" style="position:absolute;visibility:visible;mso-wrap-style:square" from="46837,24009" to="46843,2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"/>
                <v:line id="直线 222" o:spid="_x0000_s1609" style="position:absolute;visibility:visible;mso-wrap-style:square" from="40932,23983" to="40938,25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"/>
                <v:line id="直线 223" o:spid="_x0000_s1610" style="position:absolute;visibility:visible;mso-wrap-style:square" from="21431,11207" to="21437,1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"/>
                <v:rect id="矩形 224" o:spid="_x0000_s1611" style="position:absolute;left:18573;top:13773;width:2305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">
                  <v:textbox inset="0,,0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会展服务部部</w:t>
                        </w:r>
                      </w:p>
                    </w:txbxContent>
                  </v:textbox>
                </v:rect>
                <v:rect id="矩形 225" o:spid="_x0000_s1612" style="position:absolute;left:14573;top:13487;width:2298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">
                  <v:textbox inset="0,1.3mm,0,1.3mm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创意设计部</w:t>
                        </w:r>
                      </w:p>
                    </w:txbxContent>
                  </v:textbox>
                </v:rect>
                <v:rect id="矩形 226" o:spid="_x0000_s1613" style="position:absolute;left:22574;top:13582;width:2298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">
                  <v:textbox inset="0,,0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信息管理部</w:t>
                        </w:r>
                      </w:p>
                    </w:txbxContent>
                  </v:textbox>
                </v:rect>
                <v:rect id="矩形 227" o:spid="_x0000_s1614" style="position:absolute;left:26670;top:13671;width:2298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安全</w:t>
                        </w:r>
                      </w:p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保卫部</w:t>
                        </w:r>
                      </w:p>
                    </w:txbxContent>
                  </v:textbox>
                </v:rect>
                <v:line id="直线 228" o:spid="_x0000_s1615" style="position:absolute;visibility:visible;mso-wrap-style:square" from="15811,12484" to="15817,13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su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nwG/8/EC+TyDwAA//8DAFBLAQItABQABgAIAAAAIQDb4fbL7gAAAIUBAAATAAAAAAAAAAAA&#10;AAAAAAAAAABbQ29udGVudF9UeXBlc10ueG1sUEsBAi0AFAAGAAgAAAAhAFr0LFu/AAAAFQEAAAsA&#10;AAAAAAAAAAAAAAAAHwEAAF9yZWxzLy5yZWxzUEsBAi0AFAAGAAgAAAAhAI4hCy7EAAAA3AAAAA8A&#10;AAAAAAAAAAAAAAAABwIAAGRycy9kb3ducmV2LnhtbFBLBQYAAAAAAwADALcAAAD4AgAAAAA=&#10;"/>
                <v:line id="直线 229" o:spid="_x0000_s1616" style="position:absolute;visibility:visible;mso-wrap-style:square" from="19805,12509" to="19812,1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Na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"/>
                <v:line id="直线 230" o:spid="_x0000_s1617" style="position:absolute;visibility:visible;mso-wrap-style:square" from="23717,12509" to="23723,1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bB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"/>
                <v:line id="直线 231" o:spid="_x0000_s1618" style="position:absolute;visibility:visible;mso-wrap-style:square" from="27813,12490" to="27819,13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i2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MU7s/EC+TsBgAA//8DAFBLAQItABQABgAIAAAAIQDb4fbL7gAAAIUBAAATAAAAAAAAAAAA&#10;AAAAAAAAAABbQ29udGVudF9UeXBlc10ueG1sUEsBAi0AFAAGAAgAAAAhAFr0LFu/AAAAFQEAAAsA&#10;AAAAAAAAAAAAAAAAHwEAAF9yZWxzLy5yZWxzUEsBAi0AFAAGAAgAAAAhAJ5WqLbEAAAA3AAAAA8A&#10;AAAAAAAAAAAAAAAABwIAAGRycy9kb3ducmV2LnhtbFBLBQYAAAAAAwADALcAAAD4AgAAAAA=&#10;"/>
                <v:line id="直线 232" o:spid="_x0000_s1619" style="position:absolute;visibility:visible;mso-wrap-style:square" from="15811,12496" to="27692,1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"/>
                <v:rect id="矩形 233" o:spid="_x0000_s1620" style="position:absolute;left:12477;top:24682;width:2305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">
                  <v:textbox inset=".1mm,,.1mm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kern w:val="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kern w:val="12"/>
                            <w:sz w:val="18"/>
                            <w:szCs w:val="18"/>
                          </w:rPr>
                          <w:t>三维设计师</w:t>
                        </w:r>
                      </w:p>
                    </w:txbxContent>
                  </v:textbox>
                </v:rect>
                <v:rect id="矩形 234" o:spid="_x0000_s1621" style="position:absolute;left:18351;top:24682;width:2299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">
                  <v:textbox inset="1.3mm,,1.3mm">
                    <w:txbxContent>
                      <w:p w:rsidR="0058650F" w:rsidRDefault="0058650F" w:rsidP="0058650F">
                        <w:pPr>
                          <w:spacing w:beforeLines="100" w:before="31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美工</w:t>
                        </w:r>
                      </w:p>
                    </w:txbxContent>
                  </v:textbox>
                </v:rect>
                <v:rect id="矩形 235" o:spid="_x0000_s1622" style="position:absolute;left:15430;top:24682;width:2299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">
                  <v:textbox inset="0,,0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kern w:val="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kern w:val="6"/>
                            <w:sz w:val="18"/>
                            <w:szCs w:val="18"/>
                          </w:rPr>
                          <w:t>平面设计师</w:t>
                        </w:r>
                      </w:p>
                    </w:txbxContent>
                  </v:textbox>
                </v:rect>
                <v:line id="直线 236" o:spid="_x0000_s1623" style="position:absolute;visibility:visible;mso-wrap-style:square" from="13595,23704" to="13601,2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Q5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E4GcH/mXgE5OwGAAD//wMAUEsBAi0AFAAGAAgAAAAhANvh9svuAAAAhQEAABMAAAAAAAAA&#10;AAAAAAAAAAAAAFtDb250ZW50X1R5cGVzXS54bWxQSwECLQAUAAYACAAAACEAWvQsW78AAAAVAQAA&#10;CwAAAAAAAAAAAAAAAAAfAQAAX3JlbHMvLnJlbHNQSwECLQAUAAYACAAAACEAIpDEOcYAAADcAAAA&#10;DwAAAAAAAAAAAAAAAAAHAgAAZHJzL2Rvd25yZXYueG1sUEsFBgAAAAADAAMAtwAAAPoCAAAAAA==&#10;"/>
                <v:line id="直线 237" o:spid="_x0000_s1624" style="position:absolute;visibility:visible;mso-wrap-style:square" from="19685,23704" to="19691,2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pO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SeF2Jh4BObsCAAD//wMAUEsBAi0AFAAGAAgAAAAhANvh9svuAAAAhQEAABMAAAAAAAAA&#10;AAAAAAAAAAAAAFtDb250ZW50X1R5cGVzXS54bWxQSwECLQAUAAYACAAAACEAWvQsW78AAAAVAQAA&#10;CwAAAAAAAAAAAAAAAAAfAQAAX3JlbHMvLnJlbHNQSwECLQAUAAYACAAAACEA0kJaTsYAAADcAAAA&#10;DwAAAAAAAAAAAAAAAAAHAgAAZHJzL2Rvd25yZXYueG1sUEsFBgAAAAADAAMAtwAAAPoCAAAAAA==&#10;"/>
                <v:line id="直线 238" o:spid="_x0000_s1625" style="position:absolute;visibility:visible;mso-wrap-style:square" from="16548,23679" to="16554,2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/V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gmM7ifiUdALm4AAAD//wMAUEsBAi0AFAAGAAgAAAAhANvh9svuAAAAhQEAABMAAAAAAAAA&#10;AAAAAAAAAAAAAFtDb250ZW50X1R5cGVzXS54bWxQSwECLQAUAAYACAAAACEAWvQsW78AAAAVAQAA&#10;CwAAAAAAAAAAAAAAAAAfAQAAX3JlbHMvLnJlbHNQSwECLQAUAAYACAAAACEAvQ7/1cYAAADcAAAA&#10;DwAAAAAAAAAAAAAAAAAHAgAAZHJzL2Rvd25yZXYueG1sUEsFBgAAAAADAAMAtwAAAPoCAAAAAA==&#10;"/>
                <v:line id="直线 239" o:spid="_x0000_s1626" style="position:absolute;visibility:visible;mso-wrap-style:square" from="37617,23774" to="37623,2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2eh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MudnocYAAADcAAAA&#10;DwAAAAAAAAAAAAAAAAAHAgAAZHJzL2Rvd25yZXYueG1sUEsFBgAAAAADAAMAtwAAAPoCAAAAAA==&#10;"/>
                <v:line id="直线 240" o:spid="_x0000_s1627" style="position:absolute;visibility:visible;mso-wrap-style:square" from="31908,23869" to="37668,2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8I6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XavCOsYAAADcAAAA&#10;DwAAAAAAAAAAAAAAAAAHAgAAZHJzL2Rvd25yZXYueG1sUEsFBgAAAAADAAMAtwAAAPoCAAAAAA==&#10;"/>
                <v:line id="直线 241" o:spid="_x0000_s1628" style="position:absolute;visibility:visible;mso-wrap-style:square" from="22955,23869" to="28860,2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xNxgAAANw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ZJCr9n4hGQyx8AAAD//wMAUEsBAi0AFAAGAAgAAAAhANvh9svuAAAAhQEAABMAAAAAAAAA&#10;AAAAAAAAAAAAAFtDb250ZW50X1R5cGVzXS54bWxQSwECLQAUAAYACAAAACEAWvQsW78AAAAVAQAA&#10;CwAAAAAAAAAAAAAAAAAfAQAAX3JlbHMvLnJlbHNQSwECLQAUAAYACAAAACEArXlcTcYAAADcAAAA&#10;DwAAAAAAAAAAAAAAAAAHAgAAZHJzL2Rvd25yZXYueG1sUEsFBgAAAAADAAMAtwAAAPoCAAAAAA==&#10;"/>
                <v:line id="直线 242" o:spid="_x0000_s1629" style="position:absolute;visibility:visible;mso-wrap-style:square" from="13620,23679" to="19716,23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nW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wjX51sYAAADcAAAA&#10;DwAAAAAAAAAAAAAAAAAHAgAAZHJzL2Rvd25yZXYueG1sUEsFBgAAAAADAAMAtwAAAPoCAAAAAA==&#10;"/>
                <v:line id="直线 243" o:spid="_x0000_s1630" style="position:absolute;visibility:visible;mso-wrap-style:square" from="23710,22205" to="23717,2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2kwwAAANw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gncW08E4+AnP8BAAD//wMAUEsBAi0AFAAGAAgAAAAhANvh9svuAAAAhQEAABMAAAAAAAAAAAAA&#10;AAAAAAAAAFtDb250ZW50X1R5cGVzXS54bWxQSwECLQAUAAYACAAAACEAWvQsW78AAAAVAQAACwAA&#10;AAAAAAAAAAAAAAAfAQAAX3JlbHMvLnJlbHNQSwECLQAUAAYACAAAACEAs6ptpMMAAADcAAAADwAA&#10;AAAAAAAAAAAAAAAHAgAAZHJzL2Rvd25yZXYueG1sUEsFBgAAAAADAAMAtwAAAPcCAAAAAA==&#10;"/>
                <v:rect id="矩形 244" o:spid="_x0000_s1631" style="position:absolute;left:9639;top:24669;width:2305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">
                  <v:textbox inset=".1mm,,.1mm">
                    <w:txbxContent>
                      <w:p w:rsidR="0058650F" w:rsidRDefault="0058650F" w:rsidP="0058650F">
                        <w:pPr>
                          <w:spacing w:beforeLines="10" w:before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公关专员</w:t>
                        </w:r>
                      </w:p>
                    </w:txbxContent>
                  </v:textbox>
                </v:rect>
                <v:line id="直线 245" o:spid="_x0000_s1632" style="position:absolute;visibility:visible;mso-wrap-style:square" from="11423,23596" to="11430,24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<v:rect id="矩形 246" o:spid="_x0000_s1633" style="position:absolute;left:857;top:24460;width:2305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">
                  <v:textbox inset=".1mm,,.1mm">
                    <w:txbxContent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会展策划师</w:t>
                        </w:r>
                      </w:p>
                    </w:txbxContent>
                  </v:textbox>
                </v:rect>
                <v:rect id="矩形 247" o:spid="_x0000_s1634" style="position:absolute;left:6731;top:24460;width:2298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">
                  <v:textbox inset=".1mm,,.1mm">
                    <w:txbxContent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市场推广专员</w:t>
                        </w:r>
                      </w:p>
                    </w:txbxContent>
                  </v:textbox>
                </v:rect>
                <v:rect id="矩形 248" o:spid="_x0000_s1635" style="position:absolute;left:3810;top:24460;width:2298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">
                  <v:textbox inset="0,,0">
                    <w:txbxContent>
                      <w:p w:rsidR="0058650F" w:rsidRDefault="0058650F" w:rsidP="0058650F">
                        <w:pPr>
                          <w:spacing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市场调研专员</w:t>
                        </w:r>
                      </w:p>
                    </w:txbxContent>
                  </v:textbox>
                </v:rect>
                <v:line id="直线 249" o:spid="_x0000_s1636" style="position:absolute;visibility:visible;mso-wrap-style:square" from="1974,23387" to="1981,24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F8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VMJ09wPxOPgFzeAAAA//8DAFBLAQItABQABgAIAAAAIQDb4fbL7gAAAIUBAAATAAAAAAAA&#10;AAAAAAAAAAAAAABbQ29udGVudF9UeXBlc10ueG1sUEsBAi0AFAAGAAgAAAAhAFr0LFu/AAAAFQEA&#10;AAsAAAAAAAAAAAAAAAAAHwEAAF9yZWxzLy5yZWxzUEsBAi0AFAAGAAgAAAAhALc+8XzHAAAA3AAA&#10;AA8AAAAAAAAAAAAAAAAABwIAAGRycy9kb3ducmV2LnhtbFBLBQYAAAAAAwADALcAAAD7AgAAAAA=&#10;"/>
                <v:line id="直线 250" o:spid="_x0000_s1637" style="position:absolute;visibility:visible;mso-wrap-style:square" from="8064,23387" to="8070,24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Tn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VMJ09wPxOPgFzeAAAA//8DAFBLAQItABQABgAIAAAAIQDb4fbL7gAAAIUBAAATAAAAAAAA&#10;AAAAAAAAAAAAAABbQ29udGVudF9UeXBlc10ueG1sUEsBAi0AFAAGAAgAAAAhAFr0LFu/AAAAFQEA&#10;AAsAAAAAAAAAAAAAAAAAHwEAAF9yZWxzLy5yZWxzUEsBAi0AFAAGAAgAAAAhANhyVOfHAAAA3AAA&#10;AA8AAAAAAAAAAAAAAAAABwIAAGRycy9kb3ducmV2LnhtbFBLBQYAAAAAAwADALcAAAD7AgAAAAA=&#10;"/>
                <v:line id="直线 251" o:spid="_x0000_s1638" style="position:absolute;visibility:visible;mso-wrap-style:square" from="4832,22078" to="4838,2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qQ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lML/mXgE5OwGAAD//wMAUEsBAi0AFAAGAAgAAAAhANvh9svuAAAAhQEAABMAAAAAAAAA&#10;AAAAAAAAAAAAAFtDb250ZW50X1R5cGVzXS54bWxQSwECLQAUAAYACAAAACEAWvQsW78AAAAVAQAA&#10;CwAAAAAAAAAAAAAAAAAfAQAAX3JlbHMvLnJlbHNQSwECLQAUAAYACAAAACEAKKDKkMYAAADcAAAA&#10;DwAAAAAAAAAAAAAAAAAHAgAAZHJzL2Rvd25yZXYueG1sUEsFBgAAAAADAAMAtwAAAPoCAAAAAA==&#10;"/>
                <v:line id="直线 252" o:spid="_x0000_s1639" style="position:absolute;visibility:visible;mso-wrap-style:square" from="2000,23456" to="11360,2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8L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F08gTXM/EIyOUFAAD//wMAUEsBAi0AFAAGAAgAAAAhANvh9svuAAAAhQEAABMAAAAAAAAA&#10;AAAAAAAAAAAAAFtDb250ZW50X1R5cGVzXS54bWxQSwECLQAUAAYACAAAACEAWvQsW78AAAAVAQAA&#10;CwAAAAAAAAAAAAAAAAAfAQAAX3JlbHMvLnJlbHNQSwECLQAUAAYACAAAACEAR+xvC8YAAADcAAAA&#10;DwAAAAAAAAAAAAAAAAAHAgAAZHJzL2Rvd25yZXYueG1sUEsFBgAAAAADAAMAtwAAAPoCAAAAAA==&#10;"/>
                <v:line id="直线 253" o:spid="_x0000_s1640" style="position:absolute;visibility:visible;mso-wrap-style:square" from="43040,12877" to="43053,14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/t5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tfGM/EIyNU/AAAA//8DAFBLAQItABQABgAIAAAAIQDb4fbL7gAAAIUBAAATAAAAAAAAAAAA&#10;AAAAAAAAAABbQ29udGVudF9UeXBlc10ueG1sUEsBAi0AFAAGAAgAAAAhAFr0LFu/AAAAFQEAAAsA&#10;AAAAAAAAAAAAAAAAHwEAAF9yZWxzLy5yZWxzUEsBAi0AFAAGAAgAAAAhADZz+3nEAAAA3AAAAA8A&#10;AAAAAAAAAAAAAAAABwIAAGRycy9kb3ducmV2LnhtbFBLBQYAAAAAAwADALcAAAD4AgAAAAA=&#10;"/>
                <v:rect id="矩形 254" o:spid="_x0000_s1641" style="position:absolute;left:37503;top:13950;width:2298;height:8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">
                  <v:textbox inset="0,,0">
                    <w:txbxContent>
                      <w:p w:rsidR="0058650F" w:rsidRDefault="0058650F" w:rsidP="0058650F">
                        <w:pPr>
                          <w:spacing w:beforeLines="50" w:before="156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物流部</w:t>
                        </w:r>
                      </w:p>
                    </w:txbxContent>
                  </v:textbox>
                </v:rect>
                <v:line id="直线 255" o:spid="_x0000_s1642" style="position:absolute;visibility:visible;mso-wrap-style:square" from="38614,11449" to="38627,13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3C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/x4Jh4BubwDAAD//wMAUEsBAi0AFAAGAAgAAAAhANvh9svuAAAAhQEAABMAAAAAAAAAAAAA&#10;AAAAAAAAAFtDb250ZW50X1R5cGVzXS54bWxQSwECLQAUAAYACAAAACEAWvQsW78AAAAVAQAACwAA&#10;AAAAAAAAAAAAAAAfAQAAX3JlbHMvLnJlbHNQSwECLQAUAAYACAAAACEABmk9wsMAAADcAAAADwAA&#10;AAAAAAAAAAAAAAAHAgAAZHJzL2Rvd25yZXYueG1sUEsFBgAAAAADAAMAtwAAAPcCAAAAAA==&#10;"/>
                <v:line id="直线 256" o:spid="_x0000_s1643" style="position:absolute;visibility:visible;mso-wrap-style:square" from="38481,6934" to="38487,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hZ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dAq3M/EIyPkVAAD//wMAUEsBAi0AFAAGAAgAAAAhANvh9svuAAAAhQEAABMAAAAAAAAA&#10;AAAAAAAAAAAAAFtDb250ZW50X1R5cGVzXS54bWxQSwECLQAUAAYACAAAACEAWvQsW78AAAAVAQAA&#10;CwAAAAAAAAAAAAAAAAAfAQAAX3JlbHMvLnJlbHNQSwECLQAUAAYACAAAACEAaSWYWcYAAADcAAAA&#10;DwAAAAAAAAAAAAAAAAAHAgAAZHJzL2Rvd25yZXYueG1sUEsFBgAAAAADAAMAtwAAAPoCAAAAAA==&#10;"/>
                <v:line id="直线 257" o:spid="_x0000_s1644" style="position:absolute;visibility:visible;mso-wrap-style:square" from="34480,12865" to="43053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Yu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eF2Jh4BObsCAAD//wMAUEsBAi0AFAAGAAgAAAAhANvh9svuAAAAhQEAABMAAAAAAAAA&#10;AAAAAAAAAAAAAFtDb250ZW50X1R5cGVzXS54bWxQSwECLQAUAAYACAAAACEAWvQsW78AAAAVAQAA&#10;CwAAAAAAAAAAAAAAAAAfAQAAX3JlbHMvLnJlbHNQSwECLQAUAAYACAAAACEAmfcGLsYAAADcAAAA&#10;DwAAAAAAAAAAAAAAAAAHAgAAZHJzL2Rvd25yZXYueG1sUEsFBgAAAAADAAMAtwAAAPoCAAAAAA==&#10;"/>
                <v:rect id="矩形 258" o:spid="_x0000_s1645" style="position:absolute;left:33242;top:13989;width:2298;height:8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">
                  <v:textbox inset="0,,0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特装制作部</w:t>
                        </w:r>
                      </w:p>
                      <w:p w:rsidR="0058650F" w:rsidRDefault="0058650F" w:rsidP="0058650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  <v:line id="直线 259" o:spid="_x0000_s1646" style="position:absolute;visibility:visible;mso-wrap-style:square" from="34391,12788" to="34397,14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vB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HlSO8HHAAAA3AAA&#10;AA8AAAAAAAAAAAAAAAAABwIAAGRycy9kb3ducmV2LnhtbFBLBQYAAAAAAwADALcAAAD7AgAAAAA=&#10;"/>
                <v:rect id="矩形 260" o:spid="_x0000_s1647" style="position:absolute;left:41910;top:13931;width:2286;height:8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dCwwAAANwAAAAPAAAAZHJzL2Rvd25yZXYueG1sRI/RisIw&#10;FETfF/yHcAXf1t某企业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">
                  <v:textbox inset="0,,0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工程管理部</w:t>
                        </w:r>
                      </w:p>
                    </w:txbxContent>
                  </v:textbox>
                </v:rect>
                <v:line id="直线 261" o:spid="_x0000_s1648" style="position:absolute;visibility:visible;mso-wrap-style:square" from="7670,6934" to="7677,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At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ZvB3Jh4BOb8BAAD//wMAUEsBAi0AFAAGAAgAAAAhANvh9svuAAAAhQEAABMAAAAAAAAA&#10;AAAAAAAAAAAAAFtDb250ZW50X1R5cGVzXS54bWxQSwECLQAUAAYACAAAACEAWvQsW78AAAAVAQAA&#10;CwAAAAAAAAAAAAAAAAAfAQAAX3JlbHMvLnJlbHNQSwECLQAUAAYACAAAACEA5swALcYAAADcAAAA&#10;DwAAAAAAAAAAAAAAAAAHAgAAZHJzL2Rvd25yZXYueG1sUEsFBgAAAAADAAMAtwAAAPoCAAAAAA==&#10;"/>
                <v:rect id="矩形 262" o:spid="_x0000_s1649" style="position:absolute;left:4406;top:7924;width:6903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">
                  <v:textbox inset="1.3mm,1.3mm,1.3mm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营销副总</w:t>
                        </w:r>
                      </w:p>
                    </w:txbxContent>
                  </v:textbox>
                </v:rect>
                <v:line id="直线 263" o:spid="_x0000_s1650" style="position:absolute;visibility:visible;mso-wrap-style:square" from="7981,11271" to="7988,12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zHE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9p4Jh4BubwDAAD//wMAUEsBAi0AFAAGAAgAAAAhANvh9svuAAAAhQEAABMAAAAAAAAAAAAA&#10;AAAAAAAAAFtDb250ZW50X1R5cGVzXS54bWxQSwECLQAUAAYACAAAACEAWvQsW78AAAAVAQAACwAA&#10;AAAAAAAAAAAAAAAfAQAAX3JlbHMvLnJlbHNQSwECLQAUAAYACAAAACEA+B8xxMMAAADcAAAADwAA&#10;AAAAAAAAAAAAAAAHAgAAZHJzL2Rvd25yZXYueG1sUEsFBgAAAAADAAMAtwAAAPcCAAAAAA==&#10;"/>
                <v:rect id="矩形 264" o:spid="_x0000_s1651" style="position:absolute;left:6680;top:13582;width:2298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">
                  <v:textbox inset="0,,0">
                    <w:txbxContent>
                      <w:p w:rsidR="0058650F" w:rsidRDefault="0058650F" w:rsidP="0058650F">
                        <w:pPr>
                          <w:spacing w:beforeLines="50" w:before="156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外联部</w:t>
                        </w:r>
                      </w:p>
                    </w:txbxContent>
                  </v:textbox>
                </v:rect>
                <v:line id="直线 265" o:spid="_x0000_s1652" style="position:absolute;visibility:visible;mso-wrap-style:square" from="4203,12579" to="1190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sf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bN5nB/PxCMgV78AAAD//wMAUEsBAi0AFAAGAAgAAAAhANvh9svuAAAAhQEAABMAAAAAAAAAAAAA&#10;AAAAAAAAAFtDb250ZW50X1R5cGVzXS54bWxQSwECLQAUAAYACAAAACEAWvQsW78AAAAVAQAACwAA&#10;AAAAAAAAAAAAAAAfAQAAX3JlbHMvLnJlbHNQSwECLQAUAAYACAAAACEAg7CrH8MAAADcAAAADwAA&#10;AAAAAAAAAAAAAAAHAgAAZHJzL2Rvd25yZXYueG1sUEsFBgAAAAADAAMAtwAAAPcCAAAAAA==&#10;"/>
                <v:rect id="矩形 266" o:spid="_x0000_s1653" style="position:absolute;left:3143;top:13582;width:2298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">
                  <v:textbox inset="0,,0">
                    <w:txbxContent>
                      <w:p w:rsidR="0058650F" w:rsidRDefault="0058650F" w:rsidP="0058650F">
                        <w:pPr>
                          <w:spacing w:beforeLines="50" w:before="156"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营销策划部</w:t>
                        </w:r>
                      </w:p>
                    </w:txbxContent>
                  </v:textbox>
                </v:rect>
                <v:line id="直线 267" o:spid="_x0000_s1654" style="position:absolute;visibility:visible;mso-wrap-style:square" from="4191,12592" to="4197,1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Dz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CdpvB3Jh4BufgFAAD//wMAUEsBAi0AFAAGAAgAAAAhANvh9svuAAAAhQEAABMAAAAAAAAA&#10;AAAAAAAAAAAAAFtDb250ZW50X1R5cGVzXS54bWxQSwECLQAUAAYACAAAACEAWvQsW78AAAAVAQAA&#10;CwAAAAAAAAAAAAAAAAAfAQAAX3JlbHMvLnJlbHNQSwECLQAUAAYACAAAACEAHC6Q88YAAADcAAAA&#10;DwAAAAAAAAAAAAAAAAAHAgAAZHJzL2Rvd25yZXYueG1sUEsFBgAAAAADAAMAtwAAAPoCAAAAAA==&#10;"/>
                <v:line id="直线 268" o:spid="_x0000_s1655" style="position:absolute;visibility:visible;mso-wrap-style:square" from="8013,12592" to="8020,1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VoxgAAANw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WCapvB3Jh4BufgFAAD//wMAUEsBAi0AFAAGAAgAAAAhANvh9svuAAAAhQEAABMAAAAAAAAA&#10;AAAAAAAAAAAAAFtDb250ZW50X1R5cGVzXS54bWxQSwECLQAUAAYACAAAACEAWvQsW78AAAAVAQAA&#10;CwAAAAAAAAAAAAAAAAAfAQAAX3JlbHMvLnJlbHNQSwECLQAUAAYACAAAACEAc2I1aMYAAADcAAAA&#10;DwAAAAAAAAAAAAAAAAAHAgAAZHJzL2Rvd25yZXYueG1sUEsFBgAAAAADAAMAtwAAAPoCAAAAAA==&#10;"/>
                <v:rect id="矩形 269" o:spid="_x0000_s1656" style="position:absolute;left:35267;top:8115;width:6903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">
                  <v:textbox inset="1.3mm,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工程副总</w:t>
                        </w:r>
                      </w:p>
                    </w:txbxContent>
                  </v:textbox>
                </v:rect>
                <v:line id="直线 270" o:spid="_x0000_s1657" style="position:absolute;visibility:visible;mso-wrap-style:square" from="28194,3943" to="28200,6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iH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rGkxf4PxOPgJxfAQAA//8DAFBLAQItABQABgAIAAAAIQDb4fbL7gAAAIUBAAATAAAAAAAA&#10;AAAAAAAAAAAAAABbQ29udGVudF9UeXBlc10ueG1sUEsBAi0AFAAGAAgAAAAhAFr0LFu/AAAAFQEA&#10;AAsAAAAAAAAAAAAAAAAAHwEAAF9yZWxzLy5yZWxzUEsBAi0AFAAGAAgAAAAhAJPHCIfHAAAA3AAA&#10;AA8AAAAAAAAAAAAAAAAABwIAAGRycy9kb3ducmV2LnhtbFBLBQYAAAAAAwADALcAAAD7AgAAAAA=&#10;"/>
                <v:rect id="矩形 271" o:spid="_x0000_s1658" style="position:absolute;left:23837;top:1003;width:8929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">
                  <v:textbox inset="0,1.3mm,0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总经理</w:t>
                        </w:r>
                      </w:p>
                    </w:txbxContent>
                  </v:textbox>
                </v:rect>
                <v:rect id="矩形 272" o:spid="_x0000_s1659" style="position:absolute;left:10382;top:13671;width:2298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">
                  <v:textbox inset="0,,0">
                    <w:txbxContent>
                      <w:p w:rsidR="0058650F" w:rsidRDefault="0058650F" w:rsidP="0058650F">
                        <w:pPr>
                          <w:spacing w:beforeLines="50" w:before="156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招商部</w:t>
                        </w:r>
                      </w:p>
                    </w:txbxContent>
                  </v:textbox>
                </v:rect>
                <v:line id="直线 273" o:spid="_x0000_s1660" style="position:absolute;visibility:visible;mso-wrap-style:square" from="11811,12680" to="11817,13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qcZ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bN5XBvPxCMgV78AAAD//wMAUEsBAi0AFAAGAAgAAAAhANvh9svuAAAAhQEAABMAAAAAAAAAAAAA&#10;AAAAAAAAAFtDb250ZW50X1R5cGVzXS54bWxQSwECLQAUAAYACAAAACEAWvQsW78AAAAVAQAACwAA&#10;AAAAAAAAAAAAAAAfAQAAX3JlbHMvLnJlbHNQSwECLQAUAAYACAAAACEAfcanGcMAAADcAAAADwAA&#10;AAAAAAAAAAAAAAAHAgAAZHJzL2Rvd25yZXYueG1sUEsFBgAAAAADAAMAtwAAAPcCAAAAAA==&#10;"/>
                <v:rect id="矩形 274" o:spid="_x0000_s1661" style="position:absolute;left:17716;top:8077;width:6909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">
                  <v:textbox inset="1.3mm,1.3mm,1.3mm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运营副总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8650F" w:rsidRDefault="0058650F" w:rsidP="0058650F">
      <w:pPr>
        <w:pStyle w:val="aa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中型会展公司组织结构范本</w:t>
      </w:r>
    </w:p>
    <w:p w:rsidR="0058650F" w:rsidRDefault="0058650F" w:rsidP="0058650F">
      <w:pPr>
        <w:spacing w:line="360" w:lineRule="auto"/>
        <w:jc w:val="center"/>
        <w:rPr>
          <w:rFonts w:ascii="SimHei" w:hAnsi="SimHei" w:eastAsia="黑体" w:cs="SimHei"/>
          <w:b/>
          <w:bCs/>
          <w:sz w:val="18"/>
        </w:rPr>
      </w:pPr>
    </w:p>
    <w:p w:rsidR="0058650F" w:rsidRDefault="0058650F" w:rsidP="0058650F">
      <w:pPr>
        <w:spacing w:line="360" w:lineRule="auto"/>
        <w:jc w:val="center"/>
        <w:rPr>
          <w:rFonts w:ascii="SimHei" w:hAnsi="SimHei" w:eastAsia="黑体" w:cs="SimHei"/>
          <w:b/>
          <w:bCs/>
          <w:sz w:val="18"/>
        </w:rPr>
      </w:pPr>
    </w:p>
    <w:p w:rsidR="0058650F" w:rsidRDefault="0058650F" w:rsidP="0058650F">
      <w:pPr>
        <w:spacing w:line="360" w:lineRule="auto"/>
        <w:jc w:val="center"/>
        <w:rPr>
          <w:rFonts w:ascii="SimHei" w:hAnsi="SimHei" w:eastAsia="黑体" w:cs="SimHei"/>
          <w:b/>
          <w:bCs/>
          <w:sz w:val="18"/>
        </w:rPr>
      </w:pPr>
    </w:p>
    <w:p w:rsidR="0058650F" w:rsidRDefault="0058650F" w:rsidP="0058650F">
      <w:pPr>
        <w:spacing w:line="360" w:lineRule="auto"/>
        <w:jc w:val="center"/>
        <w:rPr>
          <w:rFonts w:ascii="SimHei" w:hAnsi="SimHei" w:eastAsia="黑体" w:cs="SimHei"/>
          <w:b/>
          <w:bCs/>
          <w:sz w:val="18"/>
        </w:rPr>
      </w:pPr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3</w:t>
      </w:r>
      <w:r>
        <w:rPr>
          <w:rFonts w:ascii="SimHei" w:hAnsi="SimHei" w:eastAsia="黑体" w:cs="SimHei"/>
        </w:rPr>
        <w:t>．大型会展公司组织结构范本</w:t>
      </w:r>
    </w:p>
    <w:p w:rsidR="0058650F" w:rsidRDefault="0058650F" w:rsidP="0058650F">
      <w:pPr>
        <w:rPr>
          <w:rFonts w:ascii="SimHei" w:hAnsi="SimHei" w:eastAsia="黑体" w:cs="SimHei"/>
        </w:rPr>
      </w:pPr>
    </w:p>
    <w:p w:rsidR="0058650F" w:rsidRDefault="0058650F" w:rsidP="0058650F">
      <w:pPr>
        <w:spacing w:line="360" w:lineRule="auto"/>
        <w:rPr>
          <w:rFonts w:ascii="SimHei" w:hAnsi="SimHei" w:eastAsia="黑体" w:cs="SimHei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400675" cy="3962400"/>
                <wp:effectExtent l="0" t="3810" r="0" b="0"/>
                <wp:docPr id="161" name="画布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0" name="矩形 144"/>
                        <wps:cNvSpPr>
                          <a:spLocks noChangeArrowheads="1"/>
                        </wps:cNvSpPr>
                        <wps:spPr bwMode="auto">
                          <a:xfrm>
                            <a:off x="2143125" y="575945"/>
                            <a:ext cx="102870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总经理</w:t>
                              </w:r>
                            </w:p>
                          </w:txbxContent>
                        </wps:txbx>
                        <wps:bodyPr rot="0" vert="horz" wrap="square" lIns="0" tIns="46800" rIns="0" bIns="46800" anchor="t" anchorCtr="0" upright="1">
                          <a:noAutofit/>
                        </wps:bodyPr>
                      </wps:wsp>
                      <wps:wsp>
                        <wps:cNvPr id="111" name="直线 145"/>
                        <wps:cNvCnPr>
                          <a:cxnSpLocks noChangeShapeType="1"/>
                        </wps:cNvCnPr>
                        <wps:spPr bwMode="auto">
                          <a:xfrm>
                            <a:off x="2696210" y="396240"/>
                            <a:ext cx="635" cy="17208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直线 146"/>
                        <wps:cNvCnPr>
                          <a:cxnSpLocks noChangeShapeType="1"/>
                        </wps:cNvCnPr>
                        <wps:spPr bwMode="auto">
                          <a:xfrm>
                            <a:off x="4171315" y="1297305"/>
                            <a:ext cx="635" cy="2133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直线 147"/>
                        <wps:cNvCnPr>
                          <a:cxnSpLocks noChangeShapeType="1"/>
                        </wps:cNvCnPr>
                        <wps:spPr bwMode="auto">
                          <a:xfrm>
                            <a:off x="2115820" y="1297305"/>
                            <a:ext cx="635" cy="2133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直线 148"/>
                        <wps:cNvCnPr>
                          <a:cxnSpLocks noChangeShapeType="1"/>
                        </wps:cNvCnPr>
                        <wps:spPr bwMode="auto">
                          <a:xfrm flipV="1">
                            <a:off x="561975" y="1287780"/>
                            <a:ext cx="43815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直线 149"/>
                        <wps:cNvCnPr>
                          <a:cxnSpLocks noChangeShapeType="1"/>
                        </wps:cNvCnPr>
                        <wps:spPr bwMode="auto">
                          <a:xfrm>
                            <a:off x="2714625" y="869950"/>
                            <a:ext cx="635" cy="42735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直线 150"/>
                        <wps:cNvCnPr>
                          <a:cxnSpLocks noChangeShapeType="1"/>
                        </wps:cNvCnPr>
                        <wps:spPr bwMode="auto">
                          <a:xfrm>
                            <a:off x="2714625" y="1033780"/>
                            <a:ext cx="571500" cy="190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矩形 151"/>
                        <wps:cNvSpPr>
                          <a:spLocks noChangeArrowheads="1"/>
                        </wps:cNvSpPr>
                        <wps:spPr bwMode="auto">
                          <a:xfrm>
                            <a:off x="3286125" y="896620"/>
                            <a:ext cx="1028700" cy="293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ind w:firstLine="360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总经理办公室</w:t>
                              </w:r>
                            </w:p>
                          </w:txbxContent>
                        </wps:txbx>
                        <wps:bodyPr rot="0" vert="horz" wrap="square" lIns="0" tIns="46800" rIns="0" bIns="46800" anchor="t" anchorCtr="0" upright="1">
                          <a:noAutofit/>
                        </wps:bodyPr>
                      </wps:wsp>
                      <wps:wsp>
                        <wps:cNvPr id="118" name="矩形 152"/>
                        <wps:cNvSpPr>
                          <a:spLocks noChangeArrowheads="1"/>
                        </wps:cNvSpPr>
                        <wps:spPr bwMode="auto">
                          <a:xfrm>
                            <a:off x="2171700" y="95250"/>
                            <a:ext cx="1028700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董事长</w:t>
                              </w:r>
                            </w:p>
                          </w:txbxContent>
                        </wps:txbx>
                        <wps:bodyPr rot="0" vert="horz" wrap="square" lIns="46800" tIns="46800" rIns="46800" bIns="46800" anchor="t" anchorCtr="0" upright="1">
                          <a:noAutofit/>
                        </wps:bodyPr>
                      </wps:wsp>
                      <wps:wsp>
                        <wps:cNvPr id="119" name="直线 153"/>
                        <wps:cNvCnPr>
                          <a:cxnSpLocks noChangeShapeType="1"/>
                        </wps:cNvCnPr>
                        <wps:spPr bwMode="auto">
                          <a:xfrm>
                            <a:off x="2132965" y="1758315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矩形 154"/>
                        <wps:cNvSpPr>
                          <a:spLocks noChangeArrowheads="1"/>
                        </wps:cNvSpPr>
                        <wps:spPr bwMode="auto">
                          <a:xfrm>
                            <a:off x="914400" y="2408555"/>
                            <a:ext cx="97155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会议服务分公司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21" name="矩形 155"/>
                        <wps:cNvSpPr>
                          <a:spLocks noChangeArrowheads="1"/>
                        </wps:cNvSpPr>
                        <wps:spPr bwMode="auto">
                          <a:xfrm>
                            <a:off x="3448050" y="2396490"/>
                            <a:ext cx="97155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adjustRightInd w:val="0"/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展览服务分公司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22" name="直线 156"/>
                        <wps:cNvCnPr>
                          <a:cxnSpLocks noChangeShapeType="1"/>
                        </wps:cNvCnPr>
                        <wps:spPr bwMode="auto">
                          <a:xfrm>
                            <a:off x="1352550" y="2195195"/>
                            <a:ext cx="635" cy="2133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直线 157"/>
                        <wps:cNvCnPr>
                          <a:cxnSpLocks noChangeShapeType="1"/>
                        </wps:cNvCnPr>
                        <wps:spPr bwMode="auto">
                          <a:xfrm flipV="1">
                            <a:off x="1352550" y="2186940"/>
                            <a:ext cx="25908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直线 158"/>
                        <wps:cNvCnPr>
                          <a:cxnSpLocks noChangeShapeType="1"/>
                        </wps:cNvCnPr>
                        <wps:spPr bwMode="auto">
                          <a:xfrm>
                            <a:off x="3943350" y="2179320"/>
                            <a:ext cx="635" cy="2133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直线 159"/>
                        <wps:cNvCnPr>
                          <a:cxnSpLocks noChangeShapeType="1"/>
                        </wps:cNvCnPr>
                        <wps:spPr bwMode="auto">
                          <a:xfrm>
                            <a:off x="2714625" y="1287780"/>
                            <a:ext cx="635" cy="89154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直线 160"/>
                        <wps:cNvCnPr>
                          <a:cxnSpLocks noChangeShapeType="1"/>
                        </wps:cNvCnPr>
                        <wps:spPr bwMode="auto">
                          <a:xfrm>
                            <a:off x="1363980" y="1297305"/>
                            <a:ext cx="635" cy="2133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矩形 161"/>
                        <wps:cNvSpPr>
                          <a:spLocks noChangeArrowheads="1"/>
                        </wps:cNvSpPr>
                        <wps:spPr bwMode="auto">
                          <a:xfrm>
                            <a:off x="3867150" y="1485265"/>
                            <a:ext cx="619125" cy="495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客户服务</w:t>
                              </w:r>
                            </w:p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中心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28" name="矩形 162"/>
                        <wps:cNvSpPr>
                          <a:spLocks noChangeArrowheads="1"/>
                        </wps:cNvSpPr>
                        <wps:spPr bwMode="auto">
                          <a:xfrm>
                            <a:off x="1828800" y="1485900"/>
                            <a:ext cx="61912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</w:t>
                              </w:r>
                            </w:p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中心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29" name="矩形 163"/>
                        <wps:cNvSpPr>
                          <a:spLocks noChangeArrowheads="1"/>
                        </wps:cNvSpPr>
                        <wps:spPr bwMode="auto">
                          <a:xfrm>
                            <a:off x="228600" y="1485900"/>
                            <a:ext cx="61912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战略管理中心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30" name="直线 164"/>
                        <wps:cNvCnPr>
                          <a:cxnSpLocks noChangeShapeType="1"/>
                        </wps:cNvCnPr>
                        <wps:spPr bwMode="auto">
                          <a:xfrm>
                            <a:off x="545465" y="1287780"/>
                            <a:ext cx="635" cy="2133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直线 165"/>
                        <wps:cNvCnPr>
                          <a:cxnSpLocks noChangeShapeType="1"/>
                        </wps:cNvCnPr>
                        <wps:spPr bwMode="auto">
                          <a:xfrm>
                            <a:off x="3361690" y="1287780"/>
                            <a:ext cx="635" cy="2133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矩形 166"/>
                        <wps:cNvSpPr>
                          <a:spLocks noChangeArrowheads="1"/>
                        </wps:cNvSpPr>
                        <wps:spPr bwMode="auto">
                          <a:xfrm>
                            <a:off x="3057525" y="1475740"/>
                            <a:ext cx="619125" cy="505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行政法律</w:t>
                              </w:r>
                            </w:p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中心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33" name="矩形 167"/>
                        <wps:cNvSpPr>
                          <a:spLocks noChangeArrowheads="1"/>
                        </wps:cNvSpPr>
                        <wps:spPr bwMode="auto">
                          <a:xfrm>
                            <a:off x="1028700" y="1485900"/>
                            <a:ext cx="61912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营销</w:t>
                              </w:r>
                            </w:p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中心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34" name="直线 168"/>
                        <wps:cNvCnPr>
                          <a:cxnSpLocks noChangeShapeType="1"/>
                        </wps:cNvCnPr>
                        <wps:spPr bwMode="auto">
                          <a:xfrm>
                            <a:off x="4942840" y="1287780"/>
                            <a:ext cx="635" cy="2133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矩形 169"/>
                        <wps:cNvSpPr>
                          <a:spLocks noChangeArrowheads="1"/>
                        </wps:cNvSpPr>
                        <wps:spPr bwMode="auto">
                          <a:xfrm>
                            <a:off x="4638675" y="1475740"/>
                            <a:ext cx="619125" cy="495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人力资源</w:t>
                              </w:r>
                            </w:p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中心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36" name="直线 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85900" y="2863215"/>
                            <a:ext cx="36576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矩形 171"/>
                        <wps:cNvSpPr>
                          <a:spLocks noChangeArrowheads="1"/>
                        </wps:cNvSpPr>
                        <wps:spPr bwMode="auto">
                          <a:xfrm>
                            <a:off x="2867025" y="2962275"/>
                            <a:ext cx="228600" cy="8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30" w:before="9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设计部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38" name="直线 172"/>
                        <wps:cNvCnPr>
                          <a:cxnSpLocks noChangeShapeType="1"/>
                        </wps:cNvCnPr>
                        <wps:spPr bwMode="auto">
                          <a:xfrm>
                            <a:off x="3943350" y="2716530"/>
                            <a:ext cx="635" cy="13906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直线 173"/>
                        <wps:cNvCnPr>
                          <a:cxnSpLocks noChangeShapeType="1"/>
                        </wps:cNvCnPr>
                        <wps:spPr bwMode="auto">
                          <a:xfrm>
                            <a:off x="2971800" y="286131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矩形 174"/>
                        <wps:cNvSpPr>
                          <a:spLocks noChangeArrowheads="1"/>
                        </wps:cNvSpPr>
                        <wps:spPr bwMode="auto">
                          <a:xfrm>
                            <a:off x="3590925" y="2962275"/>
                            <a:ext cx="228600" cy="8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30" w:before="9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安全部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41" name="直线 175"/>
                        <wps:cNvCnPr>
                          <a:cxnSpLocks noChangeShapeType="1"/>
                        </wps:cNvCnPr>
                        <wps:spPr bwMode="auto">
                          <a:xfrm>
                            <a:off x="3752215" y="286131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矩形 176"/>
                        <wps:cNvSpPr>
                          <a:spLocks noChangeArrowheads="1"/>
                        </wps:cNvSpPr>
                        <wps:spPr bwMode="auto">
                          <a:xfrm>
                            <a:off x="4319905" y="2967355"/>
                            <a:ext cx="228600" cy="8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30" w:before="9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物流部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43" name="矩形 177"/>
                        <wps:cNvSpPr>
                          <a:spLocks noChangeArrowheads="1"/>
                        </wps:cNvSpPr>
                        <wps:spPr bwMode="auto">
                          <a:xfrm>
                            <a:off x="3952875" y="2967355"/>
                            <a:ext cx="228600" cy="8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特装制作部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44" name="矩形 178"/>
                        <wps:cNvSpPr>
                          <a:spLocks noChangeArrowheads="1"/>
                        </wps:cNvSpPr>
                        <wps:spPr bwMode="auto">
                          <a:xfrm>
                            <a:off x="4686300" y="2967355"/>
                            <a:ext cx="228600" cy="8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30" w:before="9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工程部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45" name="矩形 179"/>
                        <wps:cNvSpPr>
                          <a:spLocks noChangeArrowheads="1"/>
                        </wps:cNvSpPr>
                        <wps:spPr bwMode="auto">
                          <a:xfrm>
                            <a:off x="2138680" y="2967355"/>
                            <a:ext cx="228600" cy="8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30" w:before="9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业务部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46" name="矩形 180"/>
                        <wps:cNvSpPr>
                          <a:spLocks noChangeArrowheads="1"/>
                        </wps:cNvSpPr>
                        <wps:spPr bwMode="auto">
                          <a:xfrm>
                            <a:off x="1743075" y="2967355"/>
                            <a:ext cx="228600" cy="8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30" w:before="93"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营销策划部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47" name="矩形 181"/>
                        <wps:cNvSpPr>
                          <a:spLocks noChangeArrowheads="1"/>
                        </wps:cNvSpPr>
                        <wps:spPr bwMode="auto">
                          <a:xfrm>
                            <a:off x="2514600" y="2967355"/>
                            <a:ext cx="228600" cy="8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30" w:before="9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信息部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48" name="直线 182"/>
                        <wps:cNvCnPr>
                          <a:cxnSpLocks noChangeShapeType="1"/>
                        </wps:cNvCnPr>
                        <wps:spPr bwMode="auto">
                          <a:xfrm>
                            <a:off x="3095625" y="298259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直线 183"/>
                        <wps:cNvCnPr>
                          <a:cxnSpLocks noChangeShapeType="1"/>
                        </wps:cNvCnPr>
                        <wps:spPr bwMode="auto">
                          <a:xfrm>
                            <a:off x="4429125" y="286131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直线 184"/>
                        <wps:cNvCnPr>
                          <a:cxnSpLocks noChangeShapeType="1"/>
                        </wps:cNvCnPr>
                        <wps:spPr bwMode="auto">
                          <a:xfrm>
                            <a:off x="4799965" y="286131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直线 185"/>
                        <wps:cNvCnPr>
                          <a:cxnSpLocks noChangeShapeType="1"/>
                        </wps:cNvCnPr>
                        <wps:spPr bwMode="auto">
                          <a:xfrm>
                            <a:off x="2628900" y="286131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直线 186"/>
                        <wps:cNvCnPr>
                          <a:cxnSpLocks noChangeShapeType="1"/>
                        </wps:cNvCnPr>
                        <wps:spPr bwMode="auto">
                          <a:xfrm>
                            <a:off x="2247265" y="286131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直线 187"/>
                        <wps:cNvCnPr>
                          <a:cxnSpLocks noChangeShapeType="1"/>
                        </wps:cNvCnPr>
                        <wps:spPr bwMode="auto">
                          <a:xfrm>
                            <a:off x="1857375" y="286131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直线 188"/>
                        <wps:cNvCnPr>
                          <a:cxnSpLocks noChangeShapeType="1"/>
                        </wps:cNvCnPr>
                        <wps:spPr bwMode="auto">
                          <a:xfrm>
                            <a:off x="4076065" y="286131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矩形 189"/>
                        <wps:cNvSpPr>
                          <a:spLocks noChangeArrowheads="1"/>
                        </wps:cNvSpPr>
                        <wps:spPr bwMode="auto">
                          <a:xfrm>
                            <a:off x="1371600" y="2969260"/>
                            <a:ext cx="228600" cy="8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30" w:before="9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56" name="直线 190"/>
                        <wps:cNvCnPr>
                          <a:cxnSpLocks noChangeShapeType="1"/>
                        </wps:cNvCnPr>
                        <wps:spPr bwMode="auto">
                          <a:xfrm>
                            <a:off x="1485900" y="286321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矩形 191"/>
                        <wps:cNvSpPr>
                          <a:spLocks noChangeArrowheads="1"/>
                        </wps:cNvSpPr>
                        <wps:spPr bwMode="auto">
                          <a:xfrm>
                            <a:off x="5029200" y="2969260"/>
                            <a:ext cx="228600" cy="8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人力资源部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58" name="直线 192"/>
                        <wps:cNvCnPr>
                          <a:cxnSpLocks noChangeShapeType="1"/>
                        </wps:cNvCnPr>
                        <wps:spPr bwMode="auto">
                          <a:xfrm>
                            <a:off x="5142865" y="286321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矩形 193"/>
                        <wps:cNvSpPr>
                          <a:spLocks noChangeArrowheads="1"/>
                        </wps:cNvSpPr>
                        <wps:spPr bwMode="auto">
                          <a:xfrm>
                            <a:off x="3234055" y="2962275"/>
                            <a:ext cx="228600" cy="8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beforeLines="30" w:before="9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展</w:t>
                              </w:r>
                              <w:proofErr w:type="gramStart"/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务</w:t>
                              </w:r>
                              <w:proofErr w:type="gramEnd"/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60" name="直线 194"/>
                        <wps:cNvCnPr>
                          <a:cxnSpLocks noChangeShapeType="1"/>
                        </wps:cNvCnPr>
                        <wps:spPr bwMode="auto">
                          <a:xfrm>
                            <a:off x="3343275" y="286321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61" o:spid="_x0000_s1662" editas="canvas" style="width:425.25pt;height:312pt;mso-position-horizontal-relative:char;mso-position-vertical-relative:line" coordsize="54006,39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">
                <v:shape id="_x0000_s1663" type="#_x0000_t75" style="position:absolute;width:54006;height:39624;visibility:visible;mso-wrap-style:square">
                  <v:fill o:detectmouseclick="t"/>
                  <v:path o:connecttype="none"/>
                </v:shape>
                <v:rect id="矩形 144" o:spid="_x0000_s1664" style="position:absolute;left:21431;top:5759;width:1028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">
                  <v:textbox inset="0,1.3mm,0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总经理</w:t>
                        </w:r>
                      </w:p>
                    </w:txbxContent>
                  </v:textbox>
                </v:rect>
                <v:line id="直线 145" o:spid="_x0000_s1665" style="position:absolute;visibility:visible;mso-wrap-style:square" from="26962,3962" to="26968,5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"/>
                <v:line id="直线 146" o:spid="_x0000_s1666" style="position:absolute;visibility:visible;mso-wrap-style:square" from="41713,12973" to="41719,15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3v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3h/5l4gZzdAAAA//8DAFBLAQItABQABgAIAAAAIQDb4fbL7gAAAIUBAAATAAAAAAAAAAAA&#10;AAAAAAAAAABbQ29udGVudF9UeXBlc10ueG1sUEsBAi0AFAAGAAgAAAAhAFr0LFu/AAAAFQEAAAsA&#10;AAAAAAAAAAAAAAAAHwEAAF9yZWxzLy5yZWxzUEsBAi0AFAAGAAgAAAAhAIy+re/EAAAA3AAAAA8A&#10;AAAAAAAAAAAAAAAABwIAAGRycy9kb3ducmV2LnhtbFBLBQYAAAAAAwADALcAAAD4AgAAAAA=&#10;"/>
                <v:line id="直线 147" o:spid="_x0000_s1667" style="position:absolute;visibility:visible;mso-wrap-style:square" from="21158,12973" to="21164,15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h0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ydweyZeIOdXAAAA//8DAFBLAQItABQABgAIAAAAIQDb4fbL7gAAAIUBAAATAAAAAAAAAAAA&#10;AAAAAAAAAABbQ29udGVudF9UeXBlc10ueG1sUEsBAi0AFAAGAAgAAAAhAFr0LFu/AAAAFQEAAAsA&#10;AAAAAAAAAAAAAAAAHwEAAF9yZWxzLy5yZWxzUEsBAi0AFAAGAAgAAAAhAOPyCHTEAAAA3AAAAA8A&#10;AAAAAAAAAAAAAAAABwIAAGRycy9kb3ducmV2LnhtbFBLBQYAAAAAAwADALcAAAD4AgAAAAA=&#10;"/>
                <v:line id="直线 148" o:spid="_x0000_s1668" style="position:absolute;flip:y;visibility:visible;mso-wrap-style:square" from="5619,12877" to="49434,12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F/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ozHcn0kXyMUfAAAA//8DAFBLAQItABQABgAIAAAAIQDb4fbL7gAAAIUBAAATAAAAAAAAAAAA&#10;AAAAAAAAAABbQ29udGVudF9UeXBlc10ueG1sUEsBAi0AFAAGAAgAAAAhAFr0LFu/AAAAFQEAAAsA&#10;AAAAAAAAAAAAAAAAHwEAAF9yZWxzLy5yZWxzUEsBAi0AFAAGAAgAAAAhALU/EX/EAAAA3AAAAA8A&#10;AAAAAAAAAAAAAAAABwIAAGRycy9kb3ducmV2LnhtbFBLBQYAAAAAAwADALcAAAD4AgAAAAA=&#10;"/>
                <v:line id="直线 149" o:spid="_x0000_s1669" style="position:absolute;visibility:visible;mso-wrap-style:square" from="27146,8699" to="27152,12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Wb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ANXNZvEAAAA3AAAAA8A&#10;AAAAAAAAAAAAAAAABwIAAGRycy9kb3ducmV2LnhtbFBLBQYAAAAAAwADALcAAAD4AgAAAAA=&#10;"/>
                <v:line id="直线 150" o:spid="_x0000_s1670" style="position:absolute;visibility:visible;mso-wrap-style:square" from="27146,10337" to="32861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vs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xR+n4kXyPkPAAAA//8DAFBLAQItABQABgAIAAAAIQDb4fbL7gAAAIUBAAATAAAAAAAAAAAA&#10;AAAAAAAAAABbQ29udGVudF9UeXBlc10ueG1sUEsBAi0AFAAGAAgAAAAhAFr0LFu/AAAAFQEAAAsA&#10;AAAAAAAAAAAAAAAAHwEAAF9yZWxzLy5yZWxzUEsBAi0AFAAGAAgAAAAhAPOFq+zEAAAA3AAAAA8A&#10;AAAAAAAAAAAAAAAABwIAAGRycy9kb3ducmV2LnhtbFBLBQYAAAAAAwADALcAAAD4AgAAAAA=&#10;"/>
                <v:rect id="矩形 151" o:spid="_x0000_s1671" style="position:absolute;left:32861;top:8966;width:10287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">
                  <v:textbox inset="0,1.3mm,0,1.3mm">
                    <w:txbxContent>
                      <w:p w:rsidR="0058650F" w:rsidRDefault="0058650F" w:rsidP="0058650F">
                        <w:pPr>
                          <w:ind w:firstLine="360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总经理办公室</w:t>
                        </w:r>
                      </w:p>
                    </w:txbxContent>
                  </v:textbox>
                </v:rect>
                <v:rect id="矩形 152" o:spid="_x0000_s1672" style="position:absolute;left:21717;top:952;width:10287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">
                  <v:textbox inset="1.3mm,1.3mm,1.3mm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董事长</w:t>
                        </w:r>
                      </w:p>
                    </w:txbxContent>
                  </v:textbox>
                </v:rect>
                <v:line id="直线 153" o:spid="_x0000_s1673" style="position:absolute;visibility:visible;mso-wrap-style:square" from="21329,17583" to="21336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+e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gC12fiBXJ2AQAA//8DAFBLAQItABQABgAIAAAAIQDb4fbL7gAAAIUBAAATAAAAAAAAAAAA&#10;AAAAAAAAAABbQ29udGVudF9UeXBlc10ueG1sUEsBAi0AFAAGAAgAAAAhAFr0LFu/AAAAFQEAAAsA&#10;AAAAAAAAAAAAAAAAHwEAAF9yZWxzLy5yZWxzUEsBAi0AFAAGAAgAAAAhAIIaP57EAAAA3AAAAA8A&#10;AAAAAAAAAAAAAAAABwIAAGRycy9kb3ducmV2LnhtbFBLBQYAAAAAAwADALcAAAD4AgAAAAA=&#10;"/>
                <v:rect id="矩形 154" o:spid="_x0000_s1674" style="position:absolute;left:9144;top:24085;width:9715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">
                  <v:textbox inset="1.3mm,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会议服务分公司</w:t>
                        </w:r>
                      </w:p>
                    </w:txbxContent>
                  </v:textbox>
                </v:rect>
                <v:rect id="矩形 155" o:spid="_x0000_s1675" style="position:absolute;left:34480;top:23964;width:9716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">
                  <v:textbox inset="1.3mm,,1.3mm">
                    <w:txbxContent>
                      <w:p w:rsidR="0058650F" w:rsidRDefault="0058650F" w:rsidP="0058650F">
                        <w:pPr>
                          <w:adjustRightInd w:val="0"/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展览服务分公司</w:t>
                        </w:r>
                      </w:p>
                    </w:txbxContent>
                  </v:textbox>
                </v:rect>
                <v:line id="直线 156" o:spid="_x0000_s1676" style="position:absolute;visibility:visible;mso-wrap-style:square" from="13525,21951" to="13531,24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<v:line id="直线 157" o:spid="_x0000_s1677" style="position:absolute;flip:y;visibility:visible;mso-wrap-style:square" from="13525,21869" to="39433,2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"/>
                <v:line id="直线 158" o:spid="_x0000_s1678" style="position:absolute;visibility:visible;mso-wrap-style:square" from="39433,21793" to="39439,2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1q9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KJ3Wr3EAAAA3AAAAA8A&#10;AAAAAAAAAAAAAAAABwIAAGRycy9kb3ducmV2LnhtbFBLBQYAAAAAAwADALcAAAD4AgAAAAA=&#10;"/>
                <v:line id="直线 159" o:spid="_x0000_s1679" style="position:absolute;visibility:visible;mso-wrap-style:square" from="27146,12877" to="27152,2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8m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M07/ybEAAAA3AAAAA8A&#10;AAAAAAAAAAAAAAAABwIAAGRycy9kb3ducmV2LnhtbFBLBQYAAAAAAwADALcAAAD4AgAAAAA=&#10;"/>
                <v:line id="直线 160" o:spid="_x0000_s1680" style="position:absolute;visibility:visible;mso-wrap-style:square" from="13639,12973" to="13646,15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WFR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sxR+n4kXyOUPAAAA//8DAFBLAQItABQABgAIAAAAIQDb4fbL7gAAAIUBAAATAAAAAAAAAAAA&#10;AAAAAAAAAABbQ29udGVudF9UeXBlc10ueG1sUEsBAi0AFAAGAAgAAAAhAFr0LFu/AAAAFQEAAAsA&#10;AAAAAAAAAAAAAAAAHwEAAF9yZWxzLy5yZWxzUEsBAi0AFAAGAAgAAAAhAD3pYVHEAAAA3AAAAA8A&#10;AAAAAAAAAAAAAAAABwIAAGRycy9kb3ducmV2LnhtbFBLBQYAAAAAAwADALcAAAD4AgAAAAA=&#10;"/>
                <v:rect id="矩形 161" o:spid="_x0000_s1681" style="position:absolute;left:38671;top:14852;width:6191;height: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">
                  <v:textbox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客户服务</w:t>
                        </w:r>
                      </w:p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中心</w:t>
                        </w:r>
                      </w:p>
                    </w:txbxContent>
                  </v:textbox>
                </v:rect>
                <v:rect id="矩形 162" o:spid="_x0000_s1682" style="position:absolute;left:18288;top:14859;width:619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">
                  <v:textbox inset="1.3mm,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</w:t>
                        </w:r>
                      </w:p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中心</w:t>
                        </w:r>
                      </w:p>
                    </w:txbxContent>
                  </v:textbox>
                </v:rect>
                <v:rect id="矩形 163" o:spid="_x0000_s1683" style="position:absolute;left:2286;top:14859;width:619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战略管理中心</w:t>
                        </w:r>
                      </w:p>
                    </w:txbxContent>
                  </v:textbox>
                </v:rect>
                <v:line id="直线 164" o:spid="_x0000_s1684" style="position:absolute;visibility:visible;mso-wrap-style:square" from="5454,12877" to="5461,15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pj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zw5RmZQC/+AAAA//8DAFBLAQItABQABgAIAAAAIQDb4fbL7gAAAIUBAAATAAAAAAAA&#10;AAAAAAAAAAAAAABbQ29udGVudF9UeXBlc10ueG1sUEsBAi0AFAAGAAgAAAAhAFr0LFu/AAAAFQEA&#10;AAsAAAAAAAAAAAAAAAAAHwEAAF9yZWxzLy5yZWxzUEsBAi0AFAAGAAgAAAAhAFiVymPHAAAA3AAA&#10;AA8AAAAAAAAAAAAAAAAABwIAAGRycy9kb3ducmV2LnhtbFBLBQYAAAAAAwADALcAAAD7AgAAAAA=&#10;"/>
                <v:line id="直线 165" o:spid="_x0000_s1685" style="position:absolute;visibility:visible;mso-wrap-style:square" from="33616,12877" to="33623,15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/4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T8ZweyZeIOdXAAAA//8DAFBLAQItABQABgAIAAAAIQDb4fbL7gAAAIUBAAATAAAAAAAAAAAA&#10;AAAAAAAAAABbQ29udGVudF9UeXBlc10ueG1sUEsBAi0AFAAGAAgAAAAhAFr0LFu/AAAAFQEAAAsA&#10;AAAAAAAAAAAAAAAAHwEAAF9yZWxzLy5yZWxzUEsBAi0AFAAGAAgAAAAhADfZb/jEAAAA3AAAAA8A&#10;AAAAAAAAAAAAAAAABwIAAGRycy9kb3ducmV2LnhtbFBLBQYAAAAAAwADALcAAAD4AgAAAAA=&#10;"/>
                <v:rect id="矩形 166" o:spid="_x0000_s1686" style="position:absolute;left:30575;top:14757;width:6191;height: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">
                  <v:textbox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行政法律</w:t>
                        </w:r>
                      </w:p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中心</w:t>
                        </w:r>
                      </w:p>
                    </w:txbxContent>
                  </v:textbox>
                </v:rect>
                <v:rect id="矩形 167" o:spid="_x0000_s1687" style="position:absolute;left:10287;top:14859;width:619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">
                  <v:textbox inset="1.3mm,,1.3mm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营销</w:t>
                        </w:r>
                      </w:p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中心</w:t>
                        </w:r>
                      </w:p>
                    </w:txbxContent>
                  </v:textbox>
                </v:rect>
                <v:line id="直线 168" o:spid="_x0000_s1688" style="position:absolute;visibility:visible;mso-wrap-style:square" from="49428,12877" to="49434,15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xg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CeuzGDEAAAA3AAAAA8A&#10;AAAAAAAAAAAAAAAABwIAAGRycy9kb3ducmV2LnhtbFBLBQYAAAAAAwADALcAAAD4AgAAAAA=&#10;"/>
                <v:rect id="矩形 169" o:spid="_x0000_s1689" style="position:absolute;left:46386;top:14757;width:6192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">
                  <v:textbox inset="0,,0">
                    <w:txbxContent>
                      <w:p w:rsidR="0058650F" w:rsidRDefault="0058650F" w:rsidP="0058650F">
                        <w:pPr>
                          <w:jc w:val="center"/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人力资源</w:t>
                        </w:r>
                      </w:p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中心</w:t>
                        </w:r>
                      </w:p>
                    </w:txbxContent>
                  </v:textbox>
                </v:rect>
                <v:line id="直线 170" o:spid="_x0000_s1690" style="position:absolute;flip:y;visibility:visible;mso-wrap-style:square" from="14859,28632" to="51435,28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HbzxAAAANw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v0zh95l0gVz9AAAA//8DAFBLAQItABQABgAIAAAAIQDb4fbL7gAAAIUBAAATAAAAAAAAAAAA&#10;AAAAAAAAAABbQ29udGVudF9UeXBlc10ueG1sUEsBAi0AFAAGAAgAAAAhAFr0LFu/AAAAFQEAAAsA&#10;AAAAAAAAAAAAAAAAHwEAAF9yZWxzLy5yZWxzUEsBAi0AFAAGAAgAAAAhAGEUdvPEAAAA3AAAAA8A&#10;AAAAAAAAAAAAAAAABwIAAGRycy9kb3ducmV2LnhtbFBLBQYAAAAAAwADALcAAAD4AgAAAAA=&#10;"/>
                <v:rect id="矩形 171" o:spid="_x0000_s1691" style="position:absolute;left:28670;top:29622;width:2286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">
                  <v:textbox inset="0,,0">
                    <w:txbxContent>
                      <w:p w:rsidR="0058650F" w:rsidRDefault="0058650F" w:rsidP="0058650F">
                        <w:pPr>
                          <w:spacing w:beforeLines="30" w:before="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设计部</w:t>
                        </w:r>
                      </w:p>
                    </w:txbxContent>
                  </v:textbox>
                </v:rect>
                <v:line id="直线 172" o:spid="_x0000_s1692" style="position:absolute;visibility:visible;mso-wrap-style:square" from="39433,27165" to="39439,28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Zl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xo5RmZQC/+AAAA//8DAFBLAQItABQABgAIAAAAIQDb4fbL7gAAAIUBAAATAAAAAAAA&#10;AAAAAAAAAAAAAABbQ29udGVudF9UeXBlc10ueG1sUEsBAi0AFAAGAAgAAAAhAFr0LFu/AAAAFQEA&#10;AAsAAAAAAAAAAAAAAAAAHwEAAF9yZWxzLy5yZWxzUEsBAi0AFAAGAAgAAAAhAKbjxmXHAAAA3AAA&#10;AA8AAAAAAAAAAAAAAAAABwIAAGRycy9kb3ducmV2LnhtbFBLBQYAAAAAAwADALcAAAD7AgAAAAA=&#10;"/>
                <v:line id="直线 173" o:spid="_x0000_s1693" style="position:absolute;visibility:visible;mso-wrap-style:square" from="29718,28613" to="29724,29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P+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mwO/8/EC+TyDwAA//8DAFBLAQItABQABgAIAAAAIQDb4fbL7gAAAIUBAAATAAAAAAAAAAAA&#10;AAAAAAAAAABbQ29udGVudF9UeXBlc10ueG1sUEsBAi0AFAAGAAgAAAAhAFr0LFu/AAAAFQEAAAsA&#10;AAAAAAAAAAAAAAAAHwEAAF9yZWxzLy5yZWxzUEsBAi0AFAAGAAgAAAAhAMmvY/7EAAAA3AAAAA8A&#10;AAAAAAAAAAAAAAAABwIAAGRycy9kb3ducmV2LnhtbFBLBQYAAAAAAwADALcAAAD4AgAAAAA=&#10;"/>
                <v:rect id="矩形 174" o:spid="_x0000_s1694" style="position:absolute;left:35909;top:29622;width:2286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">
                  <v:textbox inset="0,,0">
                    <w:txbxContent>
                      <w:p w:rsidR="0058650F" w:rsidRDefault="0058650F" w:rsidP="0058650F">
                        <w:pPr>
                          <w:spacing w:beforeLines="30" w:before="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安全部</w:t>
                        </w:r>
                      </w:p>
                    </w:txbxContent>
                  </v:textbox>
                </v:rect>
                <v:line id="直线 175" o:spid="_x0000_s1695" style="position:absolute;visibility:visible;mso-wrap-style:square" from="37522,28613" to="37528,29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xyF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G/fHIXEAAAA3AAAAA8A&#10;AAAAAAAAAAAAAAAABwIAAGRycy9kb3ducmV2LnhtbFBLBQYAAAAAAwADALcAAAD4AgAAAAA=&#10;"/>
                <v:rect id="矩形 176" o:spid="_x0000_s1696" style="position:absolute;left:43199;top:29673;width:2286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beforeLines="30" w:before="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物流部</w:t>
                        </w:r>
                      </w:p>
                    </w:txbxContent>
                  </v:textbox>
                </v:rect>
                <v:rect id="矩形 177" o:spid="_x0000_s1697" style="position:absolute;left:39528;top:29673;width:2286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">
                  <v:textbox inset="0,,0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特装制作部</w:t>
                        </w:r>
                      </w:p>
                    </w:txbxContent>
                  </v:textbox>
                </v:rect>
                <v:rect id="矩形 178" o:spid="_x0000_s1698" style="position:absolute;left:46863;top:29673;width:2286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">
                  <v:textbox inset="0,,0">
                    <w:txbxContent>
                      <w:p w:rsidR="0058650F" w:rsidRDefault="0058650F" w:rsidP="0058650F">
                        <w:pPr>
                          <w:spacing w:beforeLines="30" w:before="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工程部</w:t>
                        </w:r>
                      </w:p>
                    </w:txbxContent>
                  </v:textbox>
                </v:rect>
                <v:rect id="矩形 179" o:spid="_x0000_s1699" style="position:absolute;left:21386;top:29673;width:2286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beforeLines="30" w:before="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业务部</w:t>
                        </w:r>
                      </w:p>
                    </w:txbxContent>
                  </v:textbox>
                </v:rect>
                <v:rect id="矩形 180" o:spid="_x0000_s1700" style="position:absolute;left:17430;top:29673;width:2286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">
                  <v:textbox inset="0,,0">
                    <w:txbxContent>
                      <w:p w:rsidR="0058650F" w:rsidRDefault="0058650F" w:rsidP="0058650F">
                        <w:pPr>
                          <w:spacing w:beforeLines="30" w:before="93"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营销策划部</w:t>
                        </w:r>
                      </w:p>
                    </w:txbxContent>
                  </v:textbox>
                </v:rect>
                <v:rect id="矩形 181" o:spid="_x0000_s1701" style="position:absolute;left:25146;top:29673;width:2286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">
                  <v:textbox inset="0,,0">
                    <w:txbxContent>
                      <w:p w:rsidR="0058650F" w:rsidRDefault="0058650F" w:rsidP="0058650F">
                        <w:pPr>
                          <w:spacing w:beforeLines="30" w:before="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信息部</w:t>
                        </w:r>
                      </w:p>
                    </w:txbxContent>
                  </v:textbox>
                </v:rect>
                <v:line id="直线 182" o:spid="_x0000_s1702" style="position:absolute;visibility:visible;mso-wrap-style:square" from="30956,29825" to="30962,30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bUY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P7ltRjHAAAA3AAA&#10;AA8AAAAAAAAAAAAAAAAABwIAAGRycy9kb3ducmV2LnhtbFBLBQYAAAAAAwADALcAAAD7AgAAAAA=&#10;"/>
                <v:line id="直线 183" o:spid="_x0000_s1703" style="position:absolute;visibility:visible;mso-wrap-style:square" from="44291,28613" to="44297,29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CD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CRqRCDxQAAANwAAAAP&#10;AAAAAAAAAAAAAAAAAAcCAABkcnMvZG93bnJldi54bWxQSwUGAAAAAAMAAwC3AAAA+QIAAAAA&#10;"/>
                <v:line id="直线 184" o:spid="_x0000_s1704" style="position:absolute;visibility:visible;mso-wrap-style:square" from="47999,28613" to="48006,29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/D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IVKL8PHAAAA3AAA&#10;AA8AAAAAAAAAAAAAAAAABwIAAGRycy9kb3ducmV2LnhtbFBLBQYAAAAAAwADALcAAAD7AgAAAAA=&#10;"/>
                <v:line id="直线 185" o:spid="_x0000_s1705" style="position:absolute;visibility:visible;mso-wrap-style:square" from="26289,28613" to="26295,29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pY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OoGiljEAAAA3AAAAA8A&#10;AAAAAAAAAAAAAAAABwIAAGRycy9kb3ducmV2LnhtbFBLBQYAAAAAAwADALcAAAD4AgAAAAA=&#10;"/>
                <v:line id="直线 186" o:spid="_x0000_s1706" style="position:absolute;visibility:visible;mso-wrap-style:square" from="22472,28613" to="22479,29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BQv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BrUFC/EAAAA3AAAAA8A&#10;AAAAAAAAAAAAAAAABwIAAGRycy9kb3ducmV2LnhtbFBLBQYAAAAAAwADALcAAAD4AgAAAAA=&#10;"/>
                <v:line id="直线 187" o:spid="_x0000_s1707" style="position:absolute;visibility:visible;mso-wrap-style:square" from="18573,28613" to="18580,29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G0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HWYsbTEAAAA3AAAAA8A&#10;AAAAAAAAAAAAAAAABwIAAGRycy9kb3ducmV2LnhtbFBLBQYAAAAAAwADALcAAAD4AgAAAAA=&#10;"/>
                <v:line id="直线 188" o:spid="_x0000_s1708" style="position:absolute;visibility:visible;mso-wrap-style:square" from="40760,28613" to="40767,29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nA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"/>
                <v:rect id="矩形 189" o:spid="_x0000_s1709" style="position:absolute;left:13716;top:29692;width:2286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">
                  <v:textbox inset="0,,0">
                    <w:txbxContent>
                      <w:p w:rsidR="0058650F" w:rsidRDefault="0058650F" w:rsidP="0058650F">
                        <w:pPr>
                          <w:spacing w:beforeLines="30" w:before="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财务部</w:t>
                        </w:r>
                      </w:p>
                    </w:txbxContent>
                  </v:textbox>
                </v:rect>
                <v:line id="直线 190" o:spid="_x0000_s1710" style="position:absolute;visibility:visible;mso-wrap-style:square" from="14859,28632" to="14865,29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Is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GXvEizEAAAA3AAAAA8A&#10;AAAAAAAAAAAAAAAABwIAAGRycy9kb3ducmV2LnhtbFBLBQYAAAAAAwADALcAAAD4AgAAAAA=&#10;"/>
                <v:rect id="矩形 191" o:spid="_x0000_s1711" style="position:absolute;left:50292;top:29692;width:2286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">
                  <v:textbox inset="0,,0"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人力资源部</w:t>
                        </w:r>
                      </w:p>
                    </w:txbxContent>
                  </v:textbox>
                </v:rect>
                <v:line id="直线 192" o:spid="_x0000_s1712" style="position:absolute;visibility:visible;mso-wrap-style:square" from="51428,28632" to="51435,29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PF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Hs8I8XHAAAA3AAA&#10;AA8AAAAAAAAAAAAAAAAABwIAAGRycy9kb3ducmV2LnhtbFBLBQYAAAAAAwADALcAAAD7AgAAAAA=&#10;"/>
                <v:rect id="矩形 193" o:spid="_x0000_s1713" style="position:absolute;left:32340;top:29622;width:2286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">
                  <v:textbox inset="1.3mm,,1.3mm">
                    <w:txbxContent>
                      <w:p w:rsidR="0058650F" w:rsidRDefault="0058650F" w:rsidP="0058650F">
                        <w:pPr>
                          <w:spacing w:beforeLines="30" w:before="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展</w:t>
                        </w:r>
                        <w:proofErr w:type="gramStart"/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务</w:t>
                        </w:r>
                        <w:proofErr w:type="gramEnd"/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部</w:t>
                        </w:r>
                      </w:p>
                    </w:txbxContent>
                  </v:textbox>
                </v:rect>
                <v:line id="直线 194" o:spid="_x0000_s1714" style="position:absolute;visibility:visible;mso-wrap-style:square" from="33432,28632" to="33439,29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<w10:anchorlock/>
              </v:group>
            </w:pict>
          </mc:Fallback>
        </mc:AlternateContent>
      </w:r>
    </w:p>
    <w:p w:rsidR="0058650F" w:rsidRDefault="0058650F" w:rsidP="0058650F">
      <w:pPr>
        <w:pStyle w:val="aa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大型会展公司组织结构范本</w:t>
      </w:r>
    </w:p>
    <w:p w:rsidR="0058650F" w:rsidRDefault="0058650F" w:rsidP="0058650F">
      <w:pPr>
        <w:pStyle w:val="2"/>
        <w:rPr>
          <w:rFonts w:ascii="SimHei" w:hAnsi="SimHei" w:eastAsia="黑体" w:cs="SimHei"/>
        </w:rPr>
      </w:pPr>
      <w:bookmarkStart w:id="34" w:name="_Toc238874908"/>
      <w:bookmarkStart w:id="35" w:name="_Toc241309928"/>
      <w:bookmarkStart w:id="36" w:name="_Toc245717228"/>
      <w:r>
        <w:rPr>
          <w:rFonts w:ascii="SimHei" w:hAnsi="SimHei" w:eastAsia="黑体" w:cs="SimHei"/>
        </w:rPr>
        <w:t>九、装饰公司组织结构范本</w:t>
      </w:r>
      <w:bookmarkEnd w:id="34"/>
      <w:bookmarkEnd w:id="35"/>
      <w:bookmarkEnd w:id="36"/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1．某中型装饰公司组织结构范本</w:t>
      </w:r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下图所示为某中型综合性装饰公司组织结构范本。</w:t>
      </w:r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rFonts w:ascii="SimHei" w:hAnsi="SimHei" w:eastAsia="黑体" w:cs="SimHei"/>
          <w:noProof/>
        </w:rPr>
        <mc:AlternateContent>
          <mc:Choice Requires="wpc">
            <w:drawing>
              <wp:inline distT="0" distB="0" distL="0" distR="0">
                <wp:extent cx="5143500" cy="3368040"/>
                <wp:effectExtent l="0" t="1905" r="0" b="1905"/>
                <wp:docPr id="109" name="画布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3" name="矩形 4"/>
                        <wps:cNvSpPr>
                          <a:spLocks noChangeArrowheads="1"/>
                        </wps:cNvSpPr>
                        <wps:spPr bwMode="auto">
                          <a:xfrm>
                            <a:off x="2171700" y="99060"/>
                            <a:ext cx="91440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总经理</w:t>
                              </w:r>
                            </w:p>
                            <w:p w:rsidR="0058650F" w:rsidRDefault="0058650F" w:rsidP="0058650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直线 5"/>
                        <wps:cNvCnPr>
                          <a:cxnSpLocks noChangeShapeType="1"/>
                        </wps:cNvCnPr>
                        <wps:spPr bwMode="auto">
                          <a:xfrm>
                            <a:off x="2628900" y="39624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矩形 6"/>
                        <wps:cNvSpPr>
                          <a:spLocks noChangeArrowheads="1"/>
                        </wps:cNvSpPr>
                        <wps:spPr bwMode="auto">
                          <a:xfrm>
                            <a:off x="571500" y="792480"/>
                            <a:ext cx="8001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工程总监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直线 7"/>
                        <wps:cNvCnPr>
                          <a:cxnSpLocks noChangeShapeType="1"/>
                        </wps:cNvCnPr>
                        <wps:spPr bwMode="auto">
                          <a:xfrm>
                            <a:off x="1028700" y="594360"/>
                            <a:ext cx="37719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直线 8"/>
                        <wps:cNvCnPr>
                          <a:cxnSpLocks noChangeShapeType="1"/>
                        </wps:cNvCnPr>
                        <wps:spPr bwMode="auto">
                          <a:xfrm>
                            <a:off x="1028700" y="5943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矩形 9"/>
                        <wps:cNvSpPr>
                          <a:spLocks noChangeArrowheads="1"/>
                        </wps:cNvSpPr>
                        <wps:spPr bwMode="auto">
                          <a:xfrm>
                            <a:off x="1943100" y="792480"/>
                            <a:ext cx="8001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设计总监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矩形 10"/>
                        <wps:cNvSpPr>
                          <a:spLocks noChangeArrowheads="1"/>
                        </wps:cNvSpPr>
                        <wps:spPr bwMode="auto">
                          <a:xfrm>
                            <a:off x="3086100" y="792480"/>
                            <a:ext cx="8001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营销总监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直线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2400300" y="5943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矩形 12"/>
                        <wps:cNvSpPr>
                          <a:spLocks noChangeArrowheads="1"/>
                        </wps:cNvSpPr>
                        <wps:spPr bwMode="auto">
                          <a:xfrm>
                            <a:off x="2171700" y="1386840"/>
                            <a:ext cx="22987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公装设计</w:t>
                              </w:r>
                              <w:proofErr w:type="gramEnd"/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62" name="矩形 13"/>
                        <wps:cNvSpPr>
                          <a:spLocks noChangeArrowheads="1"/>
                        </wps:cNvSpPr>
                        <wps:spPr bwMode="auto">
                          <a:xfrm>
                            <a:off x="2514600" y="1386840"/>
                            <a:ext cx="22987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家装设计部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63" name="直线 14"/>
                        <wps:cNvCnPr>
                          <a:cxnSpLocks noChangeShapeType="1"/>
                        </wps:cNvCnPr>
                        <wps:spPr bwMode="auto">
                          <a:xfrm>
                            <a:off x="2257425" y="1188720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直线 15"/>
                        <wps:cNvCnPr>
                          <a:cxnSpLocks noChangeShapeType="1"/>
                        </wps:cNvCnPr>
                        <wps:spPr bwMode="auto">
                          <a:xfrm>
                            <a:off x="2400300" y="108966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直线 16"/>
                        <wps:cNvCnPr>
                          <a:cxnSpLocks noChangeShapeType="1"/>
                        </wps:cNvCnPr>
                        <wps:spPr bwMode="auto">
                          <a:xfrm>
                            <a:off x="2266950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直线 17"/>
                        <wps:cNvCnPr>
                          <a:cxnSpLocks noChangeShapeType="1"/>
                        </wps:cNvCnPr>
                        <wps:spPr bwMode="auto">
                          <a:xfrm>
                            <a:off x="2600325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矩形 18"/>
                        <wps:cNvSpPr>
                          <a:spLocks noChangeArrowheads="1"/>
                        </wps:cNvSpPr>
                        <wps:spPr bwMode="auto">
                          <a:xfrm>
                            <a:off x="3200400" y="1386840"/>
                            <a:ext cx="22987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家装业务部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68" name="矩形 19"/>
                        <wps:cNvSpPr>
                          <a:spLocks noChangeArrowheads="1"/>
                        </wps:cNvSpPr>
                        <wps:spPr bwMode="auto">
                          <a:xfrm>
                            <a:off x="2857500" y="1386840"/>
                            <a:ext cx="22987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公装业务部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69" name="矩形 20"/>
                        <wps:cNvSpPr>
                          <a:spLocks noChangeArrowheads="1"/>
                        </wps:cNvSpPr>
                        <wps:spPr bwMode="auto">
                          <a:xfrm>
                            <a:off x="3657600" y="1386840"/>
                            <a:ext cx="22987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品牌推广部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70" name="矩形 21"/>
                        <wps:cNvSpPr>
                          <a:spLocks noChangeArrowheads="1"/>
                        </wps:cNvSpPr>
                        <wps:spPr bwMode="auto">
                          <a:xfrm>
                            <a:off x="4000500" y="1386840"/>
                            <a:ext cx="22987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客户服务部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71" name="直线 22"/>
                        <wps:cNvCnPr>
                          <a:cxnSpLocks noChangeShapeType="1"/>
                        </wps:cNvCnPr>
                        <wps:spPr bwMode="auto">
                          <a:xfrm>
                            <a:off x="2971800" y="118872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直线 23"/>
                        <wps:cNvCnPr>
                          <a:cxnSpLocks noChangeShapeType="1"/>
                        </wps:cNvCnPr>
                        <wps:spPr bwMode="auto">
                          <a:xfrm>
                            <a:off x="2971800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直线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4700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直线 25"/>
                        <wps:cNvCnPr>
                          <a:cxnSpLocks noChangeShapeType="1"/>
                        </wps:cNvCnPr>
                        <wps:spPr bwMode="auto">
                          <a:xfrm>
                            <a:off x="3771900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直线 26"/>
                        <wps:cNvCnPr>
                          <a:cxnSpLocks noChangeShapeType="1"/>
                        </wps:cNvCnPr>
                        <wps:spPr bwMode="auto">
                          <a:xfrm>
                            <a:off x="4114800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直线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3300" y="59436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矩形 28"/>
                        <wps:cNvSpPr>
                          <a:spLocks noChangeArrowheads="1"/>
                        </wps:cNvSpPr>
                        <wps:spPr bwMode="auto">
                          <a:xfrm>
                            <a:off x="4343400" y="1386840"/>
                            <a:ext cx="22987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财务管理部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78" name="矩形 29"/>
                        <wps:cNvSpPr>
                          <a:spLocks noChangeArrowheads="1"/>
                        </wps:cNvSpPr>
                        <wps:spPr bwMode="auto">
                          <a:xfrm>
                            <a:off x="4686300" y="1377315"/>
                            <a:ext cx="229870" cy="901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行政人事部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79" name="直线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4800600" y="594360"/>
                            <a:ext cx="635" cy="7924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直线 31"/>
                        <wps:cNvCnPr>
                          <a:cxnSpLocks noChangeShapeType="1"/>
                        </wps:cNvCnPr>
                        <wps:spPr bwMode="auto">
                          <a:xfrm>
                            <a:off x="4457700" y="594360"/>
                            <a:ext cx="635" cy="7924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矩形 32"/>
                        <wps:cNvSpPr>
                          <a:spLocks noChangeArrowheads="1"/>
                        </wps:cNvSpPr>
                        <wps:spPr bwMode="auto">
                          <a:xfrm>
                            <a:off x="1485900" y="2575560"/>
                            <a:ext cx="229870" cy="594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ind w:leftChars="10" w:left="2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施工队</w:t>
                              </w: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82" name="矩形 33"/>
                        <wps:cNvSpPr>
                          <a:spLocks noChangeArrowheads="1"/>
                        </wps:cNvSpPr>
                        <wps:spPr bwMode="auto">
                          <a:xfrm>
                            <a:off x="1828800" y="2575560"/>
                            <a:ext cx="229870" cy="594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ind w:leftChars="10" w:left="2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施工队</w:t>
                              </w: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83" name="直线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1257300" y="2377440"/>
                            <a:ext cx="6858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直线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57300" y="237744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直线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0200" y="2278380"/>
                            <a:ext cx="635" cy="29718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直线 37"/>
                        <wps:cNvCnPr>
                          <a:cxnSpLocks noChangeShapeType="1"/>
                        </wps:cNvCnPr>
                        <wps:spPr bwMode="auto">
                          <a:xfrm>
                            <a:off x="1943100" y="237744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矩形 38"/>
                        <wps:cNvSpPr>
                          <a:spLocks noChangeArrowheads="1"/>
                        </wps:cNvSpPr>
                        <wps:spPr bwMode="auto">
                          <a:xfrm>
                            <a:off x="1143000" y="2575560"/>
                            <a:ext cx="229870" cy="594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ind w:leftChars="10" w:left="2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施工队</w:t>
                              </w: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88" name="矩形 39"/>
                        <wps:cNvSpPr>
                          <a:spLocks noChangeArrowheads="1"/>
                        </wps:cNvSpPr>
                        <wps:spPr bwMode="auto">
                          <a:xfrm>
                            <a:off x="2971800" y="2476500"/>
                            <a:ext cx="229870" cy="760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ind w:leftChars="10" w:left="2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分支机构</w:t>
                              </w: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89" name="直线 40"/>
                        <wps:cNvCnPr>
                          <a:cxnSpLocks noChangeShapeType="1"/>
                        </wps:cNvCnPr>
                        <wps:spPr bwMode="auto">
                          <a:xfrm>
                            <a:off x="3086100" y="2377440"/>
                            <a:ext cx="9144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直线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3086100" y="237744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直线 42"/>
                        <wps:cNvCnPr>
                          <a:cxnSpLocks noChangeShapeType="1"/>
                        </wps:cNvCnPr>
                        <wps:spPr bwMode="auto">
                          <a:xfrm>
                            <a:off x="4000500" y="2377440"/>
                            <a:ext cx="635" cy="10795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直线 4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3300" y="1089660"/>
                            <a:ext cx="635" cy="138684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矩形 44"/>
                        <wps:cNvSpPr>
                          <a:spLocks noChangeArrowheads="1"/>
                        </wps:cNvSpPr>
                        <wps:spPr bwMode="auto">
                          <a:xfrm>
                            <a:off x="3429000" y="2476500"/>
                            <a:ext cx="229870" cy="760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ind w:leftChars="10" w:left="2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分支机构</w:t>
                              </w: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94" name="矩形 45"/>
                        <wps:cNvSpPr>
                          <a:spLocks noChangeArrowheads="1"/>
                        </wps:cNvSpPr>
                        <wps:spPr bwMode="auto">
                          <a:xfrm>
                            <a:off x="3886200" y="2476500"/>
                            <a:ext cx="229870" cy="760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00" w:lineRule="exact"/>
                                <w:ind w:leftChars="10" w:left="2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分支机构</w:t>
                              </w: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95" name="矩形 46"/>
                        <wps:cNvSpPr>
                          <a:spLocks noChangeArrowheads="1"/>
                        </wps:cNvSpPr>
                        <wps:spPr bwMode="auto">
                          <a:xfrm>
                            <a:off x="114300" y="1386840"/>
                            <a:ext cx="22987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工程技术部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96" name="矩形 47"/>
                        <wps:cNvSpPr>
                          <a:spLocks noChangeArrowheads="1"/>
                        </wps:cNvSpPr>
                        <wps:spPr bwMode="auto">
                          <a:xfrm>
                            <a:off x="457200" y="1386840"/>
                            <a:ext cx="22987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材料管理部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97" name="矩形 48"/>
                        <wps:cNvSpPr>
                          <a:spLocks noChangeArrowheads="1"/>
                        </wps:cNvSpPr>
                        <wps:spPr bwMode="auto">
                          <a:xfrm>
                            <a:off x="800100" y="1386840"/>
                            <a:ext cx="22987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预算结算部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98" name="矩形 49"/>
                        <wps:cNvSpPr>
                          <a:spLocks noChangeArrowheads="1"/>
                        </wps:cNvSpPr>
                        <wps:spPr bwMode="auto">
                          <a:xfrm>
                            <a:off x="1143000" y="1386840"/>
                            <a:ext cx="22987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运输管理部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99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1485900" y="1386840"/>
                            <a:ext cx="22987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施工管理部</w:t>
                              </w:r>
                            </w:p>
                            <w:p w:rsidR="0058650F" w:rsidRDefault="0058650F" w:rsidP="0058650F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00" name="矩形 51"/>
                        <wps:cNvSpPr>
                          <a:spLocks noChangeArrowheads="1"/>
                        </wps:cNvSpPr>
                        <wps:spPr bwMode="auto">
                          <a:xfrm>
                            <a:off x="1828800" y="1386840"/>
                            <a:ext cx="22987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工程监理部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101" name="直线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8600" y="1188720"/>
                            <a:ext cx="17145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直线 53"/>
                        <wps:cNvCnPr>
                          <a:cxnSpLocks noChangeShapeType="1"/>
                        </wps:cNvCnPr>
                        <wps:spPr bwMode="auto">
                          <a:xfrm>
                            <a:off x="1028700" y="108966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直线 54"/>
                        <wps:cNvCnPr>
                          <a:cxnSpLocks noChangeShapeType="1"/>
                        </wps:cNvCnPr>
                        <wps:spPr bwMode="auto">
                          <a:xfrm>
                            <a:off x="228600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直线 55"/>
                        <wps:cNvCnPr>
                          <a:cxnSpLocks noChangeShapeType="1"/>
                        </wps:cNvCnPr>
                        <wps:spPr bwMode="auto">
                          <a:xfrm>
                            <a:off x="571500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直线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914400" y="1188720"/>
                            <a:ext cx="635" cy="20764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直线 57"/>
                        <wps:cNvCnPr>
                          <a:cxnSpLocks noChangeShapeType="1"/>
                        </wps:cNvCnPr>
                        <wps:spPr bwMode="auto">
                          <a:xfrm flipH="1">
                            <a:off x="1257300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直线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0200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直线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943100" y="1188720"/>
                            <a:ext cx="635" cy="19812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09" o:spid="_x0000_s1715" editas="canvas" style="width:405pt;height:265.2pt;mso-position-horizontal-relative:char;mso-position-vertical-relative:line" coordsize="51435,3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">
                <v:shape id="_x0000_s1716" type="#_x0000_t75" style="position:absolute;width:51435;height:33680;visibility:visible;mso-wrap-style:square">
                  <v:fill o:detectmouseclick="t"/>
                  <v:path o:connecttype="none"/>
                </v:shape>
                <v:rect id="矩形 4" o:spid="_x0000_s1717" style="position:absolute;left:21717;top:990;width:914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总经理</w:t>
                        </w:r>
                      </w:p>
                      <w:p w:rsidR="0058650F" w:rsidRDefault="0058650F" w:rsidP="0058650F"/>
                    </w:txbxContent>
                  </v:textbox>
                </v:rect>
                <v:line id="直线 5" o:spid="_x0000_s1718" style="position:absolute;visibility:visible;mso-wrap-style:square" from="26289,3962" to="26295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<v:rect id="矩形 6" o:spid="_x0000_s1719" style="position:absolute;left:5715;top:7924;width:8001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fGwgAAANsAAAAPAAAAZHJzL2Rvd25yZXYueG1sRI9Bi8Iw&#10;FITvgv8hPMGbprq4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AcslfGwgAAANs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工程总监</w:t>
                        </w:r>
                      </w:p>
                    </w:txbxContent>
                  </v:textbox>
                </v:rect>
                <v:line id="直线 7" o:spid="_x0000_s1720" style="position:absolute;visibility:visible;mso-wrap-style:square" from="10287,5943" to="48006,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<v:line id="直线 8" o:spid="_x0000_s1721" style="position:absolute;visibility:visible;mso-wrap-style:square" from="10287,5943" to="10293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o8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oqIqPMYAAADbAAAA&#10;DwAAAAAAAAAAAAAAAAAHAgAAZHJzL2Rvd25yZXYueG1sUEsFBgAAAAADAAMAtwAAAPoCAAAAAA==&#10;"/>
                <v:rect id="矩形 9" o:spid="_x0000_s1722" style="position:absolute;left:19431;top:7924;width:8001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hY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PKz+FjBAAAA2wAAAA8AAAAA&#10;AAAAAAAAAAAABwIAAGRycy9kb3ducmV2LnhtbFBLBQYAAAAAAwADALcAAAD1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设计总监</w:t>
                        </w:r>
                      </w:p>
                    </w:txbxContent>
                  </v:textbox>
                </v:rect>
                <v:rect id="矩形 10" o:spid="_x0000_s1723" style="position:absolute;left:30861;top:7924;width:8001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营销总监</w:t>
                        </w:r>
                      </w:p>
                    </w:txbxContent>
                  </v:textbox>
                </v:rect>
                <v:line id="直线 11" o:spid="_x0000_s1724" style="position:absolute;flip:x;visibility:visible;mso-wrap-style:square" from="24003,5943" to="24009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"/>
                <v:rect id="矩形 12" o:spid="_x0000_s1725" style="position:absolute;left:21717;top:13868;width:2298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公装设计</w:t>
                        </w:r>
                        <w:proofErr w:type="gramEnd"/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部</w:t>
                        </w:r>
                      </w:p>
                    </w:txbxContent>
                  </v:textbox>
                </v:rect>
                <v:rect id="矩形 13" o:spid="_x0000_s1726" style="position:absolute;left:25146;top:13868;width:2298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家装设计部</w:t>
                        </w:r>
                      </w:p>
                    </w:txbxContent>
                  </v:textbox>
                </v:rect>
                <v:line id="直线 14" o:spid="_x0000_s1727" style="position:absolute;visibility:visible;mso-wrap-style:square" from="22574,11887" to="26003,1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aC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"/>
                <v:line id="直线 15" o:spid="_x0000_s1728" style="position:absolute;visibility:visible;mso-wrap-style:square" from="24003,10896" to="24009,1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72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nBx+9sYAAADbAAAA&#10;DwAAAAAAAAAAAAAAAAAHAgAAZHJzL2Rvd25yZXYueG1sUEsFBgAAAAADAAMAtwAAAPoCAAAAAA==&#10;"/>
                <v:line id="直线 16" o:spid="_x0000_s1729" style="position:absolute;visibility:visible;mso-wrap-style:square" from="22669,11887" to="22675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  <v:line id="直线 17" o:spid="_x0000_s1730" style="position:absolute;visibility:visible;mso-wrap-style:square" from="26003,11887" to="26009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UaxQAAANs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"/>
                <v:rect id="矩形 18" o:spid="_x0000_s1731" style="position:absolute;left:32004;top:13868;width:2298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家装业务部</w:t>
                        </w:r>
                      </w:p>
                    </w:txbxContent>
                  </v:textbox>
                </v:rect>
                <v:rect id="矩形 19" o:spid="_x0000_s1732" style="position:absolute;left:28575;top:13868;width:2298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公装业务部</w:t>
                        </w:r>
                        <w:proofErr w:type="gramEnd"/>
                      </w:p>
                    </w:txbxContent>
                  </v:textbox>
                </v:rect>
                <v:rect id="矩形 20" o:spid="_x0000_s1733" style="position:absolute;left:36576;top:13868;width:2298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品牌推广部</w:t>
                        </w:r>
                      </w:p>
                    </w:txbxContent>
                  </v:textbox>
                </v:rect>
                <v:rect id="矩形 21" o:spid="_x0000_s1734" style="position:absolute;left:40005;top:13868;width:2298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客户服务部</w:t>
                        </w:r>
                      </w:p>
                    </w:txbxContent>
                  </v:textbox>
                </v:rect>
                <v:line id="直线 22" o:spid="_x0000_s1735" style="position:absolute;visibility:visible;mso-wrap-style:square" from="29718,11887" to="41148,1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<v:line id="直线 23" o:spid="_x0000_s1736" style="position:absolute;visibility:visible;mso-wrap-style:square" from="29718,11887" to="29724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XE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+WDVxMYAAADbAAAA&#10;DwAAAAAAAAAAAAAAAAAHAgAAZHJzL2Rvd25yZXYueG1sUEsFBgAAAAADAAMAtwAAAPoCAAAAAA==&#10;"/>
                <v:line id="直线 24" o:spid="_x0000_s1737" style="position:absolute;flip:x;visibility:visible;mso-wrap-style:square" from="33147,11887" to="33153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m0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8LOHvS/oBsvwFAAD//wMAUEsBAi0AFAAGAAgAAAAhANvh9svuAAAAhQEAABMAAAAAAAAA&#10;AAAAAAAAAAAAAFtDb250ZW50X1R5cGVzXS54bWxQSwECLQAUAAYACAAAACEAWvQsW78AAAAVAQAA&#10;CwAAAAAAAAAAAAAAAAAfAQAAX3JlbHMvLnJlbHNQSwECLQAUAAYACAAAACEA2k5ZtMYAAADbAAAA&#10;DwAAAAAAAAAAAAAAAAAHAgAAZHJzL2Rvd25yZXYueG1sUEsFBgAAAAADAAMAtwAAAPoCAAAAAA==&#10;"/>
                <v:line id="直线 25" o:spid="_x0000_s1738" style="position:absolute;visibility:visible;mso-wrap-style:square" from="37719,11887" to="37725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/>
                <v:line id="直线 26" o:spid="_x0000_s1739" style="position:absolute;visibility:visible;mso-wrap-style:square" from="41148,11887" to="41154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2w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dolNsMYAAADbAAAA&#10;DwAAAAAAAAAAAAAAAAAHAgAAZHJzL2Rvd25yZXYueG1sUEsFBgAAAAADAAMAtwAAAPoCAAAAAA==&#10;"/>
                <v:line id="直线 27" o:spid="_x0000_s1740" style="position:absolute;flip:x;visibility:visible;mso-wrap-style:square" from="35433,5943" to="35439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"/>
                <v:rect id="矩形 28" o:spid="_x0000_s1741" style="position:absolute;left:43434;top:13868;width:2298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财务管理部</w:t>
                        </w:r>
                      </w:p>
                    </w:txbxContent>
                  </v:textbox>
                </v:rect>
                <v:rect id="矩形 29" o:spid="_x0000_s1742" style="position:absolute;left:46863;top:13773;width:2298;height:9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行政人事部</w:t>
                        </w:r>
                      </w:p>
                    </w:txbxContent>
                  </v:textbox>
                </v:rect>
                <v:line id="直线 30" o:spid="_x0000_s1743" style="position:absolute;flip:x;visibility:visible;mso-wrap-style:square" from="48006,5943" to="48012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"/>
                <v:line id="直线 31" o:spid="_x0000_s1744" style="position:absolute;visibility:visible;mso-wrap-style:square" from="44577,5943" to="44583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4P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"/>
                <v:rect id="矩形 32" o:spid="_x0000_s1745" style="position:absolute;left:14859;top:25755;width:2298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00" w:lineRule="exact"/>
                          <w:ind w:leftChars="10" w:left="2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施工队</w:t>
                        </w: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ect>
                <v:rect id="矩形 33" o:spid="_x0000_s1746" style="position:absolute;left:18288;top:25755;width:2298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00" w:lineRule="exact"/>
                          <w:ind w:leftChars="10" w:left="2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施工队</w:t>
                        </w: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rect>
                <v:line id="直线 34" o:spid="_x0000_s1747" style="position:absolute;flip:y;visibility:visible;mso-wrap-style:square" from="12573,23774" to="19431,23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"/>
                <v:line id="直线 35" o:spid="_x0000_s1748" style="position:absolute;flip:x;visibility:visible;mso-wrap-style:square" from="12573,23774" to="12579,25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"/>
                <v:line id="直线 36" o:spid="_x0000_s1749" style="position:absolute;flip:x;visibility:visible;mso-wrap-style:square" from="16002,22783" to="16008,25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"/>
                <v:line id="直线 37" o:spid="_x0000_s1750" style="position:absolute;visibility:visible;mso-wrap-style:square" from="19431,23774" to="19437,25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<v:rect id="矩形 38" o:spid="_x0000_s1751" style="position:absolute;left:11430;top:25755;width:2298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00" w:lineRule="exact"/>
                          <w:ind w:leftChars="10" w:left="2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施工队</w:t>
                        </w: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ect>
                <v:rect id="矩形 39" o:spid="_x0000_s1752" style="position:absolute;left:29718;top:24765;width:2298;height:7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">
                  <v:textbox inset="1.3mm,,1.3mm">
                    <w:txbxContent>
                      <w:p w:rsidR="0058650F" w:rsidRDefault="0058650F" w:rsidP="0058650F">
                        <w:pPr>
                          <w:spacing w:line="200" w:lineRule="exact"/>
                          <w:ind w:leftChars="10" w:left="2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分支机构</w:t>
                        </w: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ect>
                <v:line id="直线 40" o:spid="_x0000_s1753" style="position:absolute;visibility:visible;mso-wrap-style:square" from="30861,23774" to="40005,23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<v:line id="直线 41" o:spid="_x0000_s1754" style="position:absolute;flip:x;visibility:visible;mso-wrap-style:square" from="30861,23774" to="30867,2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"/>
                <v:line id="直线 42" o:spid="_x0000_s1755" style="position:absolute;visibility:visible;mso-wrap-style:square" from="40005,23774" to="40011,2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1JxgAAANs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LJCK5f4g+QswsAAAD//wMAUEsBAi0AFAAGAAgAAAAhANvh9svuAAAAhQEAABMAAAAAAAAA&#10;AAAAAAAAAAAAAFtDb250ZW50X1R5cGVzXS54bWxQSwECLQAUAAYACAAAACEAWvQsW78AAAAVAQAA&#10;CwAAAAAAAAAAAAAAAAAfAQAAX3JlbHMvLnJlbHNQSwECLQAUAAYACAAAACEAub6tScYAAADbAAAA&#10;DwAAAAAAAAAAAAAAAAAHAgAAZHJzL2Rvd25yZXYueG1sUEsFBgAAAAADAAMAtwAAAPoCAAAAAA==&#10;"/>
                <v:line id="直线 43" o:spid="_x0000_s1756" style="position:absolute;flip:x;visibility:visible;mso-wrap-style:square" from="35433,10896" to="35439,2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rV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"/>
                <v:rect id="矩形 44" o:spid="_x0000_s1757" style="position:absolute;left:34290;top:24765;width:2298;height:7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00" w:lineRule="exact"/>
                          <w:ind w:leftChars="10" w:left="2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分支机构</w:t>
                        </w: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ect>
                <v:rect id="矩形 45" o:spid="_x0000_s1758" style="position:absolute;left:38862;top:24765;width:2298;height:7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00" w:lineRule="exact"/>
                          <w:ind w:leftChars="10" w:left="2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分支机构</w:t>
                        </w: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rect>
                <v:rect id="矩形 46" o:spid="_x0000_s1759" style="position:absolute;left:1143;top:13868;width:2298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工程技术部</w:t>
                        </w:r>
                      </w:p>
                    </w:txbxContent>
                  </v:textbox>
                </v:rect>
                <v:rect id="矩形 47" o:spid="_x0000_s1760" style="position:absolute;left:4572;top:13868;width:2298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材料管理部</w:t>
                        </w:r>
                      </w:p>
                    </w:txbxContent>
                  </v:textbox>
                </v:rect>
                <v:rect id="矩形 48" o:spid="_x0000_s1761" style="position:absolute;left:8001;top:13868;width:2298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预算结算部</w:t>
                        </w:r>
                      </w:p>
                    </w:txbxContent>
                  </v:textbox>
                </v:rect>
                <v:rect id="矩形 49" o:spid="_x0000_s1762" style="position:absolute;left:11430;top:13868;width:2298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运输管理部</w:t>
                        </w:r>
                      </w:p>
                    </w:txbxContent>
                  </v:textbox>
                </v:rect>
                <v:rect id="矩形 50" o:spid="_x0000_s1763" style="position:absolute;left:14859;top:13868;width:2298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施工管理部</w:t>
                        </w:r>
                      </w:p>
                      <w:p w:rsidR="0058650F" w:rsidRDefault="0058650F" w:rsidP="0058650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  <v:rect id="矩形 51" o:spid="_x0000_s1764" style="position:absolute;left:18288;top:13868;width:2298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工程监理部</w:t>
                        </w:r>
                      </w:p>
                    </w:txbxContent>
                  </v:textbox>
                </v:rect>
                <v:line id="直线 52" o:spid="_x0000_s1765" style="position:absolute;flip:y;visibility:visible;mso-wrap-style:square" from="2286,11887" to="19431,1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"/>
                <v:line id="直线 53" o:spid="_x0000_s1766" style="position:absolute;visibility:visible;mso-wrap-style:square" from="10287,10896" to="10293,1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v:line id="直线 54" o:spid="_x0000_s1767" style="position:absolute;visibility:visible;mso-wrap-style:square" from="2286,11887" to="2292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<v:line id="直线 55" o:spid="_x0000_s1768" style="position:absolute;visibility:visible;mso-wrap-style:square" from="5715,11887" to="5721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<v:line id="直线 56" o:spid="_x0000_s1769" style="position:absolute;flip:x;visibility:visible;mso-wrap-style:square" from="9144,11887" to="9150,1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"/>
                <v:line id="直线 57" o:spid="_x0000_s1770" style="position:absolute;flip:x;visibility:visible;mso-wrap-style:square" from="12573,11887" to="12579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"/>
                <v:line id="直线 58" o:spid="_x0000_s1771" style="position:absolute;flip:x;visibility:visible;mso-wrap-style:square" from="16002,11887" to="16008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"/>
                <v:line id="直线 59" o:spid="_x0000_s1772" style="position:absolute;flip:x;visibility:visible;mso-wrap-style:square" from="19431,11887" to="19437,1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42nxwAAANw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vxBaeUYm0MtfAAAA//8DAFBLAQItABQABgAIAAAAIQDb4fbL7gAAAIUBAAATAAAAAAAA&#10;AAAAAAAAAAAAAABbQ29udGVudF9UeXBlc10ueG1sUEsBAi0AFAAGAAgAAAAhAFr0LFu/AAAAFQEA&#10;AAsAAAAAAAAAAAAAAAAAHwEAAF9yZWxzLy5yZWxzUEsBAi0AFAAGAAgAAAAhALGrjafHAAAA3AAA&#10;AA8AAAAAAAAAAAAAAAAABwIAAGRycy9kb3ducmV2LnhtbFBLBQYAAAAAAwADALcAAAD7AgAAAAA=&#10;"/>
                <w10:anchorlock/>
              </v:group>
            </w:pict>
          </mc:Fallback>
        </mc:AlternateContent>
      </w:r>
    </w:p>
    <w:p w:rsidR="0058650F" w:rsidRDefault="0058650F" w:rsidP="0058650F">
      <w:pPr>
        <w:pStyle w:val="aa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某中型装饰公司组织结构范本</w:t>
      </w:r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2．某大型装饰公司组织结构范本</w:t>
      </w:r>
    </w:p>
    <w:p w:rsidR="0058650F" w:rsidRDefault="0058650F" w:rsidP="0058650F">
      <w:pPr>
        <w:spacing w:line="360" w:lineRule="auto"/>
        <w:ind w:firstLineChars="200" w:firstLine="420"/>
        <w:rPr>
          <w:rFonts w:ascii="SimHei" w:hAnsi="SimHei" w:eastAsia="黑体" w:cs="SimHei"/>
        </w:rPr>
      </w:pPr>
      <w:r>
        <w:rPr>
          <w:rFonts w:ascii="SimHei" w:hAnsi="SimHei" w:eastAsia="黑体" w:cs="SimHei"/>
        </w:rPr>
        <w:t>下图所示为某大型装饰集团公司组织结构范本。</w:t>
      </w:r>
    </w:p>
    <w:p w:rsidR="0058650F" w:rsidRDefault="0058650F" w:rsidP="0058650F">
      <w:pPr>
        <w:spacing w:line="360" w:lineRule="auto"/>
        <w:ind w:leftChars="-85" w:left="-178" w:firstLineChars="85" w:firstLine="178"/>
        <w:rPr>
          <w:rFonts w:ascii="SimHei" w:hAnsi="SimHei" w:eastAsia="黑体" w:cs="SimHei"/>
        </w:rPr>
      </w:pPr>
      <w:r>
        <w:rPr>
          <w:rFonts w:ascii="SimHei" w:hAnsi="SimHei" w:eastAsia="黑体" w:cs="SimHei"/>
          <w:noProof/>
        </w:rPr>
        <mc:AlternateContent>
          <mc:Choice Requires="wpc">
            <w:drawing>
              <wp:inline distT="0" distB="0" distL="0" distR="0">
                <wp:extent cx="5600700" cy="2278380"/>
                <wp:effectExtent l="0" t="1905" r="0" b="0"/>
                <wp:docPr id="52" name="画布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矩形 103"/>
                        <wps:cNvSpPr>
                          <a:spLocks noChangeArrowheads="1"/>
                        </wps:cNvSpPr>
                        <wps:spPr bwMode="auto">
                          <a:xfrm>
                            <a:off x="2257425" y="112395"/>
                            <a:ext cx="791845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总经理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直线 104"/>
                        <wps:cNvCnPr>
                          <a:cxnSpLocks noChangeShapeType="1"/>
                        </wps:cNvCnPr>
                        <wps:spPr bwMode="auto">
                          <a:xfrm>
                            <a:off x="2657475" y="371475"/>
                            <a:ext cx="635" cy="14414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矩形 105"/>
                        <wps:cNvSpPr>
                          <a:spLocks noChangeArrowheads="1"/>
                        </wps:cNvSpPr>
                        <wps:spPr bwMode="auto">
                          <a:xfrm>
                            <a:off x="457200" y="607695"/>
                            <a:ext cx="72009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设计中心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矩形 106"/>
                        <wps:cNvSpPr>
                          <a:spLocks noChangeArrowheads="1"/>
                        </wps:cNvSpPr>
                        <wps:spPr bwMode="auto">
                          <a:xfrm>
                            <a:off x="1314450" y="607695"/>
                            <a:ext cx="72009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营销中心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直线 107"/>
                        <wps:cNvCnPr>
                          <a:cxnSpLocks noChangeShapeType="1"/>
                        </wps:cNvCnPr>
                        <wps:spPr bwMode="auto">
                          <a:xfrm>
                            <a:off x="866775" y="508635"/>
                            <a:ext cx="3474085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直线 108"/>
                        <wps:cNvCnPr>
                          <a:cxnSpLocks noChangeShapeType="1"/>
                        </wps:cNvCnPr>
                        <wps:spPr bwMode="auto">
                          <a:xfrm>
                            <a:off x="866775" y="50863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直线 109"/>
                        <wps:cNvCnPr>
                          <a:cxnSpLocks noChangeShapeType="1"/>
                        </wps:cNvCnPr>
                        <wps:spPr bwMode="auto">
                          <a:xfrm>
                            <a:off x="1676400" y="50863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矩形 110"/>
                        <wps:cNvSpPr>
                          <a:spLocks noChangeArrowheads="1"/>
                        </wps:cNvSpPr>
                        <wps:spPr bwMode="auto">
                          <a:xfrm>
                            <a:off x="3981450" y="607695"/>
                            <a:ext cx="72009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工程中心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矩形 111"/>
                        <wps:cNvSpPr>
                          <a:spLocks noChangeArrowheads="1"/>
                        </wps:cNvSpPr>
                        <wps:spPr bwMode="auto">
                          <a:xfrm>
                            <a:off x="2381250" y="1564005"/>
                            <a:ext cx="229870" cy="594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施工部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22" name="矩形 112"/>
                        <wps:cNvSpPr>
                          <a:spLocks noChangeArrowheads="1"/>
                        </wps:cNvSpPr>
                        <wps:spPr bwMode="auto">
                          <a:xfrm>
                            <a:off x="2686050" y="1564005"/>
                            <a:ext cx="229870" cy="594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监理部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23" name="矩形 113"/>
                        <wps:cNvSpPr>
                          <a:spLocks noChangeArrowheads="1"/>
                        </wps:cNvSpPr>
                        <wps:spPr bwMode="auto">
                          <a:xfrm>
                            <a:off x="2971800" y="1564005"/>
                            <a:ext cx="229870" cy="594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预算部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24" name="矩形 114"/>
                        <wps:cNvSpPr>
                          <a:spLocks noChangeArrowheads="1"/>
                        </wps:cNvSpPr>
                        <wps:spPr bwMode="auto">
                          <a:xfrm>
                            <a:off x="3257550" y="1564005"/>
                            <a:ext cx="229870" cy="594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财务部</w:t>
                              </w:r>
                            </w:p>
                            <w:p w:rsidR="0058650F" w:rsidRDefault="0058650F" w:rsidP="0058650F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25" name="矩形 115"/>
                        <wps:cNvSpPr>
                          <a:spLocks noChangeArrowheads="1"/>
                        </wps:cNvSpPr>
                        <wps:spPr bwMode="auto">
                          <a:xfrm>
                            <a:off x="3543300" y="1564005"/>
                            <a:ext cx="229870" cy="594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工程部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26" name="直线 116"/>
                        <wps:cNvCnPr>
                          <a:cxnSpLocks noChangeShapeType="1"/>
                        </wps:cNvCnPr>
                        <wps:spPr bwMode="auto">
                          <a:xfrm>
                            <a:off x="1943100" y="1457325"/>
                            <a:ext cx="20574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直线 117"/>
                        <wps:cNvCnPr>
                          <a:cxnSpLocks noChangeShapeType="1"/>
                        </wps:cNvCnPr>
                        <wps:spPr bwMode="auto">
                          <a:xfrm>
                            <a:off x="2914650" y="135826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直线 118"/>
                        <wps:cNvCnPr>
                          <a:cxnSpLocks noChangeShapeType="1"/>
                        </wps:cNvCnPr>
                        <wps:spPr bwMode="auto">
                          <a:xfrm>
                            <a:off x="2495550" y="145732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直线 119"/>
                        <wps:cNvCnPr>
                          <a:cxnSpLocks noChangeShapeType="1"/>
                        </wps:cNvCnPr>
                        <wps:spPr bwMode="auto">
                          <a:xfrm>
                            <a:off x="2800350" y="145732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直线 120"/>
                        <wps:cNvCnPr>
                          <a:cxnSpLocks noChangeShapeType="1"/>
                        </wps:cNvCnPr>
                        <wps:spPr bwMode="auto">
                          <a:xfrm>
                            <a:off x="3095625" y="145732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直线 121"/>
                        <wps:cNvCnPr>
                          <a:cxnSpLocks noChangeShapeType="1"/>
                        </wps:cNvCnPr>
                        <wps:spPr bwMode="auto">
                          <a:xfrm>
                            <a:off x="3371850" y="145732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直线 122"/>
                        <wps:cNvCnPr>
                          <a:cxnSpLocks noChangeShapeType="1"/>
                        </wps:cNvCnPr>
                        <wps:spPr bwMode="auto">
                          <a:xfrm>
                            <a:off x="3657600" y="145732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直线 123"/>
                        <wps:cNvCnPr>
                          <a:cxnSpLocks noChangeShapeType="1"/>
                        </wps:cNvCnPr>
                        <wps:spPr bwMode="auto">
                          <a:xfrm>
                            <a:off x="4352925" y="50863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直线 124"/>
                        <wps:cNvCnPr>
                          <a:cxnSpLocks noChangeShapeType="1"/>
                        </wps:cNvCnPr>
                        <wps:spPr bwMode="auto">
                          <a:xfrm>
                            <a:off x="3000375" y="508635"/>
                            <a:ext cx="635" cy="44767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" name="矩形 125"/>
                        <wps:cNvSpPr>
                          <a:spLocks noChangeArrowheads="1"/>
                        </wps:cNvSpPr>
                        <wps:spPr bwMode="auto">
                          <a:xfrm>
                            <a:off x="2162175" y="621030"/>
                            <a:ext cx="72009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财务中心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直线 126"/>
                        <wps:cNvCnPr>
                          <a:cxnSpLocks noChangeShapeType="1"/>
                        </wps:cNvCnPr>
                        <wps:spPr bwMode="auto">
                          <a:xfrm>
                            <a:off x="2505075" y="50863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矩形 127"/>
                        <wps:cNvSpPr>
                          <a:spLocks noChangeArrowheads="1"/>
                        </wps:cNvSpPr>
                        <wps:spPr bwMode="auto">
                          <a:xfrm>
                            <a:off x="3124200" y="607695"/>
                            <a:ext cx="72009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行政中心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直线 128"/>
                        <wps:cNvCnPr>
                          <a:cxnSpLocks noChangeShapeType="1"/>
                        </wps:cNvCnPr>
                        <wps:spPr bwMode="auto">
                          <a:xfrm>
                            <a:off x="3562350" y="50863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矩形 129"/>
                        <wps:cNvSpPr>
                          <a:spLocks noChangeArrowheads="1"/>
                        </wps:cNvSpPr>
                        <wps:spPr bwMode="auto">
                          <a:xfrm>
                            <a:off x="2095500" y="1565910"/>
                            <a:ext cx="229870" cy="592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设计部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40" name="直线 130"/>
                        <wps:cNvCnPr>
                          <a:cxnSpLocks noChangeShapeType="1"/>
                        </wps:cNvCnPr>
                        <wps:spPr bwMode="auto">
                          <a:xfrm>
                            <a:off x="2209800" y="145732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直线 131"/>
                        <wps:cNvCnPr>
                          <a:cxnSpLocks noChangeShapeType="1"/>
                        </wps:cNvCnPr>
                        <wps:spPr bwMode="auto">
                          <a:xfrm>
                            <a:off x="1943100" y="956310"/>
                            <a:ext cx="1943100" cy="63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" name="矩形 132"/>
                        <wps:cNvSpPr>
                          <a:spLocks noChangeArrowheads="1"/>
                        </wps:cNvSpPr>
                        <wps:spPr bwMode="auto">
                          <a:xfrm>
                            <a:off x="1543050" y="1097280"/>
                            <a:ext cx="72009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分公司</w:t>
                              </w: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矩形 133"/>
                        <wps:cNvSpPr>
                          <a:spLocks noChangeArrowheads="1"/>
                        </wps:cNvSpPr>
                        <wps:spPr bwMode="auto">
                          <a:xfrm>
                            <a:off x="2514600" y="1097280"/>
                            <a:ext cx="72009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分公司</w:t>
                              </w: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:rsidR="0058650F" w:rsidRDefault="0058650F" w:rsidP="0058650F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矩形 134"/>
                        <wps:cNvSpPr>
                          <a:spLocks noChangeArrowheads="1"/>
                        </wps:cNvSpPr>
                        <wps:spPr bwMode="auto">
                          <a:xfrm>
                            <a:off x="3486150" y="1097280"/>
                            <a:ext cx="72009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分公司</w:t>
                              </w: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  <w:p w:rsidR="0058650F" w:rsidRDefault="0058650F" w:rsidP="0058650F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直线 135"/>
                        <wps:cNvCnPr>
                          <a:cxnSpLocks noChangeShapeType="1"/>
                        </wps:cNvCnPr>
                        <wps:spPr bwMode="auto">
                          <a:xfrm>
                            <a:off x="1943100" y="956310"/>
                            <a:ext cx="635" cy="14414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直线 136"/>
                        <wps:cNvCnPr>
                          <a:cxnSpLocks noChangeShapeType="1"/>
                        </wps:cNvCnPr>
                        <wps:spPr bwMode="auto">
                          <a:xfrm>
                            <a:off x="3000375" y="956310"/>
                            <a:ext cx="635" cy="14414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直线 137"/>
                        <wps:cNvCnPr>
                          <a:cxnSpLocks noChangeShapeType="1"/>
                        </wps:cNvCnPr>
                        <wps:spPr bwMode="auto">
                          <a:xfrm>
                            <a:off x="3886200" y="956310"/>
                            <a:ext cx="635" cy="14414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矩形 138"/>
                        <wps:cNvSpPr>
                          <a:spLocks noChangeArrowheads="1"/>
                        </wps:cNvSpPr>
                        <wps:spPr bwMode="auto">
                          <a:xfrm>
                            <a:off x="3848100" y="1564005"/>
                            <a:ext cx="229870" cy="594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办公室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49" name="矩形 139"/>
                        <wps:cNvSpPr>
                          <a:spLocks noChangeArrowheads="1"/>
                        </wps:cNvSpPr>
                        <wps:spPr bwMode="auto">
                          <a:xfrm>
                            <a:off x="1809750" y="1564005"/>
                            <a:ext cx="229870" cy="592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650F" w:rsidRDefault="0058650F" w:rsidP="0058650F">
                              <w:pPr>
                                <w:spacing w:line="240" w:lineRule="exact"/>
                                <w:ind w:leftChars="15" w:left="3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hAnsi="SimHei" w:eastAsia="黑体" w:cs="SimHei"/>
                                  <w:sz w:val="18"/>
                                  <w:szCs w:val="18"/>
                                </w:rPr>
                                <w:t>业务部</w:t>
                              </w:r>
                            </w:p>
                          </w:txbxContent>
                        </wps:txbx>
                        <wps:bodyPr rot="0" vert="horz" wrap="square" lIns="46800" tIns="45720" rIns="46800" bIns="45720" anchor="t" anchorCtr="0" upright="1">
                          <a:noAutofit/>
                        </wps:bodyPr>
                      </wps:wsp>
                      <wps:wsp>
                        <wps:cNvPr id="50" name="直线 140"/>
                        <wps:cNvCnPr>
                          <a:cxnSpLocks noChangeShapeType="1"/>
                        </wps:cNvCnPr>
                        <wps:spPr bwMode="auto">
                          <a:xfrm>
                            <a:off x="1943100" y="1453515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直线 141"/>
                        <wps:cNvCnPr>
                          <a:cxnSpLocks noChangeShapeType="1"/>
                        </wps:cNvCnPr>
                        <wps:spPr bwMode="auto">
                          <a:xfrm>
                            <a:off x="3990975" y="1466850"/>
                            <a:ext cx="635" cy="9906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52" o:spid="_x0000_s1773" editas="canvas" style="width:441pt;height:179.4pt;mso-position-horizontal-relative:char;mso-position-vertical-relative:line" coordsize="56007,2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">
                <v:shape id="_x0000_s1774" type="#_x0000_t75" style="position:absolute;width:56007;height:22783;visibility:visible;mso-wrap-style:square">
                  <v:fill o:detectmouseclick="t"/>
                  <v:path o:connecttype="none"/>
                </v:shape>
                <v:rect id="矩形 103" o:spid="_x0000_s1775" style="position:absolute;left:22574;top:1123;width:7918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>
                  <v:textbox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总经理</w:t>
                        </w:r>
                      </w:p>
                    </w:txbxContent>
                  </v:textbox>
                </v:rect>
                <v:line id="直线 104" o:spid="_x0000_s1776" style="position:absolute;visibility:visible;mso-wrap-style:square" from="26574,3714" to="26581,5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v:rect id="矩形 105" o:spid="_x0000_s1777" style="position:absolute;left:4572;top:6076;width:720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>
                  <v:textbox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设计中心</w:t>
                        </w:r>
                      </w:p>
                    </w:txbxContent>
                  </v:textbox>
                </v:rect>
                <v:rect id="矩形 106" o:spid="_x0000_s1778" style="position:absolute;left:13144;top:6076;width:720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营销中心</w:t>
                        </w:r>
                      </w:p>
                    </w:txbxContent>
                  </v:textbox>
                </v:rect>
                <v:line id="直线 107" o:spid="_x0000_s1779" style="position:absolute;visibility:visible;mso-wrap-style:square" from="8667,5086" to="43408,5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line id="直线 108" o:spid="_x0000_s1780" style="position:absolute;visibility:visible;mso-wrap-style:square" from="8667,5086" to="8674,6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<v:line id="直线 109" o:spid="_x0000_s1781" style="position:absolute;visibility:visible;mso-wrap-style:square" from="16764,5086" to="16770,6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rect id="矩形 110" o:spid="_x0000_s1782" style="position:absolute;left:39814;top:6076;width:720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>
                  <v:textbox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工程中心</w:t>
                        </w:r>
                      </w:p>
                    </w:txbxContent>
                  </v:textbox>
                </v:rect>
                <v:rect id="矩形 111" o:spid="_x0000_s1783" style="position:absolute;left:23812;top:15640;width:2299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施工部</w:t>
                        </w:r>
                      </w:p>
                    </w:txbxContent>
                  </v:textbox>
                </v:rect>
                <v:rect id="矩形 112" o:spid="_x0000_s1784" style="position:absolute;left:26860;top:15640;width:2299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监理部</w:t>
                        </w:r>
                      </w:p>
                    </w:txbxContent>
                  </v:textbox>
                </v:rect>
                <v:rect id="矩形 113" o:spid="_x0000_s1785" style="position:absolute;left:29718;top:15640;width:2298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预算部</w:t>
                        </w:r>
                      </w:p>
                    </w:txbxContent>
                  </v:textbox>
                </v:rect>
                <v:rect id="矩形 114" o:spid="_x0000_s1786" style="position:absolute;left:32575;top:15640;width:2299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财务部</w:t>
                        </w:r>
                      </w:p>
                      <w:p w:rsidR="0058650F" w:rsidRDefault="0058650F" w:rsidP="0058650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  <v:rect id="矩形 115" o:spid="_x0000_s1787" style="position:absolute;left:35433;top:15640;width:2298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工程部</w:t>
                        </w:r>
                      </w:p>
                    </w:txbxContent>
                  </v:textbox>
                </v:rect>
                <v:line id="直线 116" o:spid="_x0000_s1788" style="position:absolute;visibility:visible;mso-wrap-style:square" from="19431,14573" to="40005,1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line id="直线 117" o:spid="_x0000_s1789" style="position:absolute;visibility:visible;mso-wrap-style:square" from="29146,13582" to="29152,14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直线 118" o:spid="_x0000_s1790" style="position:absolute;visibility:visible;mso-wrap-style:square" from="24955,14573" to="24961,15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直线 119" o:spid="_x0000_s1791" style="position:absolute;visibility:visible;mso-wrap-style:square" from="28003,14573" to="28009,15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line id="直线 120" o:spid="_x0000_s1792" style="position:absolute;visibility:visible;mso-wrap-style:square" from="30956,14573" to="30962,15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line id="直线 121" o:spid="_x0000_s1793" style="position:absolute;visibility:visible;mso-wrap-style:square" from="33718,14573" to="33724,15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<v:line id="直线 122" o:spid="_x0000_s1794" style="position:absolute;visibility:visible;mso-wrap-style:square" from="36576,14573" to="36582,15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直线 123" o:spid="_x0000_s1795" style="position:absolute;visibility:visible;mso-wrap-style:square" from="43529,5086" to="43535,6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<v:line id="直线 124" o:spid="_x0000_s1796" style="position:absolute;visibility:visible;mso-wrap-style:square" from="30003,5086" to="30010,9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<v:rect id="矩形 125" o:spid="_x0000_s1797" style="position:absolute;left:21621;top:6210;width:720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财务中心</w:t>
                        </w:r>
                      </w:p>
                    </w:txbxContent>
                  </v:textbox>
                </v:rect>
                <v:line id="直线 126" o:spid="_x0000_s1798" style="position:absolute;visibility:visible;mso-wrap-style:square" from="25050,5086" to="25057,6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<v:rect id="矩形 127" o:spid="_x0000_s1799" style="position:absolute;left:31242;top:6076;width:720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4mK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N4e9L+AFy/gYAAP//AwBQSwECLQAUAAYACAAAACEA2+H2y+4AAACFAQAAEwAAAAAAAAAAAAAA&#10;AAAAAAAAW0NvbnRlbnRfVHlwZXNdLnhtbFBLAQItABQABgAIAAAAIQBa9CxbvwAAABUBAAALAAAA&#10;AAAAAAAAAAAAAB8BAABfcmVscy8ucmVsc1BLAQItABQABgAIAAAAIQBe84mKwgAAANs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行政中心</w:t>
                        </w:r>
                      </w:p>
                    </w:txbxContent>
                  </v:textbox>
                </v:rect>
                <v:line id="直线 128" o:spid="_x0000_s1800" style="position:absolute;visibility:visible;mso-wrap-style:square" from="35623,5086" to="35629,6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<v:rect id="矩形 129" o:spid="_x0000_s1801" style="position:absolute;left:20955;top:15659;width:2298;height:5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设计部</w:t>
                        </w:r>
                      </w:p>
                    </w:txbxContent>
                  </v:textbox>
                </v:rect>
                <v:line id="直线 130" o:spid="_x0000_s1802" style="position:absolute;visibility:visible;mso-wrap-style:square" from="22098,14573" to="22104,15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<v:line id="直线 131" o:spid="_x0000_s1803" style="position:absolute;visibility:visible;mso-wrap-style:square" from="19431,9563" to="38862,9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  <v:rect id="矩形 132" o:spid="_x0000_s1804" style="position:absolute;left:15430;top:10972;width:720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分公司</w:t>
                        </w: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ect>
                <v:rect id="矩形 133" o:spid="_x0000_s1805" style="position:absolute;left:25146;top:10972;width:720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z0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B5zvz0wgAAANs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分公司</w:t>
                        </w: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2</w:t>
                        </w:r>
                      </w:p>
                      <w:p w:rsidR="0058650F" w:rsidRDefault="0058650F" w:rsidP="0058650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  <v:rect id="矩形 134" o:spid="_x0000_s1806" style="position:absolute;left:34861;top:10972;width:720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2SAwgAAANsAAAAPAAAAZHJzL2Rvd25yZXYueG1sRI9Bi8Iw&#10;FITvgv8hPMGbprqy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D2J2SAwgAAANsAAAAPAAAA&#10;AAAAAAAAAAAAAAcCAABkcnMvZG93bnJldi54bWxQSwUGAAAAAAMAAwC3AAAA9gIAAAAA&#10;">
                  <v:textbox>
                    <w:txbxContent>
                      <w:p w:rsidR="0058650F" w:rsidRDefault="0058650F" w:rsidP="005865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分公司</w:t>
                        </w: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3</w:t>
                        </w:r>
                      </w:p>
                      <w:p w:rsidR="0058650F" w:rsidRDefault="0058650F" w:rsidP="0058650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  <v:line id="直线 135" o:spid="_x0000_s1807" style="position:absolute;visibility:visible;mso-wrap-style:square" from="19431,9563" to="19437,1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<v:line id="直线 136" o:spid="_x0000_s1808" style="position:absolute;visibility:visible;mso-wrap-style:square" from="30003,9563" to="30010,1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<v:line id="直线 137" o:spid="_x0000_s1809" style="position:absolute;visibility:visible;mso-wrap-style:square" from="38862,9563" to="38868,1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<v:rect id="矩形 138" o:spid="_x0000_s1810" style="position:absolute;left:38481;top:15640;width:2298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办公室</w:t>
                        </w:r>
                      </w:p>
                    </w:txbxContent>
                  </v:textbox>
                </v:rect>
                <v:rect id="矩形 139" o:spid="_x0000_s1811" style="position:absolute;left:18097;top:15640;width:2299;height:5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">
                  <v:textbox inset="1.3mm,,1.3mm">
                    <w:txbxContent>
                      <w:p w:rsidR="0058650F" w:rsidRDefault="0058650F" w:rsidP="0058650F">
                        <w:pPr>
                          <w:spacing w:line="240" w:lineRule="exact"/>
                          <w:ind w:leftChars="15" w:left="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黑体" w:cs="SimHei"/>
                            <w:sz w:val="18"/>
                            <w:szCs w:val="18"/>
                          </w:rPr>
                          <w:t>业务部</w:t>
                        </w:r>
                      </w:p>
                    </w:txbxContent>
                  </v:textbox>
                </v:rect>
                <v:line id="直线 140" o:spid="_x0000_s1812" style="position:absolute;visibility:visible;mso-wrap-style:square" from="19431,14535" to="19437,1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JI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AtS7JIwgAAANsAAAAPAAAA&#10;AAAAAAAAAAAAAAcCAABkcnMvZG93bnJldi54bWxQSwUGAAAAAAMAAwC3AAAA9gIAAAAA&#10;"/>
                <v:line id="直线 141" o:spid="_x0000_s1813" style="position:absolute;visibility:visible;mso-wrap-style:square" from="39909,14668" to="39916,15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fTxgAAANs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QgcX08YAAADbAAAA&#10;DwAAAAAAAAAAAAAAAAAHAgAAZHJzL2Rvd25yZXYueG1sUEsFBgAAAAADAAMAtwAAAPoCAAAAAA==&#10;"/>
                <w10:anchorlock/>
              </v:group>
            </w:pict>
          </mc:Fallback>
        </mc:AlternateContent>
      </w:r>
    </w:p>
    <w:p w:rsidR="0058650F" w:rsidRDefault="0058650F" w:rsidP="0058650F">
      <w:pPr>
        <w:spacing w:line="360" w:lineRule="auto"/>
        <w:jc w:val="center"/>
        <w:rPr>
          <w:rFonts w:ascii="SimHei" w:hAnsi="SimHei" w:eastAsia="黑体" w:cs="SimHei"/>
          <w:b/>
          <w:sz w:val="18"/>
          <w:szCs w:val="18"/>
        </w:rPr>
      </w:pPr>
      <w:r>
        <w:rPr>
          <w:rFonts w:ascii="SimHei" w:hAnsi="SimHei" w:eastAsia="黑体" w:cs="SimHei"/>
          <w:b/>
          <w:sz w:val="18"/>
          <w:szCs w:val="18"/>
        </w:rPr>
        <w:t>某大型装饰集团公司组织结构范本</w:t>
      </w:r>
    </w:p>
    <w:p w:rsidR="0058650F" w:rsidRDefault="0058650F" w:rsidP="0058650F"/>
    <w:p w:rsidR="0058650F" w:rsidRDefault="0058650F" w:rsidP="0058650F">
      <w:pPr>
        <w:rPr>
          <w:rFonts w:ascii="SimHei" w:hAnsi="SimHei" w:eastAsia="黑体" w:cs="SimHei"/>
          <w:rFonts w:ascii="SimHei" w:hAnsi="SimHei" w:eastAsia="黑体" w:cs="SimHei"/>
        </w:rPr>
      </w:pPr>
    </w:p>
    <w:sectPr w:rsidR="0058650F">
      <w:footerReference w:type="default" r:id="rId9"/>
      <w:pgSz w:w="11906" w:h="16838"/>
      <w:pgMar w:top="1440" w:right="1701" w:bottom="1440" w:left="1701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56D0" w:rsidRDefault="00F756D0" w:rsidP="000A70D8">
      <w:r>
        <w:separator/>
      </w:r>
    </w:p>
  </w:endnote>
  <w:endnote w:type="continuationSeparator" w:id="0">
    <w:p w:rsidR="00F756D0" w:rsidRDefault="00F756D0" w:rsidP="000A7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楷体_GB2312">
    <w:panose1 w:val="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1"/>
    <w:charset w:val="86"/>
    <w:family w:val="modern"/>
    <w:pitch w:val="fixed"/>
    <w:sig w:usb0="00000001" w:usb1="080E0000" w:usb2="00000010" w:usb3="00000000" w:csb0="00040000" w:csb1="00000000"/>
  </w:font>
  <w:font w:name="某科技企业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5671649"/>
      <w:docPartObj>
        <w:docPartGallery w:val="Page Numbers (Bottom of Page)"/>
        <w:docPartUnique/>
      </w:docPartObj>
    </w:sdtPr>
    <w:sdtEndPr/>
    <w:sdtContent>
      <w:p w:rsidR="00F004DE" w:rsidRDefault="00F004DE">
        <w:pPr>
          <w:pStyle w:val="a5"/>
          <w:jc w:val="right"/>
        </w:pPr>
        <w:r>
          <w:rPr>
            <w:rFonts w:ascii="SimHei" w:hAnsi="SimHei" w:eastAsia="黑体" w:cs="SimHei"/>
          </w:rPr>
          <w:t>第</w:t>
        </w:r>
        <w:r>
          <w:fldChar w:fldCharType="begin"/>
        </w:r>
        <w:r>
          <w:instrText xml:space="preserve"> </w:instrText>
        </w:r>
        <w:r>
          <w:rPr>
            <w:rFonts w:ascii="SimHei" w:hAnsi="SimHei" w:eastAsia="黑体" w:cs="SimHei"/>
          </w:rPr>
          <w:instrText>PAGE  \* Arabic  \* MERGEFORMAT</w:instrText>
        </w:r>
        <w:r>
          <w:instrText xml:space="preserve">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rPr>
            <w:rFonts w:ascii="SimHei" w:hAnsi="SimHei" w:eastAsia="黑体" w:cs="SimHei"/>
          </w:rPr>
          <w:t>页</w:t>
        </w:r>
        <w:r>
          <w:t>/</w:t>
        </w:r>
        <w:r>
          <w:rPr>
            <w:rFonts w:ascii="SimHei" w:hAnsi="SimHei" w:eastAsia="黑体" w:cs="SimHei"/>
          </w:rPr>
          <w:t>共</w:t>
        </w:r>
        <w:r w:rsidR="00796405">
          <w:rPr>
            <w:noProof/>
          </w:rPr>
          <w:fldChar w:fldCharType="begin"/>
        </w:r>
        <w:r w:rsidR="00796405">
          <w:rPr>
            <w:noProof/>
          </w:rPr>
          <w:instrText xml:space="preserve"> NUMPAGES  \* Arabic  \* MERGEFORMAT </w:instrText>
        </w:r>
        <w:r w:rsidR="00796405">
          <w:rPr>
            <w:noProof/>
          </w:rPr>
          <w:fldChar w:fldCharType="separate"/>
        </w:r>
        <w:r>
          <w:rPr>
            <w:noProof/>
          </w:rPr>
          <w:t>14</w:t>
        </w:r>
        <w:r w:rsidR="00796405">
          <w:rPr>
            <w:noProof/>
          </w:rPr>
          <w:fldChar w:fldCharType="end"/>
        </w:r>
        <w:r>
          <w:rPr>
            <w:rFonts w:ascii="SimHei" w:hAnsi="SimHei" w:eastAsia="黑体" w:cs="SimHei"/>
            <w:rFonts w:ascii="SimHei" w:hAnsi="SimHei" w:eastAsia="黑体" w:cs="SimHei"/>
          </w:rPr>
          <w:t>页</w:t>
        </w:r>
      </w:p>
    </w:sdtContent>
  </w:sdt>
  <w:p w:rsidR="00DA6718" w:rsidRDefault="00F756D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56D0" w:rsidRDefault="00F756D0" w:rsidP="000A70D8">
      <w:r>
        <w:separator/>
      </w:r>
    </w:p>
  </w:footnote>
  <w:footnote w:type="continuationSeparator" w:id="0">
    <w:p w:rsidR="00F756D0" w:rsidRDefault="00F756D0" w:rsidP="000A7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lvl w:ilvl="0">
      <w:start w:val="1"/>
      <w:numFmt w:val="chineseCounting"/>
      <w:suff w:val="nothing"/>
      <w:lvlText w:val="（%1）"/>
      <w:lvlJc w:val="left"/>
    </w:lvl>
  </w:abstractNum>
  <w:abstractNum w:abstractNumId="1" w15:restartNumberingAfterBreak="0">
    <w:nsid w:val="00000002"/>
    <w:multiLevelType w:val="singleLevel"/>
    <w:tmpl w:val="00000002"/>
    <w:lvl w:ilvl="0">
      <w:start w:val="3"/>
      <w:numFmt w:val="chineseCounting"/>
      <w:suff w:val="nothing"/>
      <w:lvlText w:val="（%1）"/>
      <w:lvlJc w:val="left"/>
    </w:lvl>
  </w:abstractNum>
  <w:abstractNum w:abstractNumId="2" w15:restartNumberingAfterBreak="0">
    <w:nsid w:val="06C858BA"/>
    <w:multiLevelType w:val="hybridMultilevel"/>
    <w:tmpl w:val="299EDE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SimHei" w:hAnsi="SimHei" w:eastAsia="黑体" w:cs="SimHei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SimHei" w:hAnsi="SimHei" w:eastAsia="黑体" w:cs="SimHei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SimHei" w:hAnsi="SimHei" w:eastAsia="黑体" w:cs="SimHei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SimHei" w:hAnsi="SimHei" w:eastAsia="黑体" w:cs="SimHei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SimHei" w:hAnsi="SimHei" w:eastAsia="黑体" w:cs="SimHei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SimHei" w:hAnsi="SimHei" w:eastAsia="黑体" w:cs="SimHei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SimHei" w:hAnsi="SimHei" w:eastAsia="黑体" w:cs="SimHei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SimHei" w:hAnsi="SimHei" w:eastAsia="黑体" w:cs="SimHei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SimHei" w:hAnsi="SimHei" w:eastAsia="黑体" w:cs="SimHei"/>
        <w:rFonts w:ascii="SimHei" w:hAnsi="SimHei" w:eastAsia="黑体" w:cs="SimHei"/>
      </w:rPr>
    </w:lvl>
  </w:abstractNum>
  <w:abstractNum w:abstractNumId="3" w15:restartNumberingAfterBreak="0">
    <w:nsid w:val="65996E9A"/>
    <w:multiLevelType w:val="singleLevel"/>
    <w:tmpl w:val="00000000"/>
    <w:lvl w:ilvl="0">
      <w:start w:val="3"/>
      <w:numFmt w:val="chineseCounting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50F"/>
    <w:rsid w:val="00043347"/>
    <w:rsid w:val="00057E9D"/>
    <w:rsid w:val="000A70D8"/>
    <w:rsid w:val="001353B6"/>
    <w:rsid w:val="00227738"/>
    <w:rsid w:val="002D1AFF"/>
    <w:rsid w:val="004752D8"/>
    <w:rsid w:val="004911F4"/>
    <w:rsid w:val="0058650F"/>
    <w:rsid w:val="005D240B"/>
    <w:rsid w:val="005F2339"/>
    <w:rsid w:val="00796405"/>
    <w:rsid w:val="008E04A7"/>
    <w:rsid w:val="00B66F17"/>
    <w:rsid w:val="00BA2C2E"/>
    <w:rsid w:val="00BD181A"/>
    <w:rsid w:val="00C63539"/>
    <w:rsid w:val="00D9238A"/>
    <w:rsid w:val="00D938C5"/>
    <w:rsid w:val="00DD2D80"/>
    <w:rsid w:val="00DF5507"/>
    <w:rsid w:val="00F004DE"/>
    <w:rsid w:val="00F02255"/>
    <w:rsid w:val="00F756D0"/>
    <w:rsid w:val="00FF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C336DE"/>
  <w15:chartTrackingRefBased/>
  <w15:docId w15:val="{D98CB336-D137-49EB-B2C3-6C21A4CBF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imHei" w:hAnsi="SimHei" w:eastAsia="黑体" w:cs="SimHe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0A70D8"/>
    <w:pPr>
      <w:widowControl w:val="0"/>
      <w:jc w:val="both"/>
    </w:pPr>
    <w:rPr>
      <w:rFonts w:ascii="SimHei" w:hAnsi="SimHei" w:eastAsia="黑体" w:cs="SimHei"/>
      <w:szCs w:val="20"/>
    </w:rPr>
  </w:style>
  <w:style w:type="paragraph" w:styleId="1">
    <w:name w:val="heading 1"/>
    <w:basedOn w:val="a"/>
    <w:next w:val="a"/>
    <w:link w:val="10"/>
    <w:uiPriority w:val="9"/>
    <w:qFormat/>
    <w:rsid w:val="00BD181A"/>
    <w:pPr>
      <w:keepNext/>
      <w:keepLines/>
      <w:spacing w:before="220" w:after="210"/>
      <w:jc w:val="center"/>
      <w:outlineLvl w:val="0"/>
    </w:pPr>
    <w:rPr>
      <w:rFonts w:ascii="SimHei" w:hAnsi="SimHei" w:eastAsia="黑体" w:cs="SimHei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58650F"/>
    <w:pPr>
      <w:keepNext/>
      <w:keepLines/>
      <w:spacing w:before="260" w:after="260" w:line="416" w:lineRule="auto"/>
      <w:outlineLvl w:val="1"/>
    </w:pPr>
    <w:rPr>
      <w:rFonts w:ascii="SimHei" w:hAnsi="SimHei" w:eastAsia="黑体" w:cs="SimHe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70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A70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A70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A70D8"/>
    <w:rPr>
      <w:sz w:val="18"/>
      <w:szCs w:val="18"/>
    </w:rPr>
  </w:style>
  <w:style w:type="character" w:styleId="a7">
    <w:name w:val="page number"/>
    <w:basedOn w:val="a0"/>
    <w:rsid w:val="000A70D8"/>
  </w:style>
  <w:style w:type="paragraph" w:customStyle="1" w:styleId="CharCharCharCharCharCharChar">
    <w:name w:val="Char Char Char Char Char Char Char"/>
    <w:basedOn w:val="a8"/>
    <w:rsid w:val="000A70D8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SimHei" w:hAnsi="SimHei" w:eastAsia="黑体" w:cs="SimHei"/>
      <w:sz w:val="21"/>
      <w:szCs w:val="20"/>
    </w:rPr>
  </w:style>
  <w:style w:type="paragraph" w:styleId="a8">
    <w:name w:val="Document Map"/>
    <w:basedOn w:val="a"/>
    <w:link w:val="a9"/>
    <w:uiPriority w:val="99"/>
    <w:semiHidden/>
    <w:unhideWhenUsed/>
    <w:rsid w:val="000A70D8"/>
    <w:rPr>
      <w:rFonts w:ascii="SimHei" w:hAnsi="SimHei" w:eastAsia="黑体" w:cs="SimHei"/>
      <w:sz w:val="18"/>
      <w:szCs w:val="18"/>
    </w:rPr>
  </w:style>
  <w:style w:type="character" w:customStyle="1" w:styleId="a9">
    <w:name w:val="文档结构图 字符"/>
    <w:basedOn w:val="a0"/>
    <w:link w:val="a8"/>
    <w:uiPriority w:val="99"/>
    <w:semiHidden/>
    <w:rsid w:val="000A70D8"/>
    <w:rPr>
      <w:rFonts w:ascii="SimHei" w:hAnsi="SimHei" w:eastAsia="黑体" w:cs="SimHei"/>
      <w:sz w:val="18"/>
      <w:szCs w:val="18"/>
    </w:rPr>
  </w:style>
  <w:style w:type="paragraph" w:customStyle="1" w:styleId="aa">
    <w:name w:val="主标题"/>
    <w:basedOn w:val="a"/>
    <w:link w:val="ab"/>
    <w:qFormat/>
    <w:rsid w:val="000A70D8"/>
    <w:pPr>
      <w:spacing w:line="540" w:lineRule="exact"/>
      <w:jc w:val="center"/>
    </w:pPr>
    <w:rPr>
      <w:rFonts w:ascii="SimHei" w:hAnsi="SimHei" w:eastAsia="黑体" w:cs="SimHei"/>
      <w:b/>
      <w:bCs/>
      <w:sz w:val="36"/>
    </w:rPr>
  </w:style>
  <w:style w:type="paragraph" w:customStyle="1" w:styleId="11">
    <w:name w:val="副标题1"/>
    <w:basedOn w:val="a"/>
    <w:link w:val="12"/>
    <w:qFormat/>
    <w:rsid w:val="000A70D8"/>
    <w:pPr>
      <w:spacing w:line="540" w:lineRule="exact"/>
      <w:jc w:val="center"/>
    </w:pPr>
    <w:rPr>
      <w:rFonts w:ascii="SimHei" w:hAnsi="SimHei" w:eastAsia="黑体" w:cs="SimHei"/>
      <w:sz w:val="30"/>
    </w:rPr>
  </w:style>
  <w:style w:type="character" w:customStyle="1" w:styleId="ab">
    <w:name w:val="主标题 字符"/>
    <w:basedOn w:val="a0"/>
    <w:link w:val="aa"/>
    <w:rsid w:val="000A70D8"/>
    <w:rPr>
      <w:rFonts w:ascii="SimHei" w:hAnsi="SimHei" w:eastAsia="黑体" w:cs="SimHei"/>
      <w:b/>
      <w:bCs/>
      <w:sz w:val="36"/>
      <w:szCs w:val="20"/>
    </w:rPr>
  </w:style>
  <w:style w:type="paragraph" w:customStyle="1" w:styleId="13">
    <w:name w:val="正文1"/>
    <w:basedOn w:val="a"/>
    <w:link w:val="14"/>
    <w:qFormat/>
    <w:rsid w:val="001353B6"/>
    <w:pPr>
      <w:spacing w:line="540" w:lineRule="exact"/>
      <w:ind w:firstLineChars="200" w:firstLine="200"/>
    </w:pPr>
    <w:rPr>
      <w:rFonts w:ascii="SimHei" w:hAnsi="SimHei" w:eastAsia="黑体" w:cs="SimHei"/>
      <w:sz w:val="30"/>
    </w:rPr>
  </w:style>
  <w:style w:type="character" w:customStyle="1" w:styleId="12">
    <w:name w:val="副标题1 字符"/>
    <w:basedOn w:val="a0"/>
    <w:link w:val="11"/>
    <w:rsid w:val="000A70D8"/>
    <w:rPr>
      <w:rFonts w:ascii="SimHei" w:hAnsi="SimHei" w:eastAsia="黑体" w:cs="SimHei"/>
      <w:sz w:val="30"/>
      <w:szCs w:val="20"/>
    </w:rPr>
  </w:style>
  <w:style w:type="character" w:styleId="ac">
    <w:name w:val="Placeholder Text"/>
    <w:basedOn w:val="a0"/>
    <w:uiPriority w:val="99"/>
    <w:semiHidden/>
    <w:rsid w:val="00DD2D80"/>
    <w:rPr>
      <w:color w:val="808080"/>
    </w:rPr>
  </w:style>
  <w:style w:type="character" w:customStyle="1" w:styleId="14">
    <w:name w:val="正文1 字符"/>
    <w:basedOn w:val="a0"/>
    <w:link w:val="13"/>
    <w:rsid w:val="001353B6"/>
    <w:rPr>
      <w:rFonts w:ascii="SimHei" w:hAnsi="SimHei" w:eastAsia="黑体" w:cs="SimHei"/>
      <w:sz w:val="30"/>
      <w:szCs w:val="20"/>
    </w:rPr>
  </w:style>
  <w:style w:type="character" w:customStyle="1" w:styleId="10">
    <w:name w:val="标题 1 字符"/>
    <w:basedOn w:val="a0"/>
    <w:link w:val="1"/>
    <w:uiPriority w:val="9"/>
    <w:rsid w:val="00BD181A"/>
    <w:rPr>
      <w:rFonts w:ascii="SimHei" w:hAnsi="SimHei" w:eastAsia="黑体" w:cs="SimHei"/>
      <w:bCs/>
      <w:kern w:val="44"/>
      <w:sz w:val="44"/>
      <w:szCs w:val="44"/>
    </w:rPr>
  </w:style>
  <w:style w:type="paragraph" w:customStyle="1" w:styleId="21">
    <w:name w:val="正文2"/>
    <w:basedOn w:val="a"/>
    <w:link w:val="22"/>
    <w:qFormat/>
    <w:rsid w:val="001353B6"/>
    <w:pPr>
      <w:spacing w:line="440" w:lineRule="exact"/>
      <w:ind w:firstLineChars="200" w:firstLine="200"/>
    </w:pPr>
    <w:rPr>
      <w:rFonts w:ascii="SimHei" w:hAnsi="SimHei" w:eastAsia="黑体" w:cs="SimHei"/>
      <w:sz w:val="22"/>
    </w:rPr>
  </w:style>
  <w:style w:type="character" w:customStyle="1" w:styleId="22">
    <w:name w:val="正文2 字符"/>
    <w:basedOn w:val="a0"/>
    <w:link w:val="21"/>
    <w:rsid w:val="001353B6"/>
    <w:rPr>
      <w:rFonts w:ascii="SimHei" w:hAnsi="SimHei" w:eastAsia="黑体" w:cs="SimHei"/>
      <w:sz w:val="22"/>
      <w:szCs w:val="20"/>
    </w:rPr>
  </w:style>
  <w:style w:type="character" w:customStyle="1" w:styleId="20">
    <w:name w:val="标题 2 字符"/>
    <w:basedOn w:val="a0"/>
    <w:link w:val="2"/>
    <w:rsid w:val="0058650F"/>
    <w:rPr>
      <w:rFonts w:ascii="SimHei" w:hAnsi="SimHei" w:eastAsia="黑体" w:cs="SimHei"/>
      <w:rFonts w:ascii="SimHei" w:hAnsi="SimHei" w:eastAsia="黑体" w:cs="SimHe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angCloudV2\&#20010;&#20154;&#25991;&#20214;\office&#27169;&#26495;\&#21830;&#21153;&#25991;&#31456;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商务文章2.dotx</Template>
  <TotalTime>3</TotalTime>
  <Pages>12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精益办公</dc:creator>
  <cp:keywords/>
  <dc:description/>
  <cp:lastModifiedBy>精益办公</cp:lastModifiedBy>
  <cp:revision>1</cp:revision>
  <dcterms:created xsi:type="dcterms:W3CDTF">2019-03-19T10:26:00Z</dcterms:created>
  <dcterms:modified xsi:type="dcterms:W3CDTF">2019-03-19T10:29:00Z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  <property fmtid="{D5CDD505-2E9C-101B-9397-08002B2CF9AE}" pid="3" name="KSOTemplateUUID">
    <vt:lpwstr>v1.0_mb_SRLKVwjZICM7zzMxfJ3Blw==</vt:lpwstr>
  </property>
</Properties>
</file>