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0D8" w:rsidRDefault="0065569E" w:rsidP="00FD50FB">
      <w:pPr>
        <w:ind w:rightChars="10" w:right="21"/>
        <w:jc w:val="right"/>
      </w:pPr>
      <w:r>
        <w:rPr>
          <w:rFonts w:ascii="SimHei" w:hAnsi="SimHei" w:eastAsia="黑体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-914400</wp:posOffset>
            </wp:positionV>
            <wp:extent cx="7564056" cy="10690858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商务封面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056" cy="1069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B53" w:rsidRDefault="00FF1B53" w:rsidP="00FD50FB">
      <w:pPr>
        <w:ind w:rightChars="10" w:right="21"/>
        <w:jc w:val="right"/>
      </w:pPr>
    </w:p>
    <w:p w:rsidR="00FF1B53" w:rsidRDefault="00FF1B53" w:rsidP="00FD50FB">
      <w:pPr>
        <w:ind w:rightChars="10" w:right="21"/>
        <w:jc w:val="right"/>
      </w:pPr>
    </w:p>
    <w:p w:rsidR="00FF1B53" w:rsidRDefault="00FF1B53" w:rsidP="00A77634">
      <w:pPr>
        <w:ind w:rightChars="10" w:right="21"/>
        <w:jc w:val="left"/>
      </w:pPr>
    </w:p>
    <w:p w:rsidR="00FF1B53" w:rsidRDefault="00FF1B53" w:rsidP="00A77634">
      <w:pPr>
        <w:ind w:rightChars="10" w:right="21"/>
        <w:jc w:val="left"/>
      </w:pPr>
    </w:p>
    <w:p w:rsidR="00FF1B53" w:rsidRDefault="00FF1B53" w:rsidP="00A77634">
      <w:pPr>
        <w:ind w:rightChars="10" w:right="21"/>
        <w:jc w:val="left"/>
      </w:pPr>
    </w:p>
    <w:p w:rsidR="00FF1B53" w:rsidRDefault="00FF1B53" w:rsidP="00A77634">
      <w:pPr>
        <w:ind w:rightChars="10" w:right="21"/>
        <w:jc w:val="left"/>
      </w:pPr>
    </w:p>
    <w:p w:rsidR="00FF1B53" w:rsidRDefault="00FF1B53" w:rsidP="00A77634">
      <w:pPr>
        <w:ind w:rightChars="10" w:right="21"/>
        <w:jc w:val="left"/>
      </w:pPr>
    </w:p>
    <w:p w:rsidR="00FF1B53" w:rsidRDefault="00FF1B53" w:rsidP="00A77634">
      <w:pPr>
        <w:ind w:rightChars="10" w:right="21"/>
        <w:jc w:val="left"/>
      </w:pPr>
    </w:p>
    <w:p w:rsidR="00FF1B53" w:rsidRDefault="00FF1B53" w:rsidP="00A77634">
      <w:pPr>
        <w:ind w:rightChars="10" w:right="21"/>
        <w:jc w:val="left"/>
      </w:pPr>
    </w:p>
    <w:p w:rsidR="00FF1B53" w:rsidRDefault="00FF1B53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8E5281" w:rsidRDefault="008E5281" w:rsidP="00A77634">
      <w:pPr>
        <w:ind w:rightChars="10" w:right="21"/>
        <w:jc w:val="left"/>
      </w:pPr>
    </w:p>
    <w:p w:rsidR="008E5281" w:rsidRDefault="008E5281" w:rsidP="00A77634">
      <w:pPr>
        <w:ind w:rightChars="10" w:right="21"/>
        <w:jc w:val="left"/>
      </w:pPr>
    </w:p>
    <w:p w:rsidR="008E5281" w:rsidRDefault="008E5281" w:rsidP="00A77634">
      <w:pPr>
        <w:ind w:rightChars="10" w:right="21"/>
        <w:jc w:val="left"/>
      </w:pPr>
    </w:p>
    <w:p w:rsidR="008E5281" w:rsidRDefault="008E5281" w:rsidP="00A77634">
      <w:pPr>
        <w:ind w:rightChars="10" w:right="21"/>
        <w:jc w:val="left"/>
      </w:pPr>
    </w:p>
    <w:p w:rsidR="008E5281" w:rsidRDefault="008E5281" w:rsidP="00A77634">
      <w:pPr>
        <w:ind w:rightChars="10" w:right="21"/>
        <w:jc w:val="left"/>
      </w:pPr>
    </w:p>
    <w:p w:rsidR="008E5281" w:rsidRDefault="008E5281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D0453E" w:rsidRDefault="00D0453E" w:rsidP="00A77634">
      <w:pPr>
        <w:ind w:rightChars="10" w:right="21"/>
        <w:jc w:val="left"/>
      </w:pPr>
    </w:p>
    <w:p w:rsidR="001353B6" w:rsidRDefault="001353B6" w:rsidP="00A77634">
      <w:pPr>
        <w:ind w:rightChars="10" w:right="21"/>
        <w:jc w:val="left"/>
      </w:pPr>
    </w:p>
    <w:p w:rsidR="00FD50FB" w:rsidRDefault="00FD50FB" w:rsidP="00A77634">
      <w:pPr>
        <w:ind w:rightChars="10" w:right="21"/>
        <w:jc w:val="left"/>
      </w:pPr>
    </w:p>
    <w:p w:rsidR="00FD50FB" w:rsidRDefault="00FD50FB" w:rsidP="00A77634">
      <w:pPr>
        <w:ind w:rightChars="10" w:right="21"/>
        <w:jc w:val="left"/>
      </w:pPr>
    </w:p>
    <w:p w:rsidR="00FD50FB" w:rsidRDefault="00FD50FB" w:rsidP="00A77634">
      <w:pPr>
        <w:ind w:rightChars="10" w:right="21"/>
        <w:jc w:val="left"/>
      </w:pPr>
    </w:p>
    <w:p w:rsidR="0065569E" w:rsidRDefault="0065569E" w:rsidP="00A77634">
      <w:pPr>
        <w:ind w:rightChars="10" w:right="21"/>
        <w:jc w:val="left"/>
      </w:pPr>
    </w:p>
    <w:p w:rsidR="00C63539" w:rsidRDefault="009C2254" w:rsidP="00A77634">
      <w:pPr>
        <w:ind w:rightChars="10" w:right="21"/>
        <w:jc w:val="left"/>
      </w:pPr>
      <w:r>
        <w:rPr>
          <w:rFonts w:ascii="SimHei" w:hAnsi="SimHei" w:eastAsia="黑体"/>
          <w:noProof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 wp14:anchorId="68CB55E5" wp14:editId="5BAB2F52">
                <wp:simplePos x="0" y="0"/>
                <wp:positionH relativeFrom="column">
                  <wp:posOffset>-391366</wp:posOffset>
                </wp:positionH>
                <wp:positionV relativeFrom="paragraph">
                  <wp:posOffset>250965</wp:posOffset>
                </wp:positionV>
                <wp:extent cx="1036094" cy="1036814"/>
                <wp:effectExtent l="0" t="0" r="0" b="0"/>
                <wp:wrapNone/>
                <wp:docPr id="16" name="画布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" name="Freeform 13"/>
                        <wps:cNvSpPr>
                          <a:spLocks noEditPoints="1"/>
                        </wps:cNvSpPr>
                        <wps:spPr bwMode="auto">
                          <a:xfrm>
                            <a:off x="91516" y="118757"/>
                            <a:ext cx="872732" cy="915093"/>
                          </a:xfrm>
                          <a:custGeom>
                            <a:avLst/>
                            <a:gdLst>
                              <a:gd name="T0" fmla="*/ 875 w 2333"/>
                              <a:gd name="T1" fmla="*/ 0 h 2450"/>
                              <a:gd name="T2" fmla="*/ 641 w 2333"/>
                              <a:gd name="T3" fmla="*/ 116 h 2450"/>
                              <a:gd name="T4" fmla="*/ 554 w 2333"/>
                              <a:gd name="T5" fmla="*/ 350 h 2450"/>
                              <a:gd name="T6" fmla="*/ 671 w 2333"/>
                              <a:gd name="T7" fmla="*/ 904 h 2450"/>
                              <a:gd name="T8" fmla="*/ 787 w 2333"/>
                              <a:gd name="T9" fmla="*/ 350 h 2450"/>
                              <a:gd name="T10" fmla="*/ 875 w 2333"/>
                              <a:gd name="T11" fmla="*/ 262 h 2450"/>
                              <a:gd name="T12" fmla="*/ 1633 w 2333"/>
                              <a:gd name="T13" fmla="*/ 612 h 2450"/>
                              <a:gd name="T14" fmla="*/ 1691 w 2333"/>
                              <a:gd name="T15" fmla="*/ 671 h 2450"/>
                              <a:gd name="T16" fmla="*/ 2100 w 2333"/>
                              <a:gd name="T17" fmla="*/ 1866 h 2450"/>
                              <a:gd name="T18" fmla="*/ 2012 w 2333"/>
                              <a:gd name="T19" fmla="*/ 1954 h 2450"/>
                              <a:gd name="T20" fmla="*/ 1312 w 2333"/>
                              <a:gd name="T21" fmla="*/ 2187 h 2450"/>
                              <a:gd name="T22" fmla="*/ 2129 w 2333"/>
                              <a:gd name="T23" fmla="*/ 2158 h 2450"/>
                              <a:gd name="T24" fmla="*/ 2304 w 2333"/>
                              <a:gd name="T25" fmla="*/ 1983 h 2450"/>
                              <a:gd name="T26" fmla="*/ 2333 w 2333"/>
                              <a:gd name="T27" fmla="*/ 525 h 2450"/>
                              <a:gd name="T28" fmla="*/ 262 w 2333"/>
                              <a:gd name="T29" fmla="*/ 816 h 2450"/>
                              <a:gd name="T30" fmla="*/ 87 w 2333"/>
                              <a:gd name="T31" fmla="*/ 962 h 2450"/>
                              <a:gd name="T32" fmla="*/ 0 w 2333"/>
                              <a:gd name="T33" fmla="*/ 1166 h 2450"/>
                              <a:gd name="T34" fmla="*/ 175 w 2333"/>
                              <a:gd name="T35" fmla="*/ 1487 h 2450"/>
                              <a:gd name="T36" fmla="*/ 321 w 2333"/>
                              <a:gd name="T37" fmla="*/ 1691 h 2450"/>
                              <a:gd name="T38" fmla="*/ 321 w 2333"/>
                              <a:gd name="T39" fmla="*/ 1633 h 2450"/>
                              <a:gd name="T40" fmla="*/ 233 w 2333"/>
                              <a:gd name="T41" fmla="*/ 1429 h 2450"/>
                              <a:gd name="T42" fmla="*/ 146 w 2333"/>
                              <a:gd name="T43" fmla="*/ 1196 h 2450"/>
                              <a:gd name="T44" fmla="*/ 204 w 2333"/>
                              <a:gd name="T45" fmla="*/ 1050 h 2450"/>
                              <a:gd name="T46" fmla="*/ 350 w 2333"/>
                              <a:gd name="T47" fmla="*/ 991 h 2450"/>
                              <a:gd name="T48" fmla="*/ 379 w 2333"/>
                              <a:gd name="T49" fmla="*/ 787 h 2450"/>
                              <a:gd name="T50" fmla="*/ 233 w 2333"/>
                              <a:gd name="T51" fmla="*/ 1137 h 2450"/>
                              <a:gd name="T52" fmla="*/ 466 w 2333"/>
                              <a:gd name="T53" fmla="*/ 1691 h 2450"/>
                              <a:gd name="T54" fmla="*/ 846 w 2333"/>
                              <a:gd name="T55" fmla="*/ 1866 h 2450"/>
                              <a:gd name="T56" fmla="*/ 904 w 2333"/>
                              <a:gd name="T57" fmla="*/ 1429 h 2450"/>
                              <a:gd name="T58" fmla="*/ 583 w 2333"/>
                              <a:gd name="T59" fmla="*/ 962 h 2450"/>
                              <a:gd name="T60" fmla="*/ 233 w 2333"/>
                              <a:gd name="T61" fmla="*/ 1137 h 2450"/>
                              <a:gd name="T62" fmla="*/ 875 w 2333"/>
                              <a:gd name="T63" fmla="*/ 2216 h 2450"/>
                              <a:gd name="T64" fmla="*/ 1137 w 2333"/>
                              <a:gd name="T65" fmla="*/ 2450 h 2450"/>
                              <a:gd name="T66" fmla="*/ 1225 w 2333"/>
                              <a:gd name="T67" fmla="*/ 2391 h 2450"/>
                              <a:gd name="T68" fmla="*/ 1166 w 2333"/>
                              <a:gd name="T69" fmla="*/ 2071 h 2450"/>
                              <a:gd name="T70" fmla="*/ 904 w 2333"/>
                              <a:gd name="T71" fmla="*/ 1954 h 2450"/>
                              <a:gd name="T72" fmla="*/ 1487 w 2333"/>
                              <a:gd name="T73" fmla="*/ 437 h 2450"/>
                              <a:gd name="T74" fmla="*/ 933 w 2333"/>
                              <a:gd name="T75" fmla="*/ 554 h 2450"/>
                              <a:gd name="T76" fmla="*/ 1487 w 2333"/>
                              <a:gd name="T77" fmla="*/ 437 h 2450"/>
                              <a:gd name="T78" fmla="*/ 1604 w 2333"/>
                              <a:gd name="T79" fmla="*/ 1283 h 2450"/>
                              <a:gd name="T80" fmla="*/ 1925 w 2333"/>
                              <a:gd name="T81" fmla="*/ 1400 h 2450"/>
                              <a:gd name="T82" fmla="*/ 1925 w 2333"/>
                              <a:gd name="T83" fmla="*/ 991 h 2450"/>
                              <a:gd name="T84" fmla="*/ 933 w 2333"/>
                              <a:gd name="T85" fmla="*/ 1108 h 2450"/>
                              <a:gd name="T86" fmla="*/ 1925 w 2333"/>
                              <a:gd name="T87" fmla="*/ 991 h 2450"/>
                              <a:gd name="T88" fmla="*/ 933 w 2333"/>
                              <a:gd name="T89" fmla="*/ 729 h 2450"/>
                              <a:gd name="T90" fmla="*/ 1925 w 2333"/>
                              <a:gd name="T91" fmla="*/ 846 h 2450"/>
                              <a:gd name="T92" fmla="*/ 2012 w 2333"/>
                              <a:gd name="T93" fmla="*/ 554 h 2450"/>
                              <a:gd name="T94" fmla="*/ 1750 w 2333"/>
                              <a:gd name="T95" fmla="*/ 525 h 2450"/>
                              <a:gd name="T96" fmla="*/ 1750 w 2333"/>
                              <a:gd name="T97" fmla="*/ 262 h 2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33" h="2450">
                                <a:moveTo>
                                  <a:pt x="1837" y="0"/>
                                </a:moveTo>
                                <a:lnTo>
                                  <a:pt x="875" y="0"/>
                                </a:lnTo>
                                <a:lnTo>
                                  <a:pt x="758" y="29"/>
                                </a:lnTo>
                                <a:lnTo>
                                  <a:pt x="641" y="116"/>
                                </a:lnTo>
                                <a:lnTo>
                                  <a:pt x="583" y="204"/>
                                </a:lnTo>
                                <a:lnTo>
                                  <a:pt x="554" y="350"/>
                                </a:lnTo>
                                <a:lnTo>
                                  <a:pt x="554" y="758"/>
                                </a:lnTo>
                                <a:lnTo>
                                  <a:pt x="671" y="904"/>
                                </a:lnTo>
                                <a:lnTo>
                                  <a:pt x="787" y="1050"/>
                                </a:lnTo>
                                <a:lnTo>
                                  <a:pt x="787" y="350"/>
                                </a:lnTo>
                                <a:lnTo>
                                  <a:pt x="816" y="291"/>
                                </a:lnTo>
                                <a:lnTo>
                                  <a:pt x="875" y="262"/>
                                </a:lnTo>
                                <a:lnTo>
                                  <a:pt x="1633" y="262"/>
                                </a:lnTo>
                                <a:lnTo>
                                  <a:pt x="1633" y="612"/>
                                </a:lnTo>
                                <a:lnTo>
                                  <a:pt x="1633" y="641"/>
                                </a:lnTo>
                                <a:lnTo>
                                  <a:pt x="1691" y="671"/>
                                </a:lnTo>
                                <a:lnTo>
                                  <a:pt x="2100" y="671"/>
                                </a:lnTo>
                                <a:lnTo>
                                  <a:pt x="2100" y="1866"/>
                                </a:lnTo>
                                <a:lnTo>
                                  <a:pt x="2071" y="1925"/>
                                </a:lnTo>
                                <a:lnTo>
                                  <a:pt x="2012" y="1954"/>
                                </a:lnTo>
                                <a:lnTo>
                                  <a:pt x="1254" y="1954"/>
                                </a:lnTo>
                                <a:lnTo>
                                  <a:pt x="1312" y="2187"/>
                                </a:lnTo>
                                <a:lnTo>
                                  <a:pt x="2012" y="2187"/>
                                </a:lnTo>
                                <a:lnTo>
                                  <a:pt x="2129" y="2158"/>
                                </a:lnTo>
                                <a:lnTo>
                                  <a:pt x="2246" y="2100"/>
                                </a:lnTo>
                                <a:lnTo>
                                  <a:pt x="2304" y="1983"/>
                                </a:lnTo>
                                <a:lnTo>
                                  <a:pt x="2333" y="1866"/>
                                </a:lnTo>
                                <a:lnTo>
                                  <a:pt x="2333" y="525"/>
                                </a:lnTo>
                                <a:lnTo>
                                  <a:pt x="1837" y="0"/>
                                </a:lnTo>
                                <a:close/>
                                <a:moveTo>
                                  <a:pt x="262" y="816"/>
                                </a:moveTo>
                                <a:lnTo>
                                  <a:pt x="204" y="904"/>
                                </a:lnTo>
                                <a:lnTo>
                                  <a:pt x="87" y="962"/>
                                </a:lnTo>
                                <a:lnTo>
                                  <a:pt x="29" y="1050"/>
                                </a:lnTo>
                                <a:lnTo>
                                  <a:pt x="0" y="1166"/>
                                </a:lnTo>
                                <a:lnTo>
                                  <a:pt x="58" y="1283"/>
                                </a:lnTo>
                                <a:lnTo>
                                  <a:pt x="175" y="1487"/>
                                </a:lnTo>
                                <a:lnTo>
                                  <a:pt x="291" y="1721"/>
                                </a:lnTo>
                                <a:lnTo>
                                  <a:pt x="321" y="1691"/>
                                </a:lnTo>
                                <a:lnTo>
                                  <a:pt x="350" y="1662"/>
                                </a:lnTo>
                                <a:lnTo>
                                  <a:pt x="321" y="1633"/>
                                </a:lnTo>
                                <a:lnTo>
                                  <a:pt x="321" y="1575"/>
                                </a:lnTo>
                                <a:lnTo>
                                  <a:pt x="233" y="1429"/>
                                </a:lnTo>
                                <a:lnTo>
                                  <a:pt x="175" y="1312"/>
                                </a:lnTo>
                                <a:lnTo>
                                  <a:pt x="146" y="1196"/>
                                </a:lnTo>
                                <a:lnTo>
                                  <a:pt x="146" y="1108"/>
                                </a:lnTo>
                                <a:lnTo>
                                  <a:pt x="204" y="1050"/>
                                </a:lnTo>
                                <a:lnTo>
                                  <a:pt x="204" y="1050"/>
                                </a:lnTo>
                                <a:lnTo>
                                  <a:pt x="350" y="991"/>
                                </a:lnTo>
                                <a:lnTo>
                                  <a:pt x="496" y="875"/>
                                </a:lnTo>
                                <a:lnTo>
                                  <a:pt x="379" y="787"/>
                                </a:lnTo>
                                <a:lnTo>
                                  <a:pt x="262" y="816"/>
                                </a:lnTo>
                                <a:close/>
                                <a:moveTo>
                                  <a:pt x="233" y="1137"/>
                                </a:moveTo>
                                <a:lnTo>
                                  <a:pt x="321" y="1400"/>
                                </a:lnTo>
                                <a:lnTo>
                                  <a:pt x="466" y="1691"/>
                                </a:lnTo>
                                <a:lnTo>
                                  <a:pt x="671" y="1983"/>
                                </a:lnTo>
                                <a:lnTo>
                                  <a:pt x="846" y="1866"/>
                                </a:lnTo>
                                <a:lnTo>
                                  <a:pt x="1050" y="1750"/>
                                </a:lnTo>
                                <a:lnTo>
                                  <a:pt x="904" y="1429"/>
                                </a:lnTo>
                                <a:lnTo>
                                  <a:pt x="729" y="1166"/>
                                </a:lnTo>
                                <a:lnTo>
                                  <a:pt x="583" y="962"/>
                                </a:lnTo>
                                <a:lnTo>
                                  <a:pt x="408" y="1050"/>
                                </a:lnTo>
                                <a:lnTo>
                                  <a:pt x="233" y="1137"/>
                                </a:lnTo>
                                <a:close/>
                                <a:moveTo>
                                  <a:pt x="729" y="2041"/>
                                </a:moveTo>
                                <a:lnTo>
                                  <a:pt x="875" y="2216"/>
                                </a:lnTo>
                                <a:lnTo>
                                  <a:pt x="1021" y="2362"/>
                                </a:lnTo>
                                <a:lnTo>
                                  <a:pt x="1137" y="2450"/>
                                </a:lnTo>
                                <a:lnTo>
                                  <a:pt x="1196" y="2450"/>
                                </a:lnTo>
                                <a:lnTo>
                                  <a:pt x="1225" y="2391"/>
                                </a:lnTo>
                                <a:lnTo>
                                  <a:pt x="1225" y="2246"/>
                                </a:lnTo>
                                <a:lnTo>
                                  <a:pt x="1166" y="2071"/>
                                </a:lnTo>
                                <a:lnTo>
                                  <a:pt x="1108" y="1837"/>
                                </a:lnTo>
                                <a:lnTo>
                                  <a:pt x="904" y="1954"/>
                                </a:lnTo>
                                <a:lnTo>
                                  <a:pt x="729" y="2041"/>
                                </a:lnTo>
                                <a:close/>
                                <a:moveTo>
                                  <a:pt x="1487" y="437"/>
                                </a:moveTo>
                                <a:lnTo>
                                  <a:pt x="933" y="437"/>
                                </a:lnTo>
                                <a:lnTo>
                                  <a:pt x="933" y="554"/>
                                </a:lnTo>
                                <a:lnTo>
                                  <a:pt x="1487" y="554"/>
                                </a:lnTo>
                                <a:lnTo>
                                  <a:pt x="1487" y="437"/>
                                </a:lnTo>
                                <a:close/>
                                <a:moveTo>
                                  <a:pt x="1925" y="1283"/>
                                </a:moveTo>
                                <a:lnTo>
                                  <a:pt x="1604" y="1283"/>
                                </a:lnTo>
                                <a:lnTo>
                                  <a:pt x="1604" y="1400"/>
                                </a:lnTo>
                                <a:lnTo>
                                  <a:pt x="1925" y="1400"/>
                                </a:lnTo>
                                <a:lnTo>
                                  <a:pt x="1925" y="1283"/>
                                </a:lnTo>
                                <a:close/>
                                <a:moveTo>
                                  <a:pt x="1925" y="991"/>
                                </a:moveTo>
                                <a:lnTo>
                                  <a:pt x="933" y="991"/>
                                </a:lnTo>
                                <a:lnTo>
                                  <a:pt x="933" y="1108"/>
                                </a:lnTo>
                                <a:lnTo>
                                  <a:pt x="1925" y="1108"/>
                                </a:lnTo>
                                <a:lnTo>
                                  <a:pt x="1925" y="991"/>
                                </a:lnTo>
                                <a:close/>
                                <a:moveTo>
                                  <a:pt x="1925" y="729"/>
                                </a:moveTo>
                                <a:lnTo>
                                  <a:pt x="933" y="729"/>
                                </a:lnTo>
                                <a:lnTo>
                                  <a:pt x="933" y="846"/>
                                </a:lnTo>
                                <a:lnTo>
                                  <a:pt x="1925" y="846"/>
                                </a:lnTo>
                                <a:lnTo>
                                  <a:pt x="1925" y="729"/>
                                </a:lnTo>
                                <a:close/>
                                <a:moveTo>
                                  <a:pt x="2012" y="554"/>
                                </a:moveTo>
                                <a:lnTo>
                                  <a:pt x="1779" y="554"/>
                                </a:lnTo>
                                <a:lnTo>
                                  <a:pt x="1750" y="525"/>
                                </a:lnTo>
                                <a:lnTo>
                                  <a:pt x="1750" y="496"/>
                                </a:lnTo>
                                <a:lnTo>
                                  <a:pt x="1750" y="262"/>
                                </a:lnTo>
                                <a:lnTo>
                                  <a:pt x="201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BC44E" id="画布 16" o:spid="_x0000_s1026" editas="canvas" style="position:absolute;left:0;text-align:left;margin-left:-30.8pt;margin-top:19.75pt;width:81.6pt;height:81.65pt;z-index:251668480" coordsize="10356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">
                <v:shape id="_x0000_s1027" type="#_x0000_t75" style="position:absolute;width:10356;height:10363;visibility:visible;mso-wrap-style:square">
                  <v:fill o:detectmouseclick="t"/>
                  <v:path o:connecttype="none"/>
                </v:shape>
                <v:shape id="Freeform 13" o:spid="_x0000_s1028" style="position:absolute;left:915;top:1187;width:8727;height:9151;visibility:visible;mso-wrap-style:square;v-text-anchor:top" coordsize="2333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" path="m1837,l875,,758,29,641,116r-58,88l554,350r,408l671,904r116,146l787,350r29,-59l875,262r758,l1633,612r,29l1691,671r409,l2100,1866r-29,59l2012,1954r-758,l1312,2187r700,l2129,2158r117,-58l2304,1983r29,-117l2333,525,1837,xm262,816r-58,88l87,962r-58,88l,1166r58,117l175,1487r116,234l321,1691r29,-29l321,1633r,-58l233,1429,175,1312,146,1196r,-88l204,1050r,l350,991,496,875,379,787,262,816xm233,1137r88,263l466,1691r205,292l846,1866r204,-116l904,1429,729,1166,583,962r-175,88l233,1137xm729,2041r146,175l1021,2362r116,88l1196,2450r29,-59l1225,2246r-59,-175l1108,1837,904,1954r-175,87xm1487,437r-554,l933,554r554,l1487,437xm1925,1283r-321,l1604,1400r321,l1925,1283xm1925,991r-992,l933,1108r992,l1925,991xm1925,729r-992,l933,846r992,l1925,729xm2012,554r-233,l1750,525r,-29l1750,262r262,292xe" fillcolor="white [3212]" stroked="f">
                  <v:path arrowok="t" o:connecttype="custom" o:connectlocs="327321,0;239786,43327;207241,130728;251009,337651;294402,130728;327321,97859;610875,228586;632572,250623;785571,696965;752652,729833;490795,816861;796419,806029;861884,740665;872732,196091;98009,304782;32545,359314;0,435510;65464,555405;120080,631601;120080,609937;87161,533742;54616,446715;76313,392183;130929,370146;141777,293950;87161,424678;174322,631601;316473,696965;338170,533742;218089,359314;87161,424678;327321,827692;425331,915093;458250,893056;436179,773534;338170,729833;556259,163223;349018,206923;556259,163223;600027,479210;720107,522910;720107,370146;349018,413846;720107,370146;349018,272287;720107,315987;752652,206923;654643,196091;654643,97859" o:connectangles="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C63539" w:rsidRPr="00D0453E" w:rsidRDefault="008E5281" w:rsidP="00A77634">
      <w:pPr>
        <w:ind w:rightChars="10" w:right="21"/>
        <w:jc w:val="left"/>
        <w:rPr>
          <w:color w:val="FFFFFF" w:themeColor="background1"/>
        </w:rPr>
      </w:pPr>
      <w:r>
        <w:rPr>
          <w:rFonts w:ascii="SimHei" w:eastAsia="黑体" w:hAnsi="SimHei" w:hint="eastAsia"/>
          <w:noProof/>
          <w:color w:val="FFFFFF" w:themeColor="background1"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1651503</wp:posOffset>
                </wp:positionH>
                <wp:positionV relativeFrom="paragraph">
                  <wp:posOffset>55880</wp:posOffset>
                </wp:positionV>
                <wp:extent cx="6152383" cy="6546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383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5281" w:rsidRPr="00F302C3" w:rsidRDefault="00B919B1" w:rsidP="008E5281">
                            <w:pPr>
                              <w:pStyle w:val="15"/>
                              <w:ind w:leftChars="-17" w:left="-36" w:firstLineChars="4" w:firstLine="31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7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 w:rsidRPr="00F302C3">
                              <w:rPr>
                                <w:bCs w:val="0"/>
                                <w:sz w:val="78"/>
                              </w:rPr>
                              <w:pict>
                                <v:shape id="图片 6" o:spid="_x0000_i1035" type="#_x0000_t75" style="width:11.2pt;height:43.95pt;visibility:visible;mso-wrap-style:square">
                                  <v:imagedata r:id="rId9" o:title=""/>
                                </v:shape>
                              </w:pict>
                            </w:r>
                            <w:r w:rsidR="00F302C3" w:rsidRPr="00F302C3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7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人力资源部工作流程图</w:t>
                            </w:r>
                          </w:p>
                          <w:bookmarkEnd w:id="0"/>
                          <w:p w:rsidR="008E5281" w:rsidRDefault="008E5281" w:rsidP="008E5281">
                            <w:pPr>
                              <w:ind w:leftChars="-17" w:left="-36" w:firstLineChars="4" w:firstLine="8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30.05pt;margin-top:4.4pt;width:484.45pt;height:51.5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" filled="f" stroked="f" strokeweight=".5pt">
                <v:textbox>
                  <w:txbxContent>
                    <w:p w:rsidR="008E5281" w:rsidRPr="00F302C3" w:rsidRDefault="00B919B1" w:rsidP="008E5281">
                      <w:pPr>
                        <w:pStyle w:val="15"/>
                        <w:ind w:leftChars="-17" w:left="-36" w:firstLineChars="4" w:firstLine="31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7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bookmarkStart w:id="1" w:name="_GoBack"/>
                      <w:r w:rsidRPr="00F302C3">
                        <w:rPr>
                          <w:bCs w:val="0"/>
                          <w:sz w:val="78"/>
                        </w:rPr>
                        <w:pict>
                          <v:shape id="图片 6" o:spid="_x0000_i1035" type="#_x0000_t75" style="width:11.2pt;height:43.95pt;visibility:visible;mso-wrap-style:square">
                            <v:imagedata r:id="rId9" o:title=""/>
                          </v:shape>
                        </w:pict>
                      </w:r>
                      <w:r w:rsidR="00F302C3" w:rsidRPr="00F302C3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7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人力资源部工作流程图</w:t>
                      </w:r>
                    </w:p>
                    <w:bookmarkEnd w:id="1"/>
                    <w:p w:rsidR="008E5281" w:rsidRDefault="008E5281" w:rsidP="008E5281">
                      <w:pPr>
                        <w:ind w:leftChars="-17" w:left="-36" w:firstLineChars="4" w:firstLine="8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26FF" w:rsidRDefault="001226FF" w:rsidP="00A77634">
      <w:pPr>
        <w:ind w:rightChars="10" w:right="21"/>
        <w:jc w:val="left"/>
      </w:pPr>
    </w:p>
    <w:p w:rsidR="00A77634" w:rsidRDefault="00A77634" w:rsidP="00FD50FB">
      <w:pPr>
        <w:ind w:rightChars="10" w:right="21"/>
        <w:jc w:val="right"/>
      </w:pPr>
    </w:p>
    <w:p w:rsidR="00A77634" w:rsidRDefault="00A77634" w:rsidP="00FD50FB">
      <w:pPr>
        <w:ind w:rightChars="10" w:right="21"/>
        <w:jc w:val="right"/>
      </w:pPr>
    </w:p>
    <w:p w:rsidR="00A77634" w:rsidRDefault="009C2254" w:rsidP="00FD50FB">
      <w:pPr>
        <w:ind w:rightChars="10" w:right="21"/>
        <w:jc w:val="right"/>
      </w:pPr>
      <w:r>
        <w:rPr>
          <w:rFonts w:ascii="SimHei" w:hAnsi="SimHei" w:eastAsia="黑体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701543</wp:posOffset>
                </wp:positionH>
                <wp:positionV relativeFrom="paragraph">
                  <wp:posOffset>31115</wp:posOffset>
                </wp:positionV>
                <wp:extent cx="5607844" cy="427413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844" cy="427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254" w:rsidRPr="009C2254" w:rsidRDefault="00F302C3" w:rsidP="009C2254">
                            <w:pPr>
                              <w:pStyle w:val="11"/>
                              <w:spacing w:line="400" w:lineRule="exact"/>
                              <w:ind w:rightChars="471" w:right="989"/>
                              <w:jc w:val="left"/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40"/>
                              </w:rPr>
                              <w:t>含各种流程图十几个，全文3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40"/>
                              </w:rPr>
                              <w:t>000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 w:val="40"/>
                              </w:rPr>
                              <w:t>字</w:t>
                            </w:r>
                          </w:p>
                          <w:p w:rsidR="009C2254" w:rsidRPr="009C2254" w:rsidRDefault="009C2254" w:rsidP="009C2254">
                            <w:pPr>
                              <w:spacing w:line="400" w:lineRule="exact"/>
                              <w:jc w:val="left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" o:spid="_x0000_s1027" type="#_x0000_t202" style="position:absolute;left:0;text-align:left;margin-left:55.25pt;margin-top:2.45pt;width:441.55pt;height:33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" filled="f" stroked="f" strokeweight=".5pt">
                <v:textbox>
                  <w:txbxContent>
                    <w:p w:rsidR="009C2254" w:rsidRPr="009C2254" w:rsidRDefault="00F302C3" w:rsidP="009C2254">
                      <w:pPr>
                        <w:pStyle w:val="11"/>
                        <w:spacing w:line="400" w:lineRule="exact"/>
                        <w:ind w:rightChars="471" w:right="989"/>
                        <w:jc w:val="left"/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40"/>
                        </w:rPr>
                        <w:t>含各种流程图十几个，全文3</w:t>
                      </w:r>
                      <w:r>
                        <w:rPr>
                          <w:rFonts w:ascii="微软雅黑" w:eastAsia="微软雅黑" w:hAnsi="微软雅黑"/>
                          <w:color w:val="FFFFFF" w:themeColor="background1"/>
                          <w:sz w:val="40"/>
                        </w:rPr>
                        <w:t>000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 w:val="40"/>
                        </w:rPr>
                        <w:t>字</w:t>
                      </w:r>
                    </w:p>
                    <w:p w:rsidR="009C2254" w:rsidRPr="009C2254" w:rsidRDefault="009C2254" w:rsidP="009C2254">
                      <w:pPr>
                        <w:spacing w:line="400" w:lineRule="exact"/>
                        <w:jc w:val="left"/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7634" w:rsidRDefault="00A77634" w:rsidP="00FD50FB">
      <w:pPr>
        <w:ind w:rightChars="10" w:right="21"/>
        <w:jc w:val="right"/>
      </w:pPr>
    </w:p>
    <w:p w:rsidR="00A77634" w:rsidRDefault="00A77634" w:rsidP="00FD50FB">
      <w:pPr>
        <w:ind w:rightChars="10" w:right="21"/>
        <w:jc w:val="right"/>
      </w:pPr>
    </w:p>
    <w:p w:rsidR="00A77634" w:rsidRDefault="00A77634" w:rsidP="00FD50FB">
      <w:pPr>
        <w:ind w:rightChars="10" w:right="21"/>
        <w:jc w:val="right"/>
      </w:pPr>
    </w:p>
    <w:p w:rsidR="001226FF" w:rsidRPr="001226FF" w:rsidRDefault="001226FF" w:rsidP="00FD50FB">
      <w:pPr>
        <w:ind w:rightChars="10" w:right="21"/>
        <w:jc w:val="right"/>
      </w:pPr>
    </w:p>
    <w:p w:rsidR="009C2254" w:rsidRPr="009C2254" w:rsidRDefault="009C2254" w:rsidP="009C2254">
      <w:pPr>
        <w:ind w:rightChars="471" w:right="989"/>
        <w:jc w:val="center"/>
        <w:rPr>
          <w:rFonts w:ascii="仿宋_GB2312" w:eastAsia="仿宋_GB2312" w:hAnsi="微软雅黑"/>
          <w:sz w:val="32"/>
        </w:rPr>
      </w:pPr>
      <w:r w:rsidRPr="009C2254">
        <w:rPr>
          <w:rFonts w:ascii="SimHei" w:eastAsia="黑体" w:hAnsi="SimHei" w:hint="eastAsia"/>
          <w:sz w:val="32"/>
        </w:rPr>
        <w:t>二○一九年三月</w:t>
      </w:r>
    </w:p>
    <w:p w:rsidR="00F302C3" w:rsidRDefault="00F302C3" w:rsidP="00F302C3">
      <w:pPr>
        <w:ind w:firstLineChars="105" w:firstLine="211"/>
        <w:rPr>
          <w:rFonts w:hint="eastAsia"/>
          <w:b/>
          <w:sz w:val="20"/>
          <w:lang w:val="en-US" w:eastAsia="zh-CN"/>
        </w:rPr>
      </w:pPr>
      <w:r>
        <w:rPr>
          <w:rFonts w:ascii="SimHei" w:hAnsi="SimHei" w:eastAsia="黑体"/>
          <w:b/>
          <w:noProof/>
          <w:sz w:val="20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5943600" cy="4953000"/>
                <wp:effectExtent l="9525" t="5080" r="9525" b="13970"/>
                <wp:wrapNone/>
                <wp:docPr id="1323" name="矩形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495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00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ACD74" id="矩形 1323" o:spid="_x0000_s1026" style="position:absolute;left:0;text-align:left;margin-left:0;margin-top:7.8pt;width:468pt;height:390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" filled="f">
                <v:textbox inset="1mm,1mm,0,0"/>
              </v:rect>
            </w:pict>
          </mc:Fallback>
        </mc:AlternateContent>
      </w:r>
    </w:p>
    <w:p w:rsidR="00F302C3" w:rsidRDefault="00F302C3" w:rsidP="00F302C3">
      <w:pPr>
        <w:ind w:firstLineChars="105" w:firstLine="211"/>
        <w:rPr>
          <w:rFonts w:hint="eastAsia"/>
          <w:b/>
          <w:u w:val="double"/>
        </w:rPr>
      </w:pPr>
      <w:r>
        <w:rPr>
          <w:rFonts w:ascii="SimHei" w:hAnsi="SimHei" w:eastAsia="黑体"/>
          <w:b/>
          <w:noProof/>
          <w:sz w:val="20"/>
          <w:u w:val="double"/>
          <w:lang w:val="en-US" w:eastAsia="zh-CN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172720</wp:posOffset>
                </wp:positionV>
                <wp:extent cx="635" cy="255905"/>
                <wp:effectExtent l="52705" t="10160" r="60960" b="19685"/>
                <wp:wrapNone/>
                <wp:docPr id="1322" name="直接连接符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5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B0A28" id="直接连接符 1322" o:spid="_x0000_s1026" style="position:absolute;left:0;text-align:lef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5pt,13.6pt" to="271.2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b/>
          <w:noProof/>
          <w:sz w:val="20"/>
          <w:u w:val="double"/>
          <w:lang w:val="en-US" w:eastAsia="zh-CN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1905</wp:posOffset>
                </wp:positionV>
                <wp:extent cx="991870" cy="170815"/>
                <wp:effectExtent l="9525" t="10795" r="8255" b="8890"/>
                <wp:wrapNone/>
                <wp:docPr id="1321" name="文本框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公司发展战略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21" o:spid="_x0000_s1028" type="#_x0000_t202" style="position:absolute;left:0;text-align:left;margin-left:231.75pt;margin-top:.15pt;width:78.1pt;height:13.4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公司发展战略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SimHei" w:hAnsi="SimHei" w:eastAsia="黑体"/>
          <w:b/>
          <w:u w:val="double"/>
        </w:rPr>
        <w:t>人力资源部工作流程图（总图）</w: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99060</wp:posOffset>
                </wp:positionV>
                <wp:extent cx="685800" cy="427355"/>
                <wp:effectExtent l="9525" t="10795" r="9525" b="9525"/>
                <wp:wrapNone/>
                <wp:docPr id="1318" name="组合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27355"/>
                          <a:chOff x="0" y="0"/>
                          <a:chExt cx="1620" cy="780"/>
                        </a:xfrm>
                      </wpg:grpSpPr>
                      <wps:wsp>
                        <wps:cNvPr id="1319" name="AutoShape 10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20" cy="780"/>
                          </a:xfrm>
                          <a:prstGeom prst="flowChart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80" y="156"/>
                            <a:ext cx="12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机构职责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18" o:spid="_x0000_s1029" style="position:absolute;left:0;text-align:left;margin-left:378pt;margin-top:7.8pt;width:54pt;height:33.65pt;z-index:252451840" coordsize="162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1074" o:spid="_x0000_s1030" type="#_x0000_t114" style="position:absolute;width:162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"/>
                <v:shape id="Text Box 1075" o:spid="_x0000_s1031" type="#_x0000_t202" style="position:absolute;left:180;top:156;width:12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" stroked="f">
                  <v:textbox inset="0,0,0,0">
                    <w:txbxContent>
                      <w:p w:rsidR="00F302C3" w:rsidRDefault="00F302C3" w:rsidP="00F302C3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机构职责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100965</wp:posOffset>
                </wp:positionV>
                <wp:extent cx="522605" cy="351790"/>
                <wp:effectExtent l="0" t="3175" r="1270" b="0"/>
                <wp:wrapNone/>
                <wp:docPr id="1317" name="文本框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2C3" w:rsidRDefault="00F302C3" w:rsidP="00F302C3">
                            <w:pPr>
                              <w:pStyle w:val="af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组织</w:t>
                            </w:r>
                          </w:p>
                          <w:p w:rsidR="00F302C3" w:rsidRDefault="00F302C3" w:rsidP="00F302C3">
                            <w:pPr>
                              <w:pStyle w:val="af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结构图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17" o:spid="_x0000_s1032" type="#_x0000_t202" style="position:absolute;left:0;text-align:left;margin-left:342pt;margin-top:7.95pt;width:41.15pt;height:27.7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" stroked="f">
                <v:textbox inset="0,0,0,0">
                  <w:txbxContent>
                    <w:p w:rsidR="00F302C3" w:rsidRDefault="00F302C3" w:rsidP="00F302C3">
                      <w:pPr>
                        <w:pStyle w:val="af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组织</w:t>
                      </w:r>
                    </w:p>
                    <w:p w:rsidR="00F302C3" w:rsidRDefault="00F302C3" w:rsidP="00F302C3">
                      <w:pPr>
                        <w:pStyle w:val="af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结构图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59690</wp:posOffset>
                </wp:positionV>
                <wp:extent cx="671195" cy="437515"/>
                <wp:effectExtent l="5080" t="9525" r="9525" b="10160"/>
                <wp:wrapNone/>
                <wp:docPr id="1316" name="流程图: 文档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195" cy="437515"/>
                        </a:xfrm>
                        <a:prstGeom prst="flowChart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1DEC3" id="流程图: 文档 1316" o:spid="_x0000_s1026" type="#_x0000_t114" style="position:absolute;left:0;text-align:left;margin-left:334.15pt;margin-top:4.7pt;width:52.85pt;height:34.4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"/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73660</wp:posOffset>
                </wp:positionV>
                <wp:extent cx="300355" cy="85725"/>
                <wp:effectExtent l="9525" t="21590" r="23495" b="16510"/>
                <wp:wrapNone/>
                <wp:docPr id="1315" name="箭头: 虚尾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85725"/>
                        </a:xfrm>
                        <a:prstGeom prst="stripedRightArrow">
                          <a:avLst>
                            <a:gd name="adj1" fmla="val 50000"/>
                            <a:gd name="adj2" fmla="val 87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01F0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箭头: 虚尾 1315" o:spid="_x0000_s1026" type="#_x0000_t93" style="position:absolute;left:0;text-align:left;margin-left:310.5pt;margin-top:5.8pt;width:23.65pt;height:6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32385</wp:posOffset>
                </wp:positionV>
                <wp:extent cx="1000125" cy="170815"/>
                <wp:effectExtent l="9525" t="8890" r="9525" b="10795"/>
                <wp:wrapNone/>
                <wp:docPr id="1314" name="文本框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组织结构设置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14" o:spid="_x0000_s1033" type="#_x0000_t202" style="position:absolute;left:0;text-align:left;margin-left:231.75pt;margin-top:2.55pt;width:78.75pt;height:13.4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组织结构设置</w:t>
                      </w:r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175895</wp:posOffset>
                </wp:positionV>
                <wp:extent cx="1000125" cy="418465"/>
                <wp:effectExtent l="5080" t="7620" r="13970" b="12065"/>
                <wp:wrapNone/>
                <wp:docPr id="1313" name="流程图: 多文档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41846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E4EDB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流程图: 多文档 1313" o:spid="_x0000_s1026" type="#_x0000_t115" style="position:absolute;left:0;text-align:left;margin-left:334.15pt;margin-top:13.85pt;width:78.75pt;height:32.9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5080</wp:posOffset>
                </wp:positionV>
                <wp:extent cx="635" cy="256540"/>
                <wp:effectExtent l="52705" t="8255" r="60960" b="20955"/>
                <wp:wrapNone/>
                <wp:docPr id="1312" name="直接连接符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6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52833" id="直接连接符 1312" o:spid="_x0000_s1026" style="position:absolute;left:0;text-align:lef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5pt,.4pt" to="27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">
                <v:stroke endarrow="block"/>
              </v:lin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99060</wp:posOffset>
                </wp:positionV>
                <wp:extent cx="699770" cy="170815"/>
                <wp:effectExtent l="0" t="0" r="0" b="0"/>
                <wp:wrapNone/>
                <wp:docPr id="1311" name="文本框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职位说明书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11" o:spid="_x0000_s1034" type="#_x0000_t202" style="position:absolute;left:0;text-align:left;margin-left:342pt;margin-top:7.8pt;width:55.1pt;height:13.4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" stroked="f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职位说明书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104140</wp:posOffset>
                </wp:positionV>
                <wp:extent cx="300355" cy="85725"/>
                <wp:effectExtent l="9525" t="19685" r="23495" b="18415"/>
                <wp:wrapNone/>
                <wp:docPr id="1310" name="箭头: 虚尾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85725"/>
                        </a:xfrm>
                        <a:prstGeom prst="stripedRightArrow">
                          <a:avLst>
                            <a:gd name="adj1" fmla="val 50000"/>
                            <a:gd name="adj2" fmla="val 875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7D3D2" id="箭头: 虚尾 1310" o:spid="_x0000_s1026" type="#_x0000_t93" style="position:absolute;left:0;text-align:left;margin-left:310.5pt;margin-top:8.2pt;width:23.65pt;height:6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63500</wp:posOffset>
                </wp:positionV>
                <wp:extent cx="1000125" cy="170815"/>
                <wp:effectExtent l="9525" t="7620" r="9525" b="12065"/>
                <wp:wrapNone/>
                <wp:docPr id="1309" name="文本框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工作分析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09" o:spid="_x0000_s1035" type="#_x0000_t202" style="position:absolute;left:0;text-align:left;margin-left:231.75pt;margin-top:5pt;width:78.75pt;height:13.4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工作分析</w:t>
                      </w:r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36195</wp:posOffset>
                </wp:positionV>
                <wp:extent cx="635" cy="255905"/>
                <wp:effectExtent l="52705" t="6985" r="60960" b="22860"/>
                <wp:wrapNone/>
                <wp:docPr id="1308" name="直接连接符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5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132C6" id="直接连接符 1308" o:spid="_x0000_s1026" style="position:absolute;left:0;text-align:lef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5pt,2.85pt" to="271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">
                <v:stroke endarrow="block"/>
              </v:lin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93980</wp:posOffset>
                </wp:positionV>
                <wp:extent cx="1128395" cy="302260"/>
                <wp:effectExtent l="5080" t="5715" r="9525" b="6350"/>
                <wp:wrapNone/>
                <wp:docPr id="1307" name="流程图: 文档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8395" cy="302260"/>
                        </a:xfrm>
                        <a:prstGeom prst="flowChart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78B17" id="流程图: 文档 1307" o:spid="_x0000_s1026" type="#_x0000_t114" style="position:absolute;left:0;text-align:left;margin-left:334.15pt;margin-top:7.4pt;width:88.85pt;height:23.8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174625</wp:posOffset>
                </wp:positionV>
                <wp:extent cx="878205" cy="161290"/>
                <wp:effectExtent l="0" t="635" r="0" b="0"/>
                <wp:wrapNone/>
                <wp:docPr id="1306" name="文本框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年度编制计划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06" o:spid="_x0000_s1036" type="#_x0000_t202" style="position:absolute;left:0;text-align:left;margin-left:342pt;margin-top:13.75pt;width:69.15pt;height:12.7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" stroked="f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年度编制计划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154940</wp:posOffset>
                </wp:positionV>
                <wp:extent cx="300355" cy="85090"/>
                <wp:effectExtent l="9525" t="19050" r="23495" b="19685"/>
                <wp:wrapNone/>
                <wp:docPr id="1305" name="箭头: 虚尾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85090"/>
                        </a:xfrm>
                        <a:prstGeom prst="stripedRightArrow">
                          <a:avLst>
                            <a:gd name="adj1" fmla="val 50000"/>
                            <a:gd name="adj2" fmla="val 882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4EE53" id="箭头: 虚尾 1305" o:spid="_x0000_s1026" type="#_x0000_t93" style="position:absolute;left:0;text-align:left;margin-left:310.5pt;margin-top:12.2pt;width:23.65pt;height:6.7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93980</wp:posOffset>
                </wp:positionV>
                <wp:extent cx="1000125" cy="170815"/>
                <wp:effectExtent l="9525" t="5715" r="9525" b="13970"/>
                <wp:wrapNone/>
                <wp:docPr id="1304" name="文本框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定岗定编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04" o:spid="_x0000_s1037" type="#_x0000_t202" style="position:absolute;left:0;text-align:left;margin-left:231.75pt;margin-top:7.4pt;width:78.75pt;height:13.4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定岗定编</w:t>
                      </w:r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66675</wp:posOffset>
                </wp:positionV>
                <wp:extent cx="635" cy="427355"/>
                <wp:effectExtent l="52705" t="5080" r="60960" b="15240"/>
                <wp:wrapNone/>
                <wp:docPr id="1303" name="直接连接符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7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15100" id="直接连接符 1303" o:spid="_x0000_s1026" style="position:absolute;left:0;text-align:lef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5pt,5.25pt" to="271.2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">
                <v:stroke endarrow="block"/>
              </v:lin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5443855</wp:posOffset>
                </wp:positionH>
                <wp:positionV relativeFrom="paragraph">
                  <wp:posOffset>97790</wp:posOffset>
                </wp:positionV>
                <wp:extent cx="635" cy="170815"/>
                <wp:effectExtent l="52705" t="5715" r="60960" b="23495"/>
                <wp:wrapNone/>
                <wp:docPr id="1302" name="直接连接符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B7CCD" id="直接连接符 1302" o:spid="_x0000_s1026" style="position:absolute;left:0;text-align:lef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65pt,7.7pt" to="428.7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97790</wp:posOffset>
                </wp:positionV>
                <wp:extent cx="635" cy="170815"/>
                <wp:effectExtent l="52705" t="5715" r="60960" b="23495"/>
                <wp:wrapNone/>
                <wp:docPr id="1301" name="直接连接符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4D352" id="直接连接符 1301" o:spid="_x0000_s1026" style="position:absolute;left:0;text-align:lef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65pt,7.7pt" to="365.7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97790</wp:posOffset>
                </wp:positionV>
                <wp:extent cx="635" cy="170815"/>
                <wp:effectExtent l="52705" t="5715" r="60960" b="23495"/>
                <wp:wrapNone/>
                <wp:docPr id="1300" name="直接连接符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346E8" id="直接连接符 1300" o:spid="_x0000_s1026" style="position:absolute;left:0;text-align:lef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65pt,7.7pt" to="302.7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97790</wp:posOffset>
                </wp:positionV>
                <wp:extent cx="635" cy="170815"/>
                <wp:effectExtent l="52705" t="5715" r="60960" b="23495"/>
                <wp:wrapNone/>
                <wp:docPr id="1299" name="直接连接符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22FD5" id="直接连接符 1299" o:spid="_x0000_s1026" style="position:absolute;left:0;text-align:lef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65pt,7.7pt" to="239.7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97790</wp:posOffset>
                </wp:positionV>
                <wp:extent cx="635" cy="170815"/>
                <wp:effectExtent l="52705" t="5715" r="60960" b="23495"/>
                <wp:wrapNone/>
                <wp:docPr id="1298" name="直接连接符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D7DD7" id="直接连接符 1298" o:spid="_x0000_s1026" style="position:absolute;left:0;text-align:lef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5pt,7.7pt" to="176.7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97790</wp:posOffset>
                </wp:positionV>
                <wp:extent cx="635" cy="170815"/>
                <wp:effectExtent l="52705" t="5715" r="60960" b="23495"/>
                <wp:wrapNone/>
                <wp:docPr id="1297" name="直接连接符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0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9CD55" id="直接连接符 1297" o:spid="_x0000_s1026" style="position:absolute;left:0;text-align:lef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7.7pt" to="113.7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97790</wp:posOffset>
                </wp:positionV>
                <wp:extent cx="4000500" cy="635"/>
                <wp:effectExtent l="5080" t="5715" r="13970" b="12700"/>
                <wp:wrapNone/>
                <wp:docPr id="1296" name="直接连接符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0E143" id="直接连接符 1296" o:spid="_x0000_s1026" style="position:absolute;left:0;text-align:lef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7.7pt" to="428.6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"/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70485</wp:posOffset>
                </wp:positionV>
                <wp:extent cx="600075" cy="170815"/>
                <wp:effectExtent l="9525" t="5080" r="9525" b="5080"/>
                <wp:wrapNone/>
                <wp:docPr id="1295" name="文本框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招聘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招</w:t>
                              </w:r>
                              <w:bookmarkStart w:id="2" w:name="_Hlt120429161"/>
                              <w:bookmarkStart w:id="3" w:name="_Hlt120429162"/>
                              <w:bookmarkStart w:id="4" w:name="_Hlt120429317"/>
                              <w:r>
                                <w:rPr>
                                  <w:rStyle w:val="ae"/>
                                  <w:rFonts w:hint="eastAsia"/>
                                </w:rPr>
                                <w:t>聘</w:t>
                              </w:r>
                              <w:bookmarkEnd w:id="2"/>
                              <w:bookmarkEnd w:id="3"/>
                              <w:bookmarkEnd w:id="4"/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95" o:spid="_x0000_s1038" type="#_x0000_t202" style="position:absolute;left:0;text-align:left;margin-left:90pt;margin-top:5.55pt;width:47.25pt;height:13.4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招聘" w:history="1">
                        <w:r>
                          <w:rPr>
                            <w:rStyle w:val="ae"/>
                            <w:rFonts w:hint="eastAsia"/>
                          </w:rPr>
                          <w:t>招</w:t>
                        </w:r>
                        <w:bookmarkStart w:id="5" w:name="_Hlt120429161"/>
                        <w:bookmarkStart w:id="6" w:name="_Hlt120429162"/>
                        <w:bookmarkStart w:id="7" w:name="_Hlt120429317"/>
                        <w:r>
                          <w:rPr>
                            <w:rStyle w:val="ae"/>
                            <w:rFonts w:hint="eastAsia"/>
                          </w:rPr>
                          <w:t>聘</w:t>
                        </w:r>
                        <w:bookmarkEnd w:id="5"/>
                        <w:bookmarkEnd w:id="6"/>
                        <w:bookmarkEnd w:id="7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70485</wp:posOffset>
                </wp:positionV>
                <wp:extent cx="600075" cy="170815"/>
                <wp:effectExtent l="9525" t="5080" r="9525" b="5080"/>
                <wp:wrapNone/>
                <wp:docPr id="1294" name="文本框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94" o:spid="_x0000_s1039" type="#_x0000_t202" style="position:absolute;left:0;text-align:left;margin-left:405pt;margin-top:5.55pt;width:47.25pt;height:13.4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70485</wp:posOffset>
                </wp:positionV>
                <wp:extent cx="600075" cy="170815"/>
                <wp:effectExtent l="9525" t="5080" r="9525" b="5080"/>
                <wp:wrapNone/>
                <wp:docPr id="1293" name="文本框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员工关系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93" o:spid="_x0000_s1040" type="#_x0000_t202" style="position:absolute;left:0;text-align:left;margin-left:342pt;margin-top:5.55pt;width:47.25pt;height:13.4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员工关系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70485</wp:posOffset>
                </wp:positionV>
                <wp:extent cx="600075" cy="170815"/>
                <wp:effectExtent l="9525" t="5080" r="9525" b="5080"/>
                <wp:wrapNone/>
                <wp:docPr id="1292" name="文本框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培训发展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92" o:spid="_x0000_s1041" type="#_x0000_t202" style="position:absolute;left:0;text-align:left;margin-left:279pt;margin-top:5.55pt;width:47.25pt;height:13.4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培训发展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70485</wp:posOffset>
                </wp:positionV>
                <wp:extent cx="600075" cy="170815"/>
                <wp:effectExtent l="9525" t="5080" r="9525" b="5080"/>
                <wp:wrapNone/>
                <wp:docPr id="1291" name="文本框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薪酬福利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91" o:spid="_x0000_s1042" type="#_x0000_t202" style="position:absolute;left:0;text-align:left;margin-left:3in;margin-top:5.55pt;width:47.25pt;height:13.4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薪酬福利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70485</wp:posOffset>
                </wp:positionV>
                <wp:extent cx="600075" cy="170815"/>
                <wp:effectExtent l="9525" t="5080" r="9525" b="5080"/>
                <wp:wrapNone/>
                <wp:docPr id="1290" name="文本框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绩效管理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90" o:spid="_x0000_s1043" type="#_x0000_t202" style="position:absolute;left:0;text-align:left;margin-left:153pt;margin-top:5.55pt;width:47.25pt;height:13.4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绩效管理</w:t>
                      </w:r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1905</wp:posOffset>
                </wp:positionV>
                <wp:extent cx="635" cy="1386840"/>
                <wp:effectExtent l="9525" t="10795" r="8890" b="12065"/>
                <wp:wrapNone/>
                <wp:docPr id="1289" name="直接连接符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8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CDBF8" id="直接连接符 1289" o:spid="_x0000_s1026" style="position:absolute;left:0;text-align:lef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.15pt" to="342.0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43180</wp:posOffset>
                </wp:positionV>
                <wp:extent cx="635" cy="949325"/>
                <wp:effectExtent l="9525" t="13970" r="8890" b="8255"/>
                <wp:wrapNone/>
                <wp:docPr id="1288" name="直接连接符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9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ECC33" id="直接连接符 1288" o:spid="_x0000_s1026" style="position:absolute;left:0;text-align:lef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4pt" to="279.0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43180</wp:posOffset>
                </wp:positionV>
                <wp:extent cx="635" cy="454025"/>
                <wp:effectExtent l="9525" t="13970" r="8890" b="8255"/>
                <wp:wrapNone/>
                <wp:docPr id="1287" name="直接连接符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4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923D2" id="直接连接符 1287" o:spid="_x0000_s1026" style="position:absolute;left:0;text-align:lef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4pt" to="216.0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43180</wp:posOffset>
                </wp:positionV>
                <wp:extent cx="635" cy="426720"/>
                <wp:effectExtent l="9525" t="13970" r="8890" b="6985"/>
                <wp:wrapNone/>
                <wp:docPr id="1286" name="直接连接符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6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FD489" id="直接连接符 1286" o:spid="_x0000_s1026" style="position:absolute;left:0;text-align:lef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.4pt" to="153.0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"/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1905</wp:posOffset>
                </wp:positionV>
                <wp:extent cx="400050" cy="334645"/>
                <wp:effectExtent l="9525" t="8890" r="9525" b="8890"/>
                <wp:wrapNone/>
                <wp:docPr id="1285" name="文本框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4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Style w:val="ae"/>
                                <w:rFonts w:hint="eastAsia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 \l "</w:instrText>
                            </w:r>
                            <w:r>
                              <w:rPr>
                                <w:rFonts w:hint="eastAsia"/>
                              </w:rPr>
                              <w:instrText>岗位调整</w:instrText>
                            </w:r>
                            <w: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e"/>
                                <w:rFonts w:hint="eastAsia"/>
                              </w:rPr>
                              <w:t>岗</w:t>
                            </w:r>
                            <w:bookmarkStart w:id="8" w:name="_Hlt120466838"/>
                            <w:r>
                              <w:rPr>
                                <w:rStyle w:val="ae"/>
                                <w:rFonts w:hint="eastAsia"/>
                              </w:rPr>
                              <w:t>位</w:t>
                            </w:r>
                            <w:bookmarkEnd w:id="8"/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bookmarkStart w:id="9" w:name="_Hlt120444264"/>
                            <w:r>
                              <w:rPr>
                                <w:rStyle w:val="ae"/>
                                <w:rFonts w:hint="eastAsia"/>
                              </w:rPr>
                              <w:t>调</w:t>
                            </w:r>
                            <w:bookmarkStart w:id="10" w:name="_Hlt120444271"/>
                            <w:bookmarkEnd w:id="9"/>
                            <w:r>
                              <w:rPr>
                                <w:rStyle w:val="ae"/>
                                <w:rFonts w:hint="eastAsia"/>
                              </w:rPr>
                              <w:t>整</w:t>
                            </w:r>
                            <w:bookmarkEnd w:id="10"/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85" o:spid="_x0000_s1044" type="#_x0000_t202" style="position:absolute;left:0;text-align:left;margin-left:297pt;margin-top:.15pt;width:31.5pt;height:26.3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">
                <v:fill opacity="32896f"/>
                <v:textbox inset="0,0,0,0">
                  <w:txbxContent>
                    <w:p w:rsidR="00F302C3" w:rsidRDefault="00F302C3" w:rsidP="00F302C3">
                      <w:pPr>
                        <w:spacing w:line="240" w:lineRule="exact"/>
                        <w:jc w:val="center"/>
                        <w:rPr>
                          <w:rStyle w:val="ae"/>
                          <w:rFonts w:hint="eastAsia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 \l "</w:instrText>
                      </w:r>
                      <w:r>
                        <w:rPr>
                          <w:rFonts w:hint="eastAsia"/>
                        </w:rPr>
                        <w:instrText>岗位调整</w:instrText>
                      </w:r>
                      <w:r>
                        <w:instrText xml:space="preserve">" </w:instrText>
                      </w:r>
                      <w:r>
                        <w:fldChar w:fldCharType="separate"/>
                      </w:r>
                      <w:r>
                        <w:rPr>
                          <w:rStyle w:val="ae"/>
                          <w:rFonts w:hint="eastAsia"/>
                        </w:rPr>
                        <w:t>岗</w:t>
                      </w:r>
                      <w:bookmarkStart w:id="11" w:name="_Hlt120466838"/>
                      <w:r>
                        <w:rPr>
                          <w:rStyle w:val="ae"/>
                          <w:rFonts w:hint="eastAsia"/>
                        </w:rPr>
                        <w:t>位</w:t>
                      </w:r>
                      <w:bookmarkEnd w:id="11"/>
                    </w:p>
                    <w:p w:rsidR="00F302C3" w:rsidRDefault="00F302C3" w:rsidP="00F302C3">
                      <w:pPr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  <w:bookmarkStart w:id="12" w:name="_Hlt120444264"/>
                      <w:r>
                        <w:rPr>
                          <w:rStyle w:val="ae"/>
                          <w:rFonts w:hint="eastAsia"/>
                        </w:rPr>
                        <w:t>调</w:t>
                      </w:r>
                      <w:bookmarkStart w:id="13" w:name="_Hlt120444271"/>
                      <w:bookmarkEnd w:id="12"/>
                      <w:r>
                        <w:rPr>
                          <w:rStyle w:val="ae"/>
                          <w:rFonts w:hint="eastAsia"/>
                        </w:rPr>
                        <w:t>整</w:t>
                      </w:r>
                      <w:bookmarkEnd w:id="13"/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100965</wp:posOffset>
                </wp:positionV>
                <wp:extent cx="99695" cy="635"/>
                <wp:effectExtent l="5080" t="12700" r="9525" b="5715"/>
                <wp:wrapNone/>
                <wp:docPr id="1284" name="直接连接符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25ABB" id="直接连接符 1284" o:spid="_x0000_s1026" style="position:absolute;left:0;text-align:lef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9pt,7.95pt" to="357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100965</wp:posOffset>
                </wp:positionV>
                <wp:extent cx="635" cy="2391410"/>
                <wp:effectExtent l="5080" t="12700" r="13335" b="5715"/>
                <wp:wrapNone/>
                <wp:docPr id="1283" name="直接连接符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91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F3366" id="直接连接符 1283" o:spid="_x0000_s1026" style="position:absolute;left:0;text-align:lef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9pt,7.95pt" to="349.95pt,1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186055</wp:posOffset>
                </wp:positionV>
                <wp:extent cx="99695" cy="635"/>
                <wp:effectExtent l="5080" t="12065" r="9525" b="6350"/>
                <wp:wrapNone/>
                <wp:docPr id="1282" name="直接连接符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E4B72" id="直接连接符 1282" o:spid="_x0000_s1026" style="position:absolute;left:0;text-align:lef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9pt,14.65pt" to="294.7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100965</wp:posOffset>
                </wp:positionV>
                <wp:extent cx="99695" cy="635"/>
                <wp:effectExtent l="5080" t="12700" r="9525" b="5715"/>
                <wp:wrapNone/>
                <wp:docPr id="1281" name="直接连接符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3F81A" id="直接连接符 1281" o:spid="_x0000_s1026" style="position:absolute;left:0;text-align:lef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9pt,7.95pt" to="231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100965</wp:posOffset>
                </wp:positionV>
                <wp:extent cx="635" cy="396240"/>
                <wp:effectExtent l="9525" t="12700" r="8890" b="10160"/>
                <wp:wrapNone/>
                <wp:docPr id="1280" name="直接连接符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8E4C3" id="直接连接符 1280" o:spid="_x0000_s1026" style="position:absolute;left:0;text-align:lef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7.95pt" to="225.0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100965</wp:posOffset>
                </wp:positionV>
                <wp:extent cx="99695" cy="635"/>
                <wp:effectExtent l="5080" t="12700" r="9525" b="5715"/>
                <wp:wrapNone/>
                <wp:docPr id="1279" name="直接连接符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89912" id="直接连接符 1279" o:spid="_x0000_s1026" style="position:absolute;left:0;text-align:lef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9pt,7.95pt" to="168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100965</wp:posOffset>
                </wp:positionV>
                <wp:extent cx="635" cy="341630"/>
                <wp:effectExtent l="5080" t="12700" r="13335" b="7620"/>
                <wp:wrapNone/>
                <wp:docPr id="1278" name="直接连接符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1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DE173" id="直接连接符 1278" o:spid="_x0000_s1026" style="position:absolute;left:0;text-align:lef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9pt,7.95pt" to="160.9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1905</wp:posOffset>
                </wp:positionV>
                <wp:extent cx="600075" cy="198120"/>
                <wp:effectExtent l="9525" t="8890" r="9525" b="12065"/>
                <wp:wrapNone/>
                <wp:docPr id="1277" name="文本框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劳动合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劳动合同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77" o:spid="_x0000_s1045" type="#_x0000_t202" style="position:absolute;left:0;text-align:left;margin-left:5in;margin-top:.15pt;width:47.25pt;height:15.6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劳动合同" w:history="1">
                        <w:r>
                          <w:rPr>
                            <w:rStyle w:val="ae"/>
                            <w:rFonts w:hint="eastAsia"/>
                          </w:rPr>
                          <w:t>劳动合同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15875</wp:posOffset>
                </wp:positionV>
                <wp:extent cx="400050" cy="184150"/>
                <wp:effectExtent l="9525" t="13335" r="9525" b="12065"/>
                <wp:wrapNone/>
                <wp:docPr id="1276" name="文本框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76" o:spid="_x0000_s1046" type="#_x0000_t202" style="position:absolute;left:0;text-align:left;margin-left:231.75pt;margin-top:1.25pt;width:31.5pt;height:14.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薪酬" w:history="1">
                        <w:r>
                          <w:rPr>
                            <w:rStyle w:val="ae"/>
                            <w:rFonts w:hint="eastAsia"/>
                          </w:rPr>
                          <w:t>薪酬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15875</wp:posOffset>
                </wp:positionV>
                <wp:extent cx="400050" cy="170180"/>
                <wp:effectExtent l="9525" t="13335" r="9525" b="6985"/>
                <wp:wrapNone/>
                <wp:docPr id="1275" name="文本框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14" w:name="_Hlt120429679"/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 \l "</w:instrText>
                            </w:r>
                            <w:r>
                              <w:rPr>
                                <w:rFonts w:hint="eastAsia"/>
                              </w:rPr>
                              <w:instrText>考核</w:instrText>
                            </w:r>
                            <w:r>
                              <w:instrText xml:space="preserve">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ae"/>
                                <w:rFonts w:hint="eastAsia"/>
                              </w:rPr>
                              <w:t>考核</w:t>
                            </w:r>
                            <w:r>
                              <w:fldChar w:fldCharType="end"/>
                            </w:r>
                            <w:bookmarkEnd w:id="1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75" o:spid="_x0000_s1047" type="#_x0000_t202" style="position:absolute;left:0;text-align:left;margin-left:168.75pt;margin-top:1.25pt;width:31.5pt;height:13.4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">
                <v:textbox inset="0,0,0,0">
                  <w:txbxContent>
                    <w:bookmarkStart w:id="15" w:name="_Hlt120429679"/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 \l "</w:instrText>
                      </w:r>
                      <w:r>
                        <w:rPr>
                          <w:rFonts w:hint="eastAsia"/>
                        </w:rPr>
                        <w:instrText>考核</w:instrText>
                      </w:r>
                      <w:r>
                        <w:instrText xml:space="preserve">" </w:instrText>
                      </w:r>
                      <w:r>
                        <w:fldChar w:fldCharType="separate"/>
                      </w:r>
                      <w:r>
                        <w:rPr>
                          <w:rStyle w:val="ae"/>
                          <w:rFonts w:hint="eastAsia"/>
                        </w:rPr>
                        <w:t>考核</w:t>
                      </w:r>
                      <w:r>
                        <w:fldChar w:fldCharType="end"/>
                      </w:r>
                      <w:bookmarkEnd w:id="15"/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1905</wp:posOffset>
                </wp:positionV>
                <wp:extent cx="635" cy="1188720"/>
                <wp:effectExtent l="9525" t="6985" r="8890" b="13970"/>
                <wp:wrapNone/>
                <wp:docPr id="1274" name="直接连接符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88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F79B4" id="直接连接符 1274" o:spid="_x0000_s1026" style="position:absolute;left:0;text-align:lef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.15pt" to="288.0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100965</wp:posOffset>
                </wp:positionV>
                <wp:extent cx="100330" cy="635"/>
                <wp:effectExtent l="9525" t="10795" r="13970" b="7620"/>
                <wp:wrapNone/>
                <wp:docPr id="1273" name="直接连接符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19ABB" id="直接连接符 1273" o:spid="_x0000_s1026" style="position:absolute;left:0;text-align:lef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95pt" to="223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73660</wp:posOffset>
                </wp:positionV>
                <wp:extent cx="100330" cy="635"/>
                <wp:effectExtent l="9525" t="12065" r="13970" b="6350"/>
                <wp:wrapNone/>
                <wp:docPr id="1272" name="直接连接符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C0770" id="直接连接符 1272" o:spid="_x0000_s1026" style="position:absolute;left:0;text-align:lef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.8pt" to="160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158750</wp:posOffset>
                </wp:positionV>
                <wp:extent cx="400050" cy="170815"/>
                <wp:effectExtent l="9525" t="11430" r="9525" b="8255"/>
                <wp:wrapNone/>
                <wp:docPr id="1271" name="文本框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社保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福利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71" o:spid="_x0000_s1048" type="#_x0000_t202" style="position:absolute;left:0;text-align:left;margin-left:231.75pt;margin-top:12.5pt;width:31.5pt;height:13.4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社保" w:history="1">
                        <w:r>
                          <w:rPr>
                            <w:rStyle w:val="ae"/>
                            <w:rFonts w:hint="eastAsia"/>
                          </w:rPr>
                          <w:t>福利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158750</wp:posOffset>
                </wp:positionV>
                <wp:extent cx="400050" cy="170815"/>
                <wp:effectExtent l="9525" t="11430" r="9525" b="8255"/>
                <wp:wrapNone/>
                <wp:docPr id="1270" name="文本框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评估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评估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70" o:spid="_x0000_s1049" type="#_x0000_t202" style="position:absolute;left:0;text-align:left;margin-left:168.75pt;margin-top:12.5pt;width:31.5pt;height:13.4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评估" w:history="1">
                        <w:r>
                          <w:rPr>
                            <w:rStyle w:val="ae"/>
                            <w:rFonts w:hint="eastAsia"/>
                          </w:rPr>
                          <w:t>评估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100965</wp:posOffset>
                </wp:positionV>
                <wp:extent cx="600075" cy="198120"/>
                <wp:effectExtent l="9525" t="10795" r="9525" b="10160"/>
                <wp:wrapNone/>
                <wp:docPr id="1269" name="文本框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入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入职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69" o:spid="_x0000_s1050" type="#_x0000_t202" style="position:absolute;left:0;text-align:left;margin-left:5in;margin-top:7.95pt;width:47.25pt;height:15.6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入职" w:history="1">
                        <w:r>
                          <w:rPr>
                            <w:rStyle w:val="ae"/>
                            <w:rFonts w:hint="eastAsia"/>
                          </w:rPr>
                          <w:t>入职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1905</wp:posOffset>
                </wp:positionV>
                <wp:extent cx="99695" cy="635"/>
                <wp:effectExtent l="9525" t="5080" r="5080" b="13335"/>
                <wp:wrapNone/>
                <wp:docPr id="1268" name="直接连接符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FB2D0" id="直接连接符 1268" o:spid="_x0000_s1026" style="position:absolute;left:0;text-align:lef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.15pt" to="358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100965</wp:posOffset>
                </wp:positionV>
                <wp:extent cx="99695" cy="635"/>
                <wp:effectExtent l="9525" t="8890" r="5080" b="9525"/>
                <wp:wrapNone/>
                <wp:docPr id="1267" name="直接连接符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A3F1" id="直接连接符 1267" o:spid="_x0000_s1026" style="position:absolute;left:0;text-align:lef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7.95pt" to="232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46355</wp:posOffset>
                </wp:positionV>
                <wp:extent cx="99695" cy="635"/>
                <wp:effectExtent l="5080" t="11430" r="9525" b="6985"/>
                <wp:wrapNone/>
                <wp:docPr id="1266" name="直接连接符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1B35F" id="直接连接符 1266" o:spid="_x0000_s1026" style="position:absolute;left:0;text-align:lef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9pt,3.65pt" to="168.7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1905</wp:posOffset>
                </wp:positionV>
                <wp:extent cx="396240" cy="334645"/>
                <wp:effectExtent l="9525" t="5080" r="13335" b="12700"/>
                <wp:wrapNone/>
                <wp:docPr id="1265" name="文本框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34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02C3" w:rsidRDefault="00F302C3" w:rsidP="00F302C3">
                            <w:pPr>
                              <w:pStyle w:val="3"/>
                              <w:rPr>
                                <w:rFonts w:hint="eastAsia"/>
                                <w:color w:val="auto"/>
                              </w:rPr>
                            </w:pPr>
                            <w:hyperlink w:anchor="人才储备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人才储备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65" o:spid="_x0000_s1051" type="#_x0000_t202" style="position:absolute;left:0;text-align:left;margin-left:297pt;margin-top:.15pt;width:31.2pt;height:26.3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">
                <v:fill opacity="32896f"/>
                <v:textbox inset="0,0,0,0">
                  <w:txbxContent>
                    <w:p w:rsidR="00F302C3" w:rsidRDefault="00F302C3" w:rsidP="00F302C3">
                      <w:pPr>
                        <w:pStyle w:val="3"/>
                        <w:rPr>
                          <w:rFonts w:hint="eastAsia"/>
                          <w:color w:val="auto"/>
                        </w:rPr>
                      </w:pPr>
                      <w:hyperlink w:anchor="人才储备" w:history="1">
                        <w:r>
                          <w:rPr>
                            <w:rStyle w:val="ae"/>
                            <w:rFonts w:hint="eastAsia"/>
                          </w:rPr>
                          <w:t>人才储备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1905</wp:posOffset>
                </wp:positionV>
                <wp:extent cx="99695" cy="635"/>
                <wp:effectExtent l="9525" t="12700" r="5080" b="5715"/>
                <wp:wrapNone/>
                <wp:docPr id="1264" name="直接连接符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39996" id="直接连接符 1264" o:spid="_x0000_s1026" style="position:absolute;left:0;text-align:lef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.15pt" to="295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100965</wp:posOffset>
                </wp:positionV>
                <wp:extent cx="99695" cy="635"/>
                <wp:effectExtent l="9525" t="6985" r="5080" b="11430"/>
                <wp:wrapNone/>
                <wp:docPr id="1263" name="直接连接符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15AAA" id="直接连接符 1263" o:spid="_x0000_s1026" style="position:absolute;left:0;text-align:lef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7.95pt" to="358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1905</wp:posOffset>
                </wp:positionV>
                <wp:extent cx="600075" cy="198120"/>
                <wp:effectExtent l="9525" t="12700" r="9525" b="8255"/>
                <wp:wrapNone/>
                <wp:docPr id="1262" name="文本框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试用转正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试用转正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62" o:spid="_x0000_s1052" type="#_x0000_t202" style="position:absolute;left:0;text-align:left;margin-left:5in;margin-top:.15pt;width:47.25pt;height:15.6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试用转正" w:history="1">
                        <w:r>
                          <w:rPr>
                            <w:rStyle w:val="ae"/>
                            <w:rFonts w:hint="eastAsia"/>
                          </w:rPr>
                          <w:t>试用转正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1905</wp:posOffset>
                </wp:positionV>
                <wp:extent cx="100330" cy="635"/>
                <wp:effectExtent l="9525" t="10795" r="13970" b="7620"/>
                <wp:wrapNone/>
                <wp:docPr id="1261" name="直接连接符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3DE94" id="直接连接符 1261" o:spid="_x0000_s1026" style="position:absolute;left:0;text-align:lef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15pt" to="286.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56515</wp:posOffset>
                </wp:positionV>
                <wp:extent cx="396240" cy="242570"/>
                <wp:effectExtent l="9525" t="8255" r="13335" b="6350"/>
                <wp:wrapNone/>
                <wp:docPr id="1260" name="文本框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培训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培训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60" o:spid="_x0000_s1053" type="#_x0000_t202" style="position:absolute;left:0;text-align:left;margin-left:297pt;margin-top:4.45pt;width:31.2pt;height:19.1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培训" w:history="1">
                        <w:r>
                          <w:rPr>
                            <w:rStyle w:val="ae"/>
                            <w:rFonts w:hint="eastAsia"/>
                          </w:rPr>
                          <w:t>培训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100965</wp:posOffset>
                </wp:positionV>
                <wp:extent cx="600075" cy="198120"/>
                <wp:effectExtent l="9525" t="5080" r="9525" b="6350"/>
                <wp:wrapNone/>
                <wp:docPr id="1259" name="文本框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考勤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考勤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59" o:spid="_x0000_s1054" type="#_x0000_t202" style="position:absolute;left:0;text-align:left;margin-left:5in;margin-top:7.95pt;width:47.25pt;height:15.6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考勤" w:history="1">
                        <w:r>
                          <w:rPr>
                            <w:rStyle w:val="ae"/>
                            <w:rFonts w:hint="eastAsia"/>
                          </w:rPr>
                          <w:t>考勤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1905</wp:posOffset>
                </wp:positionV>
                <wp:extent cx="99695" cy="635"/>
                <wp:effectExtent l="9525" t="8890" r="5080" b="9525"/>
                <wp:wrapNone/>
                <wp:docPr id="1258" name="直接连接符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C0C92" id="直接连接符 1258" o:spid="_x0000_s1026" style="position:absolute;left:0;text-align:lef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.15pt" to="358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1905</wp:posOffset>
                </wp:positionV>
                <wp:extent cx="99695" cy="635"/>
                <wp:effectExtent l="9525" t="8890" r="5080" b="9525"/>
                <wp:wrapNone/>
                <wp:docPr id="1257" name="直接连接符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E205C" id="直接连接符 1257" o:spid="_x0000_s1026" style="position:absolute;left:0;text-align:lef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.15pt" to="295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"/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100965</wp:posOffset>
                </wp:positionV>
                <wp:extent cx="99695" cy="635"/>
                <wp:effectExtent l="9525" t="10795" r="5080" b="7620"/>
                <wp:wrapNone/>
                <wp:docPr id="1256" name="直接连接符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ADE31" id="直接连接符 1256" o:spid="_x0000_s1026" style="position:absolute;left:0;text-align:lef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7.95pt" to="358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1905</wp:posOffset>
                </wp:positionV>
                <wp:extent cx="100330" cy="635"/>
                <wp:effectExtent l="9525" t="6985" r="13970" b="11430"/>
                <wp:wrapNone/>
                <wp:docPr id="1255" name="直接连接符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F7DF7" id="直接连接符 1255" o:spid="_x0000_s1026" style="position:absolute;left:0;text-align:lef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.15pt" to="349.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1905</wp:posOffset>
                </wp:positionV>
                <wp:extent cx="600075" cy="198120"/>
                <wp:effectExtent l="9525" t="6985" r="9525" b="13970"/>
                <wp:wrapNone/>
                <wp:docPr id="1254" name="文本框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请假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休假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54" o:spid="_x0000_s1055" type="#_x0000_t202" style="position:absolute;left:0;text-align:left;margin-left:5in;margin-top:.15pt;width:47.25pt;height:15.6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请假" w:history="1">
                        <w:r>
                          <w:rPr>
                            <w:rStyle w:val="ae"/>
                            <w:rFonts w:hint="eastAsia"/>
                          </w:rPr>
                          <w:t>休假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1905</wp:posOffset>
                </wp:positionV>
                <wp:extent cx="399415" cy="334645"/>
                <wp:effectExtent l="9525" t="6985" r="10160" b="10795"/>
                <wp:wrapNone/>
                <wp:docPr id="1253" name="文本框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职业生涯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53" o:spid="_x0000_s1056" type="#_x0000_t202" style="position:absolute;left:0;text-align:left;margin-left:297pt;margin-top:.15pt;width:31.45pt;height:26.3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" strokeweight="1pt">
                <v:stroke dashstyle="1 1" endcap="round"/>
                <v:textbox inset="0,0,0,0">
                  <w:txbxContent>
                    <w:p w:rsidR="00F302C3" w:rsidRDefault="00F302C3" w:rsidP="00F302C3">
                      <w:pPr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职业生涯</w:t>
                      </w:r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1905</wp:posOffset>
                </wp:positionV>
                <wp:extent cx="99695" cy="635"/>
                <wp:effectExtent l="9525" t="5080" r="5080" b="13335"/>
                <wp:wrapNone/>
                <wp:docPr id="1252" name="直接连接符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458B0" id="直接连接符 1252" o:spid="_x0000_s1026" style="position:absolute;left:0;text-align:lef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.15pt" to="295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100965</wp:posOffset>
                </wp:positionV>
                <wp:extent cx="600075" cy="198120"/>
                <wp:effectExtent l="9525" t="8890" r="9525" b="12065"/>
                <wp:wrapNone/>
                <wp:docPr id="1251" name="文本框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51" o:spid="_x0000_s1057" type="#_x0000_t202" style="position:absolute;left:0;text-align:left;margin-left:5in;margin-top:7.95pt;width:47.25pt;height:15.6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档案" w:history="1">
                        <w:r>
                          <w:rPr>
                            <w:rStyle w:val="ae"/>
                            <w:rFonts w:hint="eastAsia"/>
                          </w:rPr>
                          <w:t>档案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1905</wp:posOffset>
                </wp:positionV>
                <wp:extent cx="99695" cy="635"/>
                <wp:effectExtent l="9525" t="12700" r="5080" b="5715"/>
                <wp:wrapNone/>
                <wp:docPr id="1250" name="直接连接符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FB2B2" id="直接连接符 1250" o:spid="_x0000_s1026" style="position:absolute;left:0;text-align:lef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.15pt" to="358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"/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100965</wp:posOffset>
                </wp:positionV>
                <wp:extent cx="99695" cy="635"/>
                <wp:effectExtent l="9525" t="5080" r="5080" b="13335"/>
                <wp:wrapNone/>
                <wp:docPr id="1249" name="直接连接符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E29F3" id="直接连接符 1249" o:spid="_x0000_s1026" style="position:absolute;left:0;text-align:lef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7.95pt" to="358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1905</wp:posOffset>
                </wp:positionV>
                <wp:extent cx="571500" cy="198120"/>
                <wp:effectExtent l="9525" t="10795" r="9525" b="10160"/>
                <wp:wrapNone/>
                <wp:docPr id="1248" name="文本框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奖惩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奖惩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48" o:spid="_x0000_s1058" type="#_x0000_t202" style="position:absolute;left:0;text-align:left;margin-left:5in;margin-top:.15pt;width:45pt;height:15.6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奖惩" w:history="1">
                        <w:r>
                          <w:rPr>
                            <w:rStyle w:val="ae"/>
                            <w:rFonts w:hint="eastAsia"/>
                          </w:rPr>
                          <w:t>奖惩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169545</wp:posOffset>
                </wp:positionV>
                <wp:extent cx="99695" cy="635"/>
                <wp:effectExtent l="5080" t="5080" r="9525" b="13335"/>
                <wp:wrapNone/>
                <wp:docPr id="1247" name="直接连接符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A620A" id="直接连接符 1247" o:spid="_x0000_s1026" style="position:absolute;left:0;text-align:lef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9pt,13.35pt" to="357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83820</wp:posOffset>
                </wp:positionV>
                <wp:extent cx="571500" cy="215265"/>
                <wp:effectExtent l="9525" t="5080" r="9525" b="8255"/>
                <wp:wrapNone/>
                <wp:docPr id="1246" name="文本框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离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离职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46" o:spid="_x0000_s1059" type="#_x0000_t202" style="position:absolute;left:0;text-align:left;margin-left:5in;margin-top:6.6pt;width:45pt;height:16.9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hyperlink w:anchor="离职" w:history="1">
                        <w:r>
                          <w:rPr>
                            <w:rStyle w:val="ae"/>
                            <w:rFonts w:hint="eastAsia"/>
                          </w:rPr>
                          <w:t>离职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114935</wp:posOffset>
                </wp:positionV>
                <wp:extent cx="99695" cy="635"/>
                <wp:effectExtent l="5080" t="13335" r="9525" b="5080"/>
                <wp:wrapNone/>
                <wp:docPr id="1245" name="直接连接符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6F7A5" id="直接连接符 1245" o:spid="_x0000_s1026" style="position:absolute;left:0;text-align:lef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9pt,9.05pt" to="357.7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1905</wp:posOffset>
                </wp:positionV>
                <wp:extent cx="600075" cy="170815"/>
                <wp:effectExtent l="9525" t="5080" r="9525" b="5080"/>
                <wp:wrapNone/>
                <wp:docPr id="1244" name="文本框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员工活动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44" o:spid="_x0000_s1060" type="#_x0000_t202" style="position:absolute;left:0;text-align:left;margin-left:5in;margin-top:.15pt;width:47.25pt;height:13.4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员工活动</w:t>
                      </w:r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5943600" cy="3566160"/>
                <wp:effectExtent l="9525" t="12700" r="9525" b="12065"/>
                <wp:wrapNone/>
                <wp:docPr id="1243" name="矩形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566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00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CB79E" id="矩形 1243" o:spid="_x0000_s1026" style="position:absolute;left:0;text-align:left;margin-left:0;margin-top:7.8pt;width:468pt;height:280.8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" filled="f">
                <v:textbox inset="1mm,1mm,0,0"/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  <w:u w:val="double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685800" cy="198120"/>
                <wp:effectExtent l="9525" t="10795" r="9525" b="10160"/>
                <wp:wrapNone/>
                <wp:docPr id="1242" name="矩形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招聘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42" o:spid="_x0000_s1061" style="position:absolute;left:0;text-align:left;margin-left:207pt;margin-top:7.8pt;width:54pt;height:15.6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招聘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SimHei" w:hAnsi="SimHei" w:eastAsia="黑体"/>
        </w:rPr>
        <w:t xml:space="preserve">  </w:t>
      </w:r>
      <w:r>
        <w:rPr>
          <w:rFonts w:hint="eastAsia" w:ascii="SimHei" w:hAnsi="SimHei" w:eastAsia="黑体"/>
          <w:u w:val="double"/>
        </w:rPr>
        <w:t>员工进入——退出公司轨迹</w: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99060</wp:posOffset>
                </wp:positionV>
                <wp:extent cx="635" cy="201295"/>
                <wp:effectExtent l="57150" t="8890" r="56515" b="18415"/>
                <wp:wrapNone/>
                <wp:docPr id="1241" name="直接连接符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1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21FBA" id="直接连接符 1241" o:spid="_x0000_s1026" style="position:absolute;left:0;text-align:lef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8pt" to="234.0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">
                <v:stroke endarrow="block"/>
              </v:lin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114300" cy="635"/>
                <wp:effectExtent l="9525" t="6985" r="9525" b="11430"/>
                <wp:wrapNone/>
                <wp:docPr id="1240" name="直接连接符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50349" id="直接连接符 1240" o:spid="_x0000_s1026" style="position:absolute;left:0;text-align:lef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pt" to="4in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635" cy="198120"/>
                <wp:effectExtent l="9525" t="6985" r="8890" b="13970"/>
                <wp:wrapNone/>
                <wp:docPr id="1239" name="直接连接符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70A43" id="直接连接符 1239" o:spid="_x0000_s1026" style="position:absolute;left:0;text-align:lef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pt" to="279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571500" cy="198120"/>
                <wp:effectExtent l="9525" t="12700" r="9525" b="8255"/>
                <wp:wrapNone/>
                <wp:docPr id="1238" name="矩形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劳动合同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38" o:spid="_x0000_s1062" style="position:absolute;left:0;text-align:left;margin-left:4in;margin-top:0;width:45pt;height:15.6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劳动合同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685800" cy="198120"/>
                <wp:effectExtent l="9525" t="6985" r="9525" b="13970"/>
                <wp:wrapNone/>
                <wp:docPr id="1237" name="矩形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入职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37" o:spid="_x0000_s1063" style="position:absolute;left:0;text-align:left;margin-left:207pt;margin-top:7.8pt;width:54pt;height:15.6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入职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99060</wp:posOffset>
                </wp:positionV>
                <wp:extent cx="114300" cy="635"/>
                <wp:effectExtent l="9525" t="5080" r="9525" b="13335"/>
                <wp:wrapNone/>
                <wp:docPr id="1236" name="直接连接符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62B63" id="直接连接符 1236" o:spid="_x0000_s1026" style="position:absolute;left:0;text-align:lef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pt" to="4in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28600" cy="635"/>
                <wp:effectExtent l="9525" t="10795" r="9525" b="7620"/>
                <wp:wrapNone/>
                <wp:docPr id="1235" name="直接连接符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E9D38" id="直接连接符 1235" o:spid="_x0000_s1026" style="position:absolute;left:0;text-align:lef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0" to="27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"/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99060</wp:posOffset>
                </wp:positionV>
                <wp:extent cx="635" cy="297180"/>
                <wp:effectExtent l="57150" t="5080" r="56515" b="21590"/>
                <wp:wrapNone/>
                <wp:docPr id="1234" name="直接连接符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99E66" id="直接连接符 1234" o:spid="_x0000_s1026" style="position:absolute;left:0;text-align:lef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8pt" to="234.0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571500" cy="198120"/>
                <wp:effectExtent l="9525" t="10795" r="9525" b="10160"/>
                <wp:wrapNone/>
                <wp:docPr id="1233" name="矩形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入职培训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33" o:spid="_x0000_s1064" style="position:absolute;left:0;text-align:left;margin-left:4in;margin-top:0;width:45pt;height:15.6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入职培训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99060</wp:posOffset>
                </wp:positionV>
                <wp:extent cx="635" cy="1981200"/>
                <wp:effectExtent l="9525" t="12700" r="8890" b="6350"/>
                <wp:wrapNone/>
                <wp:docPr id="1232" name="直接连接符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0D56" id="直接连接符 1232" o:spid="_x0000_s1026" style="position:absolute;left:0;text-align:lef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8pt" to="297.05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">
                <v:stroke dashstyle="dashDot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99060</wp:posOffset>
                </wp:positionV>
                <wp:extent cx="1905" cy="1981200"/>
                <wp:effectExtent l="7620" t="12700" r="9525" b="6350"/>
                <wp:wrapNone/>
                <wp:docPr id="1231" name="直接连接符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1981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819DA" id="直接连接符 1231" o:spid="_x0000_s1026" style="position:absolute;left:0;text-align:lef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85pt,7.8pt" to="171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">
                <v:stroke dashstyle="dashDot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99060</wp:posOffset>
                </wp:positionV>
                <wp:extent cx="1602105" cy="635"/>
                <wp:effectExtent l="7620" t="12700" r="9525" b="5715"/>
                <wp:wrapNone/>
                <wp:docPr id="1230" name="直接连接符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210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C2BAA" id="直接连接符 1230" o:spid="_x0000_s1026" style="position:absolute;left:0;text-align:lef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85pt,7.8pt" to="29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">
                <v:stroke dashstyle="dashDot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188595</wp:posOffset>
                </wp:positionV>
                <wp:extent cx="685800" cy="198120"/>
                <wp:effectExtent l="9525" t="6985" r="9525" b="13970"/>
                <wp:wrapNone/>
                <wp:docPr id="1229" name="矩形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试用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9" o:spid="_x0000_s1065" style="position:absolute;left:0;text-align:left;margin-left:207pt;margin-top:14.85pt;width:54pt;height:15.6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试用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188595</wp:posOffset>
                </wp:positionV>
                <wp:extent cx="635" cy="198120"/>
                <wp:effectExtent l="57150" t="5080" r="56515" b="15875"/>
                <wp:wrapNone/>
                <wp:docPr id="1228" name="直接连接符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C5F7C" id="直接连接符 1228" o:spid="_x0000_s1026" style="position:absolute;left:0;text-align:lef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.85pt" to="234.0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">
                <v:stroke endarrow="block"/>
              </v:lin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100965</wp:posOffset>
                </wp:positionV>
                <wp:extent cx="457200" cy="635"/>
                <wp:effectExtent l="19050" t="58420" r="19050" b="55245"/>
                <wp:wrapNone/>
                <wp:docPr id="1227" name="直接连接符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8722F" id="直接连接符 1227" o:spid="_x0000_s1026" style="position:absolute;left:0;text-align:lef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95pt" to="333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">
                <v:stroke startarrow="block"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914400" cy="198120"/>
                <wp:effectExtent l="9525" t="5080" r="9525" b="6350"/>
                <wp:wrapNone/>
                <wp:docPr id="1226" name="矩形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非正常退出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6" o:spid="_x0000_s1066" style="position:absolute;left:0;text-align:left;margin-left:63pt;margin-top:0;width:1in;height:15.6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非正常退出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914400" cy="198120"/>
                <wp:effectExtent l="9525" t="5080" r="9525" b="6350"/>
                <wp:wrapNone/>
                <wp:docPr id="1225" name="矩形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享受公司支持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5" o:spid="_x0000_s1067" style="position:absolute;left:0;text-align:left;margin-left:333pt;margin-top:0;width:1in;height:15.6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享受公司支持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188595</wp:posOffset>
                </wp:positionV>
                <wp:extent cx="685800" cy="198120"/>
                <wp:effectExtent l="9525" t="12700" r="9525" b="8255"/>
                <wp:wrapNone/>
                <wp:docPr id="1224" name="矩形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转正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4" o:spid="_x0000_s1068" style="position:absolute;left:0;text-align:left;margin-left:207pt;margin-top:14.85pt;width:54pt;height:15.6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转正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228600" cy="990600"/>
                <wp:effectExtent l="9525" t="12700" r="9525" b="6350"/>
                <wp:wrapNone/>
                <wp:docPr id="1223" name="矩形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终止劳动合同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3" o:spid="_x0000_s1069" style="position:absolute;left:0;text-align:left;margin-left:99pt;margin-top:0;width:18pt;height:78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">
                <v:textbox inset="0,0,0,0">
                  <w:txbxContent>
                    <w:p w:rsidR="00F302C3" w:rsidRDefault="00F302C3" w:rsidP="00F302C3">
                      <w:pPr>
                        <w:spacing w:line="240" w:lineRule="exact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终止劳动合同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228600" cy="990600"/>
                <wp:effectExtent l="9525" t="12700" r="9525" b="6350"/>
                <wp:wrapNone/>
                <wp:docPr id="1222" name="矩形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辞退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2" o:spid="_x0000_s1070" style="position:absolute;left:0;text-align:left;margin-left:81pt;margin-top:0;width:18pt;height:78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辞退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228600" cy="990600"/>
                <wp:effectExtent l="9525" t="12700" r="9525" b="6350"/>
                <wp:wrapNone/>
                <wp:docPr id="1221" name="矩形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解除劳动合同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1" o:spid="_x0000_s1071" style="position:absolute;left:0;text-align:left;margin-left:117pt;margin-top:0;width:18pt;height:78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">
                <v:textbox inset="0,0,0,0">
                  <w:txbxContent>
                    <w:p w:rsidR="00F302C3" w:rsidRDefault="00F302C3" w:rsidP="00F302C3">
                      <w:pPr>
                        <w:spacing w:line="240" w:lineRule="exact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解除劳动合同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220" name="矩形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培训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20" o:spid="_x0000_s1072" style="position:absolute;left:0;text-align:left;margin-left:369pt;margin-top:0;width:18pt;height:31.2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培训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188595</wp:posOffset>
                </wp:positionV>
                <wp:extent cx="635" cy="198120"/>
                <wp:effectExtent l="57150" t="10795" r="56515" b="19685"/>
                <wp:wrapNone/>
                <wp:docPr id="1219" name="直接连接符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1AD60" id="直接连接符 1219" o:spid="_x0000_s1026" style="position:absolute;left:0;text-align:left;flip:x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.85pt" to="234.0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228600" cy="990600"/>
                <wp:effectExtent l="9525" t="12700" r="9525" b="6350"/>
                <wp:wrapNone/>
                <wp:docPr id="1218" name="矩形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辞职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18" o:spid="_x0000_s1073" style="position:absolute;left:0;text-align:left;margin-left:63pt;margin-top:0;width:18pt;height:78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辞职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217" name="矩形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奖惩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17" o:spid="_x0000_s1074" style="position:absolute;left:0;text-align:left;margin-left:387pt;margin-top:0;width:18pt;height:31.2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奖惩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216" name="矩形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福利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16" o:spid="_x0000_s1075" style="position:absolute;left:0;text-align:left;margin-left:351pt;margin-top:0;width:18pt;height:31.2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福利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215" name="矩形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薪酬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15" o:spid="_x0000_s1076" style="position:absolute;left:0;text-align:left;margin-left:333pt;margin-top:0;width:18pt;height:31.2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薪酬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188595</wp:posOffset>
                </wp:positionV>
                <wp:extent cx="685800" cy="198120"/>
                <wp:effectExtent l="9525" t="8890" r="9525" b="12065"/>
                <wp:wrapNone/>
                <wp:docPr id="1214" name="矩形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正常工作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14" o:spid="_x0000_s1077" style="position:absolute;left:0;text-align:left;margin-left:207pt;margin-top:14.85pt;width:54pt;height:15.6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正常工作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0</wp:posOffset>
                </wp:positionV>
                <wp:extent cx="457200" cy="635"/>
                <wp:effectExtent l="19050" t="56515" r="9525" b="57150"/>
                <wp:wrapNone/>
                <wp:docPr id="1213" name="直接连接符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CB973" id="直接连接符 1213" o:spid="_x0000_s1026" style="position:absolute;left:0;text-align:left;flip:x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0" to="171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">
                <v:stroke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99060</wp:posOffset>
                </wp:positionV>
                <wp:extent cx="1143000" cy="198120"/>
                <wp:effectExtent l="9525" t="12700" r="9525" b="8255"/>
                <wp:wrapNone/>
                <wp:docPr id="1212" name="矩形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执行公司制度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12" o:spid="_x0000_s1078" style="position:absolute;left:0;text-align:left;margin-left:333pt;margin-top:7.8pt;width:90pt;height:15.6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执行公司制度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188595</wp:posOffset>
                </wp:positionV>
                <wp:extent cx="635" cy="207645"/>
                <wp:effectExtent l="57150" t="6985" r="56515" b="23495"/>
                <wp:wrapNone/>
                <wp:docPr id="1211" name="直接连接符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7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C6248" id="直接连接符 1211" o:spid="_x0000_s1026" style="position:absolute;left:0;text-align:lef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.85pt" to="234.0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">
                <v:stroke endarrow="block"/>
              </v:lin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457200" cy="635"/>
                <wp:effectExtent l="19050" t="54610" r="19050" b="59055"/>
                <wp:wrapNone/>
                <wp:docPr id="1210" name="直接连接符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EB525" id="直接连接符 1210" o:spid="_x0000_s1026" style="position:absolute;left:0;text-align:lef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0" to="33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">
                <v:stroke startarrow="block" endarrow="block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99060</wp:posOffset>
                </wp:positionV>
                <wp:extent cx="228600" cy="396240"/>
                <wp:effectExtent l="9525" t="10795" r="9525" b="12065"/>
                <wp:wrapNone/>
                <wp:docPr id="1209" name="矩形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9" o:spid="_x0000_s1079" style="position:absolute;left:0;text-align:left;margin-left:405pt;margin-top:7.8pt;width:18pt;height:31.2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99060</wp:posOffset>
                </wp:positionV>
                <wp:extent cx="228600" cy="396240"/>
                <wp:effectExtent l="9525" t="10795" r="9525" b="12065"/>
                <wp:wrapNone/>
                <wp:docPr id="1208" name="矩形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8" o:spid="_x0000_s1080" style="position:absolute;left:0;text-align:left;margin-left:351pt;margin-top:7.8pt;width:18pt;height:31.2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99060</wp:posOffset>
                </wp:positionV>
                <wp:extent cx="228600" cy="396240"/>
                <wp:effectExtent l="9525" t="10795" r="9525" b="12065"/>
                <wp:wrapNone/>
                <wp:docPr id="1207" name="矩形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评估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7" o:spid="_x0000_s1081" style="position:absolute;left:0;text-align:left;margin-left:387pt;margin-top:7.8pt;width:18pt;height:31.2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评估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99060</wp:posOffset>
                </wp:positionV>
                <wp:extent cx="228600" cy="396240"/>
                <wp:effectExtent l="9525" t="10795" r="9525" b="12065"/>
                <wp:wrapNone/>
                <wp:docPr id="1206" name="矩形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考核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6" o:spid="_x0000_s1082" style="position:absolute;left:0;text-align:left;margin-left:369pt;margin-top:7.8pt;width:18pt;height:31.2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考核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99060</wp:posOffset>
                </wp:positionV>
                <wp:extent cx="228600" cy="396240"/>
                <wp:effectExtent l="9525" t="10795" r="9525" b="12065"/>
                <wp:wrapNone/>
                <wp:docPr id="1205" name="矩形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考勤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5" o:spid="_x0000_s1083" style="position:absolute;left:0;text-align:left;margin-left:333pt;margin-top:7.8pt;width:18pt;height:31.2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考勤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1143000" cy="198120"/>
                <wp:effectExtent l="9525" t="14605" r="9525" b="6350"/>
                <wp:wrapNone/>
                <wp:docPr id="1204" name="矩形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接受岗位调整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4" o:spid="_x0000_s1084" style="position:absolute;left:0;text-align:left;margin-left:189pt;margin-top:0;width:90pt;height:15.6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" strokeweight="1pt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接受岗位调整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203" name="矩形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调薪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3" o:spid="_x0000_s1085" style="position:absolute;left:0;text-align:left;margin-left:261pt;margin-top:0;width:18pt;height:31.2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调薪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202" name="矩形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待岗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2" o:spid="_x0000_s1086" style="position:absolute;left:0;text-align:left;margin-left:189pt;margin-top:0;width:18pt;height:31.2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待岗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201" name="矩形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转岗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1" o:spid="_x0000_s1087" style="position:absolute;left:0;text-align:left;margin-left:243pt;margin-top:0;width:18pt;height:31.2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转岗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200" name="矩形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降职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00" o:spid="_x0000_s1088" style="position:absolute;left:0;text-align:left;margin-left:225pt;margin-top:0;width:18pt;height:31.2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降职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228600" cy="396240"/>
                <wp:effectExtent l="9525" t="12700" r="9525" b="10160"/>
                <wp:wrapNone/>
                <wp:docPr id="1199" name="矩形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晋升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99" o:spid="_x0000_s1089" style="position:absolute;left:0;text-align:left;margin-left:207pt;margin-top:0;width:18pt;height:31.2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晋升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99060</wp:posOffset>
                </wp:positionV>
                <wp:extent cx="1600200" cy="635"/>
                <wp:effectExtent l="9525" t="12700" r="9525" b="5715"/>
                <wp:wrapNone/>
                <wp:docPr id="1198" name="直接连接符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F5986" id="直接连接符 1198" o:spid="_x0000_s1026" style="position:absolute;left:0;text-align:lef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8pt" to="297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">
                <v:stroke dashstyle="dashDot"/>
              </v:line>
            </w:pict>
          </mc:Fallback>
        </mc:AlternateContent>
      </w: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0</wp:posOffset>
                </wp:positionV>
                <wp:extent cx="635" cy="297180"/>
                <wp:effectExtent l="57150" t="8890" r="56515" b="17780"/>
                <wp:wrapNone/>
                <wp:docPr id="1197" name="直接连接符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F171C" id="直接连接符 1197" o:spid="_x0000_s1026" style="position:absolute;left:0;text-align:left;flip:x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pt,0" to="231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">
                <v:stroke endarrow="block"/>
              </v:lin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  <w:sz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99060</wp:posOffset>
                </wp:positionV>
                <wp:extent cx="685800" cy="198120"/>
                <wp:effectExtent l="9525" t="10795" r="9525" b="10160"/>
                <wp:wrapNone/>
                <wp:docPr id="1196" name="矩形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退休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96" o:spid="_x0000_s1090" style="position:absolute;left:0;text-align:left;margin-left:204pt;margin-top:7.8pt;width:54pt;height:15.6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">
                <v:textbox inset="0,0,0,0"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val="en-US" w:eastAsia="zh-CN"/>
                        </w:rPr>
                        <w:t>退休</w:t>
                      </w:r>
                    </w:p>
                  </w:txbxContent>
                </v:textbox>
              </v:rect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9"/>
        <w:gridCol w:w="1740"/>
        <w:gridCol w:w="1740"/>
        <w:gridCol w:w="1830"/>
        <w:gridCol w:w="1740"/>
        <w:gridCol w:w="1530"/>
      </w:tblGrid>
      <w:tr w:rsidR="00F302C3" w:rsidTr="00260F45">
        <w:trPr>
          <w:cantSplit/>
        </w:trPr>
        <w:tc>
          <w:tcPr>
            <w:tcW w:w="9809" w:type="dxa"/>
            <w:gridSpan w:val="6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left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人力资源部各部门间工作交接流程图</w:t>
            </w:r>
          </w:p>
        </w:tc>
      </w:tr>
      <w:tr w:rsidR="00F302C3" w:rsidTr="00260F45">
        <w:trPr>
          <w:cantSplit/>
        </w:trPr>
        <w:tc>
          <w:tcPr>
            <w:tcW w:w="1229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各部门</w:t>
            </w: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行政助理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人事专员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人事主管</w:t>
            </w:r>
          </w:p>
        </w:tc>
        <w:tc>
          <w:tcPr>
            <w:tcW w:w="183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培训企划主管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薪酬福利主管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人力资源经理</w:t>
            </w:r>
          </w:p>
        </w:tc>
      </w:tr>
      <w:tr w:rsidR="00F302C3" w:rsidTr="00260F45">
        <w:trPr>
          <w:trHeight w:val="9616"/>
        </w:trPr>
        <w:tc>
          <w:tcPr>
            <w:tcW w:w="1229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2625090</wp:posOffset>
                      </wp:positionV>
                      <wp:extent cx="1390650" cy="635"/>
                      <wp:effectExtent l="8890" t="55880" r="19685" b="57785"/>
                      <wp:wrapNone/>
                      <wp:docPr id="1195" name="直接连接符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065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CFD5A8" id="直接连接符 1195" o:spid="_x0000_s1026" style="position:absolute;left:0;text-align:left;flip:y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05pt,206.7pt" to="162.55pt,2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2313305</wp:posOffset>
                      </wp:positionV>
                      <wp:extent cx="685165" cy="608330"/>
                      <wp:effectExtent l="10795" t="10795" r="8890" b="9525"/>
                      <wp:wrapNone/>
                      <wp:docPr id="1194" name="矩形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65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人员需求申请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94" o:spid="_x0000_s1091" style="position:absolute;margin-left:-2.3pt;margin-top:182.15pt;width:53.95pt;height:47.9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人员需求申请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1567815</wp:posOffset>
                      </wp:positionV>
                      <wp:extent cx="1390650" cy="635"/>
                      <wp:effectExtent l="8890" t="55880" r="19685" b="57785"/>
                      <wp:wrapNone/>
                      <wp:docPr id="1193" name="直接连接符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9065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B4033" id="直接连接符 1193" o:spid="_x0000_s1026" style="position:absolute;left:0;text-align:left;flip:y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pt,123.45pt" to="163.3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1284605</wp:posOffset>
                      </wp:positionV>
                      <wp:extent cx="685165" cy="608330"/>
                      <wp:effectExtent l="10795" t="10795" r="8890" b="9525"/>
                      <wp:wrapNone/>
                      <wp:docPr id="1192" name="矩形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65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每月人员汇总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92" o:spid="_x0000_s1092" style="position:absolute;margin-left:-.8pt;margin-top:101.15pt;width:53.95pt;height:47.9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每月人员汇总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227330</wp:posOffset>
                      </wp:positionV>
                      <wp:extent cx="685165" cy="608330"/>
                      <wp:effectExtent l="10795" t="10795" r="8890" b="9525"/>
                      <wp:wrapNone/>
                      <wp:docPr id="1191" name="矩形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165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部门考勤汇总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91" o:spid="_x0000_s1093" style="position:absolute;margin-left:-2.3pt;margin-top:17.9pt;width:53.95pt;height:47.9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部门考勤汇总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4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3415665</wp:posOffset>
                      </wp:positionV>
                      <wp:extent cx="1270" cy="450850"/>
                      <wp:effectExtent l="57150" t="8255" r="55880" b="17145"/>
                      <wp:wrapNone/>
                      <wp:docPr id="1190" name="直接连接符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" cy="450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B5771B" id="直接连接符 1190" o:spid="_x0000_s1026" style="position:absolute;left:0;text-align:left;flip:x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4pt,268.95pt" to="49.5pt,3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3875405</wp:posOffset>
                      </wp:positionV>
                      <wp:extent cx="1162050" cy="383540"/>
                      <wp:effectExtent l="8890" t="10795" r="10160" b="5715"/>
                      <wp:wrapNone/>
                      <wp:docPr id="1189" name="矩形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人员招聘到位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89" o:spid="_x0000_s1094" style="position:absolute;margin-left:32.85pt;margin-top:305.15pt;width:91.5pt;height:30.2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人员招聘到位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2989580</wp:posOffset>
                      </wp:positionV>
                      <wp:extent cx="732790" cy="383540"/>
                      <wp:effectExtent l="9525" t="10795" r="10160" b="5715"/>
                      <wp:wrapNone/>
                      <wp:docPr id="1188" name="矩形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79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实施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88" o:spid="_x0000_s1095" style="position:absolute;margin-left:4.4pt;margin-top:235.4pt;width:57.7pt;height:30.2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实施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3190875</wp:posOffset>
                      </wp:positionV>
                      <wp:extent cx="409575" cy="3175"/>
                      <wp:effectExtent l="18415" t="59690" r="10160" b="51435"/>
                      <wp:wrapNone/>
                      <wp:docPr id="1187" name="直接连接符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9575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C7C9A" id="直接连接符 1187" o:spid="_x0000_s1026" style="position:absolute;left:0;text-align:left;flip:x y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6pt,251.25pt" to="95.85pt,2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2323465</wp:posOffset>
                      </wp:positionV>
                      <wp:extent cx="1314450" cy="243205"/>
                      <wp:effectExtent l="0" t="1905" r="635" b="2540"/>
                      <wp:wrapNone/>
                      <wp:docPr id="1186" name="矩形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每月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日前上报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86" o:spid="_x0000_s1096" style="position:absolute;margin-left:-3.15pt;margin-top:182.95pt;width:103.5pt;height:19.1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每月</w:t>
                            </w:r>
                            <w:r>
                              <w:rPr>
                                <w:rFonts w:hint="eastAsia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</w:rPr>
                              <w:t>日前上报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1208405</wp:posOffset>
                      </wp:positionV>
                      <wp:extent cx="1466850" cy="243205"/>
                      <wp:effectExtent l="0" t="1270" r="635" b="3175"/>
                      <wp:wrapNone/>
                      <wp:docPr id="1185" name="矩形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每月初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日前上报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85" o:spid="_x0000_s1097" style="position:absolute;margin-left:3.6pt;margin-top:95.15pt;width:115.5pt;height:19.1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每月初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日前上报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529590</wp:posOffset>
                      </wp:positionV>
                      <wp:extent cx="3371850" cy="635"/>
                      <wp:effectExtent l="8890" t="55880" r="19685" b="57785"/>
                      <wp:wrapNone/>
                      <wp:docPr id="1184" name="直接连接符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7185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58220" id="直接连接符 1184" o:spid="_x0000_s1026" style="position:absolute;left:0;text-align:left;flip:y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1.7pt" to="260.1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217170</wp:posOffset>
                      </wp:positionV>
                      <wp:extent cx="2533650" cy="243205"/>
                      <wp:effectExtent l="0" t="635" r="635" b="3810"/>
                      <wp:wrapNone/>
                      <wp:docPr id="1183" name="矩形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每月初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日前汇总上报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83" o:spid="_x0000_s1098" style="position:absolute;margin-left:23.85pt;margin-top:17.1pt;width:199.5pt;height:19.1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每月初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日前汇总上报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4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4034790</wp:posOffset>
                      </wp:positionV>
                      <wp:extent cx="666115" cy="2540"/>
                      <wp:effectExtent l="10160" t="55880" r="19050" b="55880"/>
                      <wp:wrapNone/>
                      <wp:docPr id="1182" name="直接连接符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11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EE1AE" id="直接连接符 1182" o:spid="_x0000_s1026" style="position:absolute;left:0;text-align:lef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pt,317.7pt" to="90.65pt,3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4658995</wp:posOffset>
                      </wp:positionV>
                      <wp:extent cx="2132965" cy="2540"/>
                      <wp:effectExtent l="9525" t="13335" r="10160" b="12700"/>
                      <wp:wrapNone/>
                      <wp:docPr id="1181" name="直接连接符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3296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A8ED43" id="直接连接符 1181" o:spid="_x0000_s1026" style="position:absolute;left:0;text-align:left;flip:x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5pt,366.85pt" to="212.1pt,3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4048760</wp:posOffset>
                      </wp:positionV>
                      <wp:extent cx="635" cy="619125"/>
                      <wp:effectExtent l="8890" t="12700" r="9525" b="6350"/>
                      <wp:wrapNone/>
                      <wp:docPr id="1180" name="直接连接符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19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73334" id="直接连接符 1180" o:spid="_x0000_s1026" style="position:absolute;left:0;text-align:lef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pt,318.8pt" to="45.6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3001010</wp:posOffset>
                      </wp:positionV>
                      <wp:extent cx="754380" cy="542925"/>
                      <wp:effectExtent l="8890" t="12700" r="8255" b="6350"/>
                      <wp:wrapNone/>
                      <wp:docPr id="1179" name="矩形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4380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确定招聘途径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79" o:spid="_x0000_s1099" style="position:absolute;margin-left:10.35pt;margin-top:236.3pt;width:59.4pt;height:42.7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确定招聘途径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3190240</wp:posOffset>
                      </wp:positionV>
                      <wp:extent cx="2799715" cy="3175"/>
                      <wp:effectExtent l="18415" t="59055" r="10795" b="52070"/>
                      <wp:wrapNone/>
                      <wp:docPr id="1178" name="直接连接符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99715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31D0E" id="直接连接符 1178" o:spid="_x0000_s1026" style="position:absolute;left:0;text-align:left;flip:x y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pt,251.2pt" to="291.55pt,2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2605405</wp:posOffset>
                      </wp:positionV>
                      <wp:extent cx="2371090" cy="635"/>
                      <wp:effectExtent l="9525" t="55245" r="19685" b="58420"/>
                      <wp:wrapNone/>
                      <wp:docPr id="1177" name="直接连接符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7109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37F51D" id="直接连接符 1177" o:spid="_x0000_s1026" style="position:absolute;left:0;text-align:lef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205.15pt" to="263.1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2399030</wp:posOffset>
                      </wp:positionV>
                      <wp:extent cx="732790" cy="383540"/>
                      <wp:effectExtent l="9525" t="10795" r="10160" b="5715"/>
                      <wp:wrapNone/>
                      <wp:docPr id="1176" name="矩形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79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76" o:spid="_x0000_s1100" style="position:absolute;margin-left:13.4pt;margin-top:188.9pt;width:57.7pt;height:30.2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1548765</wp:posOffset>
                      </wp:positionV>
                      <wp:extent cx="942340" cy="635"/>
                      <wp:effectExtent l="9525" t="55880" r="19685" b="57785"/>
                      <wp:wrapNone/>
                      <wp:docPr id="1175" name="直接连接符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423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2CA77E" id="直接连接符 1175" o:spid="_x0000_s1026" style="position:absolute;left:0;text-align:left;flip:y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4pt,121.95pt" to="147.6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1389380</wp:posOffset>
                      </wp:positionV>
                      <wp:extent cx="732790" cy="383540"/>
                      <wp:effectExtent l="9525" t="10795" r="10160" b="5715"/>
                      <wp:wrapNone/>
                      <wp:docPr id="1174" name="矩形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79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审核备案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74" o:spid="_x0000_s1101" style="position:absolute;margin-left:14.15pt;margin-top:109.4pt;width:57.7pt;height:30.2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审核备案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3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3857625</wp:posOffset>
                      </wp:positionV>
                      <wp:extent cx="978535" cy="419735"/>
                      <wp:effectExtent l="11430" t="12065" r="10160" b="6350"/>
                      <wp:wrapNone/>
                      <wp:docPr id="1173" name="矩形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8535" cy="419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培训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73" o:spid="_x0000_s1102" style="position:absolute;margin-left:2.3pt;margin-top:303.75pt;width:77.05pt;height:33.0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培训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2875915</wp:posOffset>
                      </wp:positionV>
                      <wp:extent cx="1314450" cy="243205"/>
                      <wp:effectExtent l="0" t="1905" r="635" b="2540"/>
                      <wp:wrapNone/>
                      <wp:docPr id="1172" name="矩形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72" o:spid="_x0000_s1103" style="position:absolute;margin-left:70.35pt;margin-top:226.45pt;width:103.5pt;height:19.1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1351280</wp:posOffset>
                      </wp:positionV>
                      <wp:extent cx="1028065" cy="383540"/>
                      <wp:effectExtent l="10160" t="10795" r="9525" b="5715"/>
                      <wp:wrapNone/>
                      <wp:docPr id="1171" name="矩形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065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备案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71" o:spid="_x0000_s1104" style="position:absolute;margin-left:60.7pt;margin-top:106.4pt;width:80.95pt;height:30.2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备案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4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4277360</wp:posOffset>
                      </wp:positionV>
                      <wp:extent cx="635" cy="381635"/>
                      <wp:effectExtent l="56515" t="22225" r="57150" b="5715"/>
                      <wp:wrapNone/>
                      <wp:docPr id="1170" name="直接连接符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381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086114" id="直接连接符 1170" o:spid="_x0000_s1026" style="position:absolute;left:0;text-align:left;flip:x y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pt,336.8pt" to="32.15pt,3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3848100</wp:posOffset>
                      </wp:positionV>
                      <wp:extent cx="978535" cy="419735"/>
                      <wp:effectExtent l="11430" t="12065" r="10160" b="6350"/>
                      <wp:wrapNone/>
                      <wp:docPr id="1169" name="矩形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8535" cy="419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确定薪酬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69" o:spid="_x0000_s1105" style="position:absolute;margin-left:3.05pt;margin-top:303pt;width:77.05pt;height:33.0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确定薪酬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>
                      <wp:simplePos x="0" y="0"/>
                      <wp:positionH relativeFrom="column">
                        <wp:posOffset>674370</wp:posOffset>
                      </wp:positionH>
                      <wp:positionV relativeFrom="paragraph">
                        <wp:posOffset>538480</wp:posOffset>
                      </wp:positionV>
                      <wp:extent cx="438150" cy="635"/>
                      <wp:effectExtent l="8890" t="55245" r="19685" b="58420"/>
                      <wp:wrapNone/>
                      <wp:docPr id="1168" name="直接连接符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815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3B6A02" id="直接连接符 1168" o:spid="_x0000_s1026" style="position:absolute;left:0;text-align:left;flip:y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42.4pt" to="87.6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360680</wp:posOffset>
                      </wp:positionV>
                      <wp:extent cx="732790" cy="383540"/>
                      <wp:effectExtent l="9525" t="10795" r="10160" b="5715"/>
                      <wp:wrapNone/>
                      <wp:docPr id="1167" name="矩形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79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67" o:spid="_x0000_s1106" style="position:absolute;margin-left:-5.35pt;margin-top:28.4pt;width:57.7pt;height:30.2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3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2865120</wp:posOffset>
                      </wp:positionV>
                      <wp:extent cx="3810" cy="347980"/>
                      <wp:effectExtent l="57150" t="10160" r="53340" b="22860"/>
                      <wp:wrapNone/>
                      <wp:docPr id="1166" name="直接连接符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10" cy="347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4784D3" id="直接连接符 1166" o:spid="_x0000_s1026" style="position:absolute;left:0;text-align:left;flip:x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5pt,225.6pt" to="29.4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2456180</wp:posOffset>
                      </wp:positionV>
                      <wp:extent cx="732790" cy="383540"/>
                      <wp:effectExtent l="9525" t="10795" r="10160" b="5715"/>
                      <wp:wrapNone/>
                      <wp:docPr id="1165" name="矩形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79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65" o:spid="_x0000_s1107" style="position:absolute;margin-left:.65pt;margin-top:193.4pt;width:57.7pt;height:30.2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351155</wp:posOffset>
                      </wp:positionV>
                      <wp:extent cx="732790" cy="383540"/>
                      <wp:effectExtent l="9525" t="10795" r="10160" b="5715"/>
                      <wp:wrapNone/>
                      <wp:docPr id="1164" name="矩形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79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64" o:spid="_x0000_s1108" style="position:absolute;margin-left:2.15pt;margin-top:27.65pt;width:57.7pt;height:30.2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5"/>
        <w:gridCol w:w="2685"/>
        <w:gridCol w:w="1800"/>
        <w:gridCol w:w="1620"/>
        <w:gridCol w:w="1620"/>
      </w:tblGrid>
      <w:tr w:rsidR="00F302C3" w:rsidTr="00260F45">
        <w:trPr>
          <w:trHeight w:val="315"/>
        </w:trPr>
        <w:tc>
          <w:tcPr>
            <w:tcW w:w="9180" w:type="dxa"/>
            <w:gridSpan w:val="5"/>
          </w:tcPr>
          <w:p w:rsidR="00F302C3" w:rsidRDefault="00F302C3" w:rsidP="00260F45">
            <w:pPr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招聘</w:t>
            </w:r>
            <w:bookmarkStart w:id="16" w:name="招聘"/>
            <w:bookmarkEnd w:id="16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</w:t>
            </w:r>
          </w:p>
        </w:tc>
      </w:tr>
      <w:tr w:rsidR="00F302C3" w:rsidTr="00260F45">
        <w:trPr>
          <w:trHeight w:val="302"/>
        </w:trPr>
        <w:tc>
          <w:tcPr>
            <w:tcW w:w="1455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用人部门</w:t>
            </w:r>
          </w:p>
        </w:tc>
        <w:tc>
          <w:tcPr>
            <w:tcW w:w="2685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widowControl/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人力资源部经理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widowControl/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公司总经理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260F45">
        <w:trPr>
          <w:trHeight w:val="12740"/>
        </w:trPr>
        <w:tc>
          <w:tcPr>
            <w:tcW w:w="1455" w:type="dxa"/>
            <w:tcBorders>
              <w:right w:val="single" w:sz="4" w:space="0" w:color="999999"/>
            </w:tcBorders>
          </w:tcPr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68580</wp:posOffset>
                      </wp:positionV>
                      <wp:extent cx="685800" cy="198120"/>
                      <wp:effectExtent l="9525" t="6350" r="9525" b="5080"/>
                      <wp:wrapNone/>
                      <wp:docPr id="1163" name="文本框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人员空缺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63" o:spid="_x0000_s1109" type="#_x0000_t202" style="position:absolute;left:0;text-align:left;margin-left:11.85pt;margin-top:5.4pt;width:54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人员空缺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68580</wp:posOffset>
                      </wp:positionV>
                      <wp:extent cx="635" cy="198120"/>
                      <wp:effectExtent l="57150" t="13970" r="56515" b="16510"/>
                      <wp:wrapNone/>
                      <wp:docPr id="1162" name="直接连接符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E18128" id="直接连接符 1162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5.4pt" to="38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71120</wp:posOffset>
                      </wp:positionV>
                      <wp:extent cx="800100" cy="596900"/>
                      <wp:effectExtent l="19050" t="14605" r="19050" b="17145"/>
                      <wp:wrapNone/>
                      <wp:docPr id="1161" name="流程图: 决策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596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2A40F9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流程图: 决策 1161" o:spid="_x0000_s1026" type="#_x0000_t110" style="position:absolute;left:0;text-align:left;margin-left:11.85pt;margin-top:5.6pt;width:63pt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"/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80645</wp:posOffset>
                      </wp:positionV>
                      <wp:extent cx="571500" cy="195580"/>
                      <wp:effectExtent l="3175" t="3175" r="0" b="1270"/>
                      <wp:wrapNone/>
                      <wp:docPr id="1160" name="文本框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有无编制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60" o:spid="_x0000_s1110" type="#_x0000_t202" style="position:absolute;left:0;text-align:left;margin-left:21.85pt;margin-top:6.35pt;width:45pt;height:15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有无编制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63500</wp:posOffset>
                      </wp:positionV>
                      <wp:extent cx="2540" cy="788670"/>
                      <wp:effectExtent l="57150" t="10795" r="54610" b="19685"/>
                      <wp:wrapNone/>
                      <wp:docPr id="1159" name="直接连接符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7886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26CAA6" id="直接连接符 1159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5pt" to="39.0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965200</wp:posOffset>
                      </wp:positionV>
                      <wp:extent cx="571500" cy="195580"/>
                      <wp:effectExtent l="0" t="0" r="3175" b="0"/>
                      <wp:wrapNone/>
                      <wp:docPr id="1158" name="文本框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58" o:spid="_x0000_s1111" type="#_x0000_t202" style="position:absolute;left:0;text-align:left;margin-left:12.35pt;margin-top:76pt;width:45pt;height:15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68580</wp:posOffset>
                      </wp:positionV>
                      <wp:extent cx="114300" cy="198120"/>
                      <wp:effectExtent l="0" t="0" r="0" b="0"/>
                      <wp:wrapNone/>
                      <wp:docPr id="1157" name="文本框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57" o:spid="_x0000_s1112" type="#_x0000_t202" style="position:absolute;left:0;text-align:left;margin-left:20.85pt;margin-top:5.4pt;width:9pt;height:15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866140</wp:posOffset>
                      </wp:positionV>
                      <wp:extent cx="838200" cy="195580"/>
                      <wp:effectExtent l="12700" t="13335" r="6350" b="10160"/>
                      <wp:wrapNone/>
                      <wp:docPr id="1156" name="文本框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增补申请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56" o:spid="_x0000_s1113" type="#_x0000_t202" style="position:absolute;left:0;text-align:left;margin-left:9.1pt;margin-top:68.2pt;width:66pt;height:1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增补申请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1356360</wp:posOffset>
                      </wp:positionV>
                      <wp:extent cx="800100" cy="495300"/>
                      <wp:effectExtent l="9525" t="8255" r="9525" b="10795"/>
                      <wp:wrapNone/>
                      <wp:docPr id="1155" name="流程图: 延期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9530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C0055F"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流程图: 延期 1155" o:spid="_x0000_s1026" type="#_x0000_t135" style="position:absolute;left:0;text-align:left;margin-left:11.85pt;margin-top:106.8pt;width:63pt;height:3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1406525</wp:posOffset>
                      </wp:positionV>
                      <wp:extent cx="457200" cy="374650"/>
                      <wp:effectExtent l="0" t="1270" r="0" b="0"/>
                      <wp:wrapNone/>
                      <wp:docPr id="1154" name="文本框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取消或延期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54" o:spid="_x0000_s1114" type="#_x0000_t202" style="position:absolute;left:0;text-align:left;margin-left:20.85pt;margin-top:110.75pt;width:36pt;height:2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取消或延期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4132580</wp:posOffset>
                      </wp:positionV>
                      <wp:extent cx="802640" cy="195580"/>
                      <wp:effectExtent l="12700" t="12700" r="13335" b="10795"/>
                      <wp:wrapNone/>
                      <wp:docPr id="1153" name="文本框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4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复试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53" o:spid="_x0000_s1115" type="#_x0000_t202" style="position:absolute;left:0;text-align:left;margin-left:12.1pt;margin-top:325.4pt;width:63.2pt;height:1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复试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3626485</wp:posOffset>
                      </wp:positionV>
                      <wp:extent cx="685800" cy="635"/>
                      <wp:effectExtent l="9525" t="11430" r="9525" b="6985"/>
                      <wp:wrapNone/>
                      <wp:docPr id="1152" name="直接连接符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B3BDD" id="直接连接符 1152" o:spid="_x0000_s1026" style="position:absolute;left:0;text-align:lef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285.55pt" to="92.85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4330700</wp:posOffset>
                      </wp:positionV>
                      <wp:extent cx="635" cy="594360"/>
                      <wp:effectExtent l="12700" t="10795" r="5715" b="13970"/>
                      <wp:wrapNone/>
                      <wp:docPr id="1151" name="直接连接符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594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76F24" id="直接连接符 1151" o:spid="_x0000_s1026" style="position:absolute;left:0;text-align:lef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1pt,341pt" to="57.15pt,3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4518025</wp:posOffset>
                      </wp:positionV>
                      <wp:extent cx="2171700" cy="635"/>
                      <wp:effectExtent l="9525" t="55245" r="19050" b="58420"/>
                      <wp:wrapNone/>
                      <wp:docPr id="1150" name="直接连接符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17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0E11A2" id="直接连接符 1150" o:spid="_x0000_s1026" style="position:absolute;left:0;text-align:lef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85pt,355.75pt" to="227.85pt,3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3665855</wp:posOffset>
                      </wp:positionV>
                      <wp:extent cx="339090" cy="214630"/>
                      <wp:effectExtent l="3175" t="3175" r="635" b="1270"/>
                      <wp:wrapNone/>
                      <wp:docPr id="1149" name="文本框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通过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49" o:spid="_x0000_s1116" type="#_x0000_t202" style="position:absolute;left:0;text-align:left;margin-left:48.1pt;margin-top:288.65pt;width:26.7pt;height:1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通过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3634740</wp:posOffset>
                      </wp:positionV>
                      <wp:extent cx="635" cy="495300"/>
                      <wp:effectExtent l="57150" t="10160" r="56515" b="18415"/>
                      <wp:wrapNone/>
                      <wp:docPr id="1148" name="直接连接符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E1E596" id="直接连接符 1148" o:spid="_x0000_s1026" style="position:absolute;left:0;text-align:lef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286.2pt" to="38.9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4914265</wp:posOffset>
                      </wp:positionV>
                      <wp:extent cx="571500" cy="635"/>
                      <wp:effectExtent l="9525" t="13335" r="9525" b="5080"/>
                      <wp:wrapNone/>
                      <wp:docPr id="1147" name="直接连接符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85F156" id="直接连接符 1147" o:spid="_x0000_s1026" style="position:absolute;left:0;text-align:lef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85pt,386.95pt" to="101.85pt,3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6205220</wp:posOffset>
                      </wp:positionV>
                      <wp:extent cx="1143000" cy="635"/>
                      <wp:effectExtent l="12700" t="8890" r="6350" b="9525"/>
                      <wp:wrapNone/>
                      <wp:docPr id="1146" name="直接连接符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3F4DB" id="直接连接符 1146" o:spid="_x0000_s1026" style="position:absolute;left:0;text-align:lef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488.6pt" to="93.1pt,4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6304280</wp:posOffset>
                      </wp:positionV>
                      <wp:extent cx="457200" cy="194310"/>
                      <wp:effectExtent l="0" t="3175" r="0" b="2540"/>
                      <wp:wrapNone/>
                      <wp:docPr id="1145" name="文本框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不接受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45" o:spid="_x0000_s1117" type="#_x0000_t202" style="position:absolute;left:0;text-align:left;margin-left:56.85pt;margin-top:496.4pt;width:36pt;height:15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不接受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2143760</wp:posOffset>
                      </wp:positionV>
                      <wp:extent cx="2540" cy="4057650"/>
                      <wp:effectExtent l="9525" t="5080" r="6985" b="13970"/>
                      <wp:wrapNone/>
                      <wp:docPr id="1144" name="直接连接符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40576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8A8D09" id="直接连接符 1144" o:spid="_x0000_s1026" style="position:absolute;left:0;text-align:lef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168.8pt" to="3.05pt,4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2140585</wp:posOffset>
                      </wp:positionV>
                      <wp:extent cx="1028700" cy="635"/>
                      <wp:effectExtent l="9525" t="59055" r="19050" b="54610"/>
                      <wp:wrapNone/>
                      <wp:docPr id="1143" name="直接连接符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33B339" id="直接连接符 1143" o:spid="_x0000_s1026" style="position:absolute;left:0;text-align:lef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168.55pt" to="83.8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685" w:type="dxa"/>
            <w:tcBorders>
              <w:left w:val="single" w:sz="4" w:space="0" w:color="999999"/>
              <w:right w:val="single" w:sz="4" w:space="0" w:color="999999"/>
            </w:tcBorders>
          </w:tcPr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68580</wp:posOffset>
                      </wp:positionV>
                      <wp:extent cx="1024890" cy="396240"/>
                      <wp:effectExtent l="9525" t="6350" r="13335" b="6985"/>
                      <wp:wrapNone/>
                      <wp:docPr id="1140" name="组合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4890" cy="396240"/>
                                <a:chOff x="0" y="0"/>
                                <a:chExt cx="1800" cy="780"/>
                              </a:xfrm>
                            </wpg:grpSpPr>
                            <wps:wsp>
                              <wps:cNvPr id="1141" name="AutoShap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00" cy="780"/>
                                </a:xfrm>
                                <a:prstGeom prst="flowChartMulti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" y="312"/>
                                  <a:ext cx="126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职位说明书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1140" o:spid="_x0000_s1118" style="position:absolute;margin-left:11.1pt;margin-top:5.4pt;width:80.7pt;height:31.2pt;z-index:251685888" coordsize="180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">
                      <v:shape id="AutoShape 90" o:spid="_x0000_s1119" type="#_x0000_t115" style="position:absolute;width:18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"/>
                      <v:shape id="Text Box 91" o:spid="_x0000_s1120" type="#_x0000_t202" style="position:absolute;left:180;top:312;width:12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职位说明书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159385</wp:posOffset>
                      </wp:positionV>
                      <wp:extent cx="2857500" cy="198120"/>
                      <wp:effectExtent l="47625" t="11430" r="9525" b="9525"/>
                      <wp:wrapNone/>
                      <wp:docPr id="1139" name="箭头: 左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0" cy="1981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6057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48736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箭头: 左 1139" o:spid="_x0000_s1026" type="#_x0000_t66" style="position:absolute;left:0;text-align:left;margin-left:92.1pt;margin-top:12.55pt;width:225pt;height:15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" fillcolor="silver" strokecolor="gray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170180</wp:posOffset>
                      </wp:positionV>
                      <wp:extent cx="114300" cy="198120"/>
                      <wp:effectExtent l="3175" t="0" r="0" b="2540"/>
                      <wp:wrapNone/>
                      <wp:docPr id="1138" name="文本框 1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38" o:spid="_x0000_s1121" type="#_x0000_t202" style="position:absolute;margin-left:2.35pt;margin-top:13.4pt;width:9pt;height:1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73660</wp:posOffset>
                      </wp:positionV>
                      <wp:extent cx="635" cy="198120"/>
                      <wp:effectExtent l="60325" t="7620" r="53340" b="22860"/>
                      <wp:wrapNone/>
                      <wp:docPr id="1137" name="直接连接符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80BDF" id="直接连接符 1137" o:spid="_x0000_s1026" style="position:absolute;left:0;text-align:lef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5.8pt" to="38.4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167640</wp:posOffset>
                      </wp:positionV>
                      <wp:extent cx="342900" cy="635"/>
                      <wp:effectExtent l="9525" t="52070" r="19050" b="61595"/>
                      <wp:wrapNone/>
                      <wp:docPr id="1136" name="直接连接符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B2D803" id="直接连接符 1136" o:spid="_x0000_s1026" style="position:absolute;left:0;text-align:lef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13.2pt" to="29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71120</wp:posOffset>
                      </wp:positionV>
                      <wp:extent cx="567690" cy="393700"/>
                      <wp:effectExtent l="12700" t="12700" r="10160" b="12700"/>
                      <wp:wrapNone/>
                      <wp:docPr id="1135" name="文本框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69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确定招聘方式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35" o:spid="_x0000_s1122" type="#_x0000_t202" style="position:absolute;margin-left:20.35pt;margin-top:5.6pt;width:44.7pt;height:3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确定招聘方式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170180</wp:posOffset>
                      </wp:positionV>
                      <wp:extent cx="2743200" cy="635"/>
                      <wp:effectExtent l="19050" t="54610" r="9525" b="59055"/>
                      <wp:wrapNone/>
                      <wp:docPr id="1134" name="直接连接符 1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71024" id="直接连接符 1134" o:spid="_x0000_s1026" style="position:absolute;left:0;text-align:lef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pt,13.4pt" to="281.1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60325</wp:posOffset>
                      </wp:positionV>
                      <wp:extent cx="635" cy="198120"/>
                      <wp:effectExtent l="57150" t="7620" r="56515" b="22860"/>
                      <wp:wrapNone/>
                      <wp:docPr id="1133" name="直接连接符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DB9E59" id="直接连接符 1133" o:spid="_x0000_s1026" style="position:absolute;left:0;text-align:lef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pt,4.75pt" to="29.1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63500</wp:posOffset>
                      </wp:positionV>
                      <wp:extent cx="635" cy="198120"/>
                      <wp:effectExtent l="57150" t="10795" r="56515" b="19685"/>
                      <wp:wrapNone/>
                      <wp:docPr id="1132" name="直接连接符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7D00FF" id="直接连接符 1132" o:spid="_x0000_s1026" style="position:absolute;left:0;text-align:lef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1pt,5pt" to="56.1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63500</wp:posOffset>
                      </wp:positionV>
                      <wp:extent cx="453390" cy="194310"/>
                      <wp:effectExtent l="12700" t="8890" r="10160" b="6350"/>
                      <wp:wrapNone/>
                      <wp:docPr id="1131" name="文本框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外部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31" o:spid="_x0000_s1123" type="#_x0000_t202" style="position:absolute;left:0;text-align:left;margin-left:2.35pt;margin-top:5pt;width:35.7pt;height:15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外部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60325</wp:posOffset>
                      </wp:positionV>
                      <wp:extent cx="453390" cy="194310"/>
                      <wp:effectExtent l="9525" t="5715" r="13335" b="9525"/>
                      <wp:wrapNone/>
                      <wp:docPr id="1130" name="文本框 1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内部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30" o:spid="_x0000_s1124" type="#_x0000_t202" style="position:absolute;left:0;text-align:left;margin-left:47.1pt;margin-top:4.75pt;width:35.7pt;height:15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内部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63500</wp:posOffset>
                      </wp:positionV>
                      <wp:extent cx="635" cy="1493520"/>
                      <wp:effectExtent l="57150" t="6985" r="56515" b="23495"/>
                      <wp:wrapNone/>
                      <wp:docPr id="1129" name="直接连接符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935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E5CDC" id="直接连接符 1129" o:spid="_x0000_s1026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1pt,5pt" to="20.1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162560</wp:posOffset>
                      </wp:positionV>
                      <wp:extent cx="914400" cy="198120"/>
                      <wp:effectExtent l="9525" t="10795" r="9525" b="10160"/>
                      <wp:wrapNone/>
                      <wp:docPr id="1128" name="文本框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发布招聘信息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28" o:spid="_x0000_s1125" type="#_x0000_t202" style="position:absolute;left:0;text-align:left;margin-left:47.1pt;margin-top:12.8pt;width:1in;height:15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发布招聘信息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60325</wp:posOffset>
                      </wp:positionV>
                      <wp:extent cx="635" cy="99060"/>
                      <wp:effectExtent l="57150" t="13335" r="56515" b="20955"/>
                      <wp:wrapNone/>
                      <wp:docPr id="1127" name="直接连接符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CA9C3" id="直接连接符 1127" o:spid="_x0000_s1026" style="position:absolute;left:0;text-align:lef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1pt,4.75pt" to="5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1249680</wp:posOffset>
                      </wp:positionV>
                      <wp:extent cx="571500" cy="594360"/>
                      <wp:effectExtent l="19050" t="10160" r="9525" b="5080"/>
                      <wp:wrapNone/>
                      <wp:docPr id="1126" name="标注: 左箭头 1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94360"/>
                              </a:xfrm>
                              <a:prstGeom prst="leftArrowCallout">
                                <a:avLst>
                                  <a:gd name="adj1" fmla="val 26000"/>
                                  <a:gd name="adj2" fmla="val 26000"/>
                                  <a:gd name="adj3" fmla="val 16667"/>
                                  <a:gd name="adj4" fmla="val 6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30D425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标注: 左箭头 1126" o:spid="_x0000_s1026" type="#_x0000_t77" style="position:absolute;left:0;text-align:left;margin-left:56.1pt;margin-top:98.4pt;width:45pt;height:4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368300</wp:posOffset>
                      </wp:positionV>
                      <wp:extent cx="1824990" cy="2540"/>
                      <wp:effectExtent l="6350" t="52705" r="16510" b="59055"/>
                      <wp:wrapNone/>
                      <wp:docPr id="1125" name="直接连接符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4990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F27CA2" id="直接连接符 1125" o:spid="_x0000_s1026" style="position:absolute;left:0;text-align:lef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6pt,29pt" to="146.3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980440</wp:posOffset>
                      </wp:positionV>
                      <wp:extent cx="3543300" cy="635"/>
                      <wp:effectExtent l="19050" t="55245" r="9525" b="58420"/>
                      <wp:wrapNone/>
                      <wp:docPr id="1124" name="直接连接符 1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543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79E2F7" id="直接连接符 1124" o:spid="_x0000_s1026" style="position:absolute;left:0;text-align:lef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77.2pt" to="281.1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1362075</wp:posOffset>
                      </wp:positionV>
                      <wp:extent cx="681990" cy="393700"/>
                      <wp:effectExtent l="6350" t="8255" r="6985" b="7620"/>
                      <wp:wrapNone/>
                      <wp:docPr id="1123" name="文本框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确定招聘渠道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23" o:spid="_x0000_s1126" type="#_x0000_t202" style="position:absolute;left:0;text-align:left;margin-left:11.6pt;margin-top:107.25pt;width:53.7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确定招聘渠道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1153160</wp:posOffset>
                      </wp:positionV>
                      <wp:extent cx="453390" cy="195580"/>
                      <wp:effectExtent l="9525" t="8890" r="13335" b="5080"/>
                      <wp:wrapNone/>
                      <wp:docPr id="1122" name="文本框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招聘会聘渠道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22" o:spid="_x0000_s1127" type="#_x0000_t202" style="position:absolute;left:0;text-align:left;margin-left:83.1pt;margin-top:90.8pt;width:35.7pt;height:1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招聘会聘渠道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1348740</wp:posOffset>
                      </wp:positionV>
                      <wp:extent cx="453390" cy="195580"/>
                      <wp:effectExtent l="9525" t="13970" r="13335" b="9525"/>
                      <wp:wrapNone/>
                      <wp:docPr id="1121" name="文本框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媒体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21" o:spid="_x0000_s1128" type="#_x0000_t202" style="position:absolute;left:0;text-align:left;margin-left:83.1pt;margin-top:106.2pt;width:35.7pt;height:15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媒体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1549400</wp:posOffset>
                      </wp:positionV>
                      <wp:extent cx="453390" cy="195580"/>
                      <wp:effectExtent l="9525" t="5080" r="13335" b="8890"/>
                      <wp:wrapNone/>
                      <wp:docPr id="1120" name="文本框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校园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20" o:spid="_x0000_s1129" type="#_x0000_t202" style="position:absolute;left:0;text-align:left;margin-left:83.1pt;margin-top:122pt;width:35.7pt;height:1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校园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1744345</wp:posOffset>
                      </wp:positionV>
                      <wp:extent cx="453390" cy="195580"/>
                      <wp:effectExtent l="9525" t="9525" r="13335" b="13970"/>
                      <wp:wrapNone/>
                      <wp:docPr id="1119" name="文本框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其他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19" o:spid="_x0000_s1130" type="#_x0000_t202" style="position:absolute;left:0;text-align:left;margin-left:83.1pt;margin-top:137.35pt;width:35.7pt;height:1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其他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2148840</wp:posOffset>
                      </wp:positionV>
                      <wp:extent cx="914400" cy="198120"/>
                      <wp:effectExtent l="9525" t="13970" r="9525" b="6985"/>
                      <wp:wrapNone/>
                      <wp:docPr id="1118" name="文本框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发布招聘信息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18" o:spid="_x0000_s1131" type="#_x0000_t202" style="position:absolute;left:0;text-align:left;margin-left:8.1pt;margin-top:169.2pt;width:1in;height:1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发布招聘信息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1752600</wp:posOffset>
                      </wp:positionV>
                      <wp:extent cx="635" cy="396240"/>
                      <wp:effectExtent l="57150" t="8255" r="56515" b="14605"/>
                      <wp:wrapNone/>
                      <wp:docPr id="1117" name="直接连接符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7CD760" id="直接连接符 1117" o:spid="_x0000_s1026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pt,138pt" to="29.15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2547620</wp:posOffset>
                      </wp:positionV>
                      <wp:extent cx="914400" cy="198120"/>
                      <wp:effectExtent l="12700" t="12700" r="6350" b="8255"/>
                      <wp:wrapNone/>
                      <wp:docPr id="1116" name="文本框 1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收集筛选简历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16" o:spid="_x0000_s1132" type="#_x0000_t202" style="position:absolute;left:0;text-align:left;margin-left:7.6pt;margin-top:200.6pt;width:1in;height:1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收集筛选简历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2346960</wp:posOffset>
                      </wp:positionV>
                      <wp:extent cx="635" cy="198120"/>
                      <wp:effectExtent l="57150" t="12065" r="56515" b="18415"/>
                      <wp:wrapNone/>
                      <wp:docPr id="1115" name="直接连接符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07D3AD" id="直接连接符 1115" o:spid="_x0000_s1026" style="position:absolute;left:0;text-align:lef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1pt,184.8pt" to="47.1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2955290</wp:posOffset>
                      </wp:positionV>
                      <wp:extent cx="685800" cy="175260"/>
                      <wp:effectExtent l="9525" t="10795" r="9525" b="13970"/>
                      <wp:wrapNone/>
                      <wp:docPr id="1114" name="文本框 1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7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初试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14" o:spid="_x0000_s1133" type="#_x0000_t202" style="position:absolute;left:0;text-align:left;margin-left:20.1pt;margin-top:232.7pt;width:54pt;height:1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初试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2745740</wp:posOffset>
                      </wp:positionV>
                      <wp:extent cx="635" cy="198120"/>
                      <wp:effectExtent l="57150" t="10795" r="56515" b="19685"/>
                      <wp:wrapNone/>
                      <wp:docPr id="1113" name="直接连接符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18E19E" id="直接连接符 1113" o:spid="_x0000_s1026" style="position:absolute;left:0;text-align:lef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1pt,216.2pt" to="47.15pt,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3726815</wp:posOffset>
                      </wp:positionV>
                      <wp:extent cx="339090" cy="195580"/>
                      <wp:effectExtent l="3175" t="1270" r="635" b="3175"/>
                      <wp:wrapNone/>
                      <wp:docPr id="1112" name="文本框 1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通过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12" o:spid="_x0000_s1134" type="#_x0000_t202" style="position:absolute;left:0;text-align:left;margin-left:2.35pt;margin-top:293.45pt;width:26.7pt;height:15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通过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1169670</wp:posOffset>
                      </wp:positionH>
                      <wp:positionV relativeFrom="paragraph">
                        <wp:posOffset>2936240</wp:posOffset>
                      </wp:positionV>
                      <wp:extent cx="571500" cy="398780"/>
                      <wp:effectExtent l="19050" t="10795" r="47625" b="9525"/>
                      <wp:wrapNone/>
                      <wp:docPr id="1111" name="流程图: 存储数据 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98780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42554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流程图: 存储数据 1111" o:spid="_x0000_s1026" type="#_x0000_t130" style="position:absolute;left:0;text-align:left;margin-left:92.1pt;margin-top:231.2pt;width:45pt;height:31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3032125</wp:posOffset>
                      </wp:positionV>
                      <wp:extent cx="342900" cy="293370"/>
                      <wp:effectExtent l="0" t="1905" r="0" b="0"/>
                      <wp:wrapNone/>
                      <wp:docPr id="1110" name="文本框 1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3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简历存档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10" o:spid="_x0000_s1135" type="#_x0000_t202" style="position:absolute;left:0;text-align:left;margin-left:101.1pt;margin-top:238.75pt;width:27pt;height:23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简历存档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3032125</wp:posOffset>
                      </wp:positionV>
                      <wp:extent cx="228600" cy="635"/>
                      <wp:effectExtent l="9525" t="59055" r="19050" b="54610"/>
                      <wp:wrapNone/>
                      <wp:docPr id="1109" name="直接连接符 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2EBD1" id="直接连接符 1109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1pt,238.75pt" to="92.1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3233420</wp:posOffset>
                      </wp:positionV>
                      <wp:extent cx="114300" cy="476250"/>
                      <wp:effectExtent l="0" t="3175" r="0" b="0"/>
                      <wp:wrapNone/>
                      <wp:docPr id="1108" name="文本框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未通过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08" o:spid="_x0000_s1136" type="#_x0000_t202" style="position:absolute;left:0;text-align:left;margin-left:83.1pt;margin-top:254.6pt;width:9pt;height:3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未通过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4627880</wp:posOffset>
                      </wp:positionV>
                      <wp:extent cx="2743200" cy="2540"/>
                      <wp:effectExtent l="9525" t="6985" r="9525" b="9525"/>
                      <wp:wrapNone/>
                      <wp:docPr id="1107" name="直接连接符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743200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588ED" id="直接连接符 1107" o:spid="_x0000_s1026" style="position:absolute;left:0;text-align:lef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pt,364.4pt" to="281.1pt,3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4427220</wp:posOffset>
                      </wp:positionV>
                      <wp:extent cx="1714500" cy="635"/>
                      <wp:effectExtent l="9525" t="6350" r="9525" b="12065"/>
                      <wp:wrapNone/>
                      <wp:docPr id="1106" name="直接连接符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F5BEE" id="直接连接符 1106" o:spid="_x0000_s1026" style="position:absolute;left:0;text-align:lef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1pt,348.6pt" to="182.1pt,3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4330700</wp:posOffset>
                      </wp:positionV>
                      <wp:extent cx="635" cy="497840"/>
                      <wp:effectExtent l="57150" t="5080" r="56515" b="20955"/>
                      <wp:wrapNone/>
                      <wp:docPr id="1105" name="直接连接符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97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984A2" id="直接连接符 1105" o:spid="_x0000_s1026" style="position:absolute;left:0;text-align:lef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pt,341pt" to="29.15pt,3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4429760</wp:posOffset>
                      </wp:positionV>
                      <wp:extent cx="635" cy="393700"/>
                      <wp:effectExtent l="57150" t="8890" r="56515" b="16510"/>
                      <wp:wrapNone/>
                      <wp:docPr id="1104" name="直接连接符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3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521903" id="直接连接符 1104" o:spid="_x0000_s1026" style="position:absolute;left:0;text-align:lef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1pt,348.8pt" to="47.15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4625340</wp:posOffset>
                      </wp:positionV>
                      <wp:extent cx="635" cy="198120"/>
                      <wp:effectExtent l="57150" t="13970" r="56515" b="16510"/>
                      <wp:wrapNone/>
                      <wp:docPr id="1103" name="直接连接符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B57387" id="直接连接符 1103" o:spid="_x0000_s1026" style="position:absolute;left:0;text-align:lef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pt,364.2pt" to="65.15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4826000</wp:posOffset>
                      </wp:positionV>
                      <wp:extent cx="685800" cy="393700"/>
                      <wp:effectExtent l="9525" t="5080" r="9525" b="10795"/>
                      <wp:wrapNone/>
                      <wp:docPr id="1102" name="文本框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确定录用人选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02" o:spid="_x0000_s1137" type="#_x0000_t202" style="position:absolute;left:0;text-align:left;margin-left:20.1pt;margin-top:380pt;width:54pt;height:3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确定录用人选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4660265</wp:posOffset>
                      </wp:positionV>
                      <wp:extent cx="571500" cy="792480"/>
                      <wp:effectExtent l="12700" t="10795" r="6350" b="6350"/>
                      <wp:wrapNone/>
                      <wp:docPr id="1101" name="流程图: 多文档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792480"/>
                              </a:xfrm>
                              <a:prstGeom prst="flowChartMulti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D7610" id="流程图: 多文档 1101" o:spid="_x0000_s1026" type="#_x0000_t115" style="position:absolute;left:0;text-align:left;margin-left:92.35pt;margin-top:366.95pt;width:45pt;height:62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4925060</wp:posOffset>
                      </wp:positionV>
                      <wp:extent cx="339090" cy="393700"/>
                      <wp:effectExtent l="0" t="0" r="3810" b="0"/>
                      <wp:wrapNone/>
                      <wp:docPr id="1100" name="文本框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录用通知书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00" o:spid="_x0000_s1138" type="#_x0000_t202" style="position:absolute;left:0;text-align:left;margin-left:101.1pt;margin-top:387.8pt;width:26.7pt;height:3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录用通知书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4917440</wp:posOffset>
                      </wp:positionV>
                      <wp:extent cx="228600" cy="205740"/>
                      <wp:effectExtent l="9525" t="29845" r="19050" b="31115"/>
                      <wp:wrapNone/>
                      <wp:docPr id="1099" name="箭头: 虚尾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574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277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C8AF1" id="箭头: 虚尾 1099" o:spid="_x0000_s1026" type="#_x0000_t93" style="position:absolute;left:0;text-align:left;margin-left:74.1pt;margin-top:387.2pt;width:18pt;height:16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6007100</wp:posOffset>
                      </wp:positionV>
                      <wp:extent cx="571500" cy="403860"/>
                      <wp:effectExtent l="11430" t="5080" r="7620" b="10160"/>
                      <wp:wrapNone/>
                      <wp:docPr id="1098" name="流程图: 延期 1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03860"/>
                              </a:xfrm>
                              <a:prstGeom prst="flowChartDelay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29E6C" id="流程图: 延期 1098" o:spid="_x0000_s1026" type="#_x0000_t135" style="position:absolute;left:0;text-align:left;margin-left:29.25pt;margin-top:473pt;width:45pt;height:31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" filled="f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6106160</wp:posOffset>
                      </wp:positionV>
                      <wp:extent cx="339090" cy="195580"/>
                      <wp:effectExtent l="0" t="0" r="3810" b="0"/>
                      <wp:wrapNone/>
                      <wp:docPr id="1097" name="文本框 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录用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97" o:spid="_x0000_s1139" type="#_x0000_t202" style="position:absolute;left:0;text-align:left;margin-left:38.1pt;margin-top:480.8pt;width:26.7pt;height:15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录用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5508625</wp:posOffset>
                      </wp:positionV>
                      <wp:extent cx="685800" cy="198120"/>
                      <wp:effectExtent l="9525" t="11430" r="9525" b="9525"/>
                      <wp:wrapNone/>
                      <wp:docPr id="1096" name="文本框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待遇谈判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96" o:spid="_x0000_s1140" type="#_x0000_t202" style="position:absolute;left:0;text-align:left;margin-left:20.1pt;margin-top:433.75pt;width:54pt;height:15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待遇谈判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5211445</wp:posOffset>
                      </wp:positionV>
                      <wp:extent cx="635" cy="297180"/>
                      <wp:effectExtent l="57150" t="9525" r="56515" b="17145"/>
                      <wp:wrapNone/>
                      <wp:docPr id="1095" name="直接连接符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F37C2A" id="直接连接符 1095" o:spid="_x0000_s1026" style="position:absolute;left:0;text-align:lef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1pt,410.35pt" to="47.15pt,4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5812155</wp:posOffset>
                      </wp:positionV>
                      <wp:extent cx="339090" cy="194310"/>
                      <wp:effectExtent l="0" t="635" r="3810" b="0"/>
                      <wp:wrapNone/>
                      <wp:docPr id="1094" name="文本框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接受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94" o:spid="_x0000_s1141" type="#_x0000_t202" style="position:absolute;left:0;text-align:left;margin-left:56.1pt;margin-top:457.65pt;width:26.7pt;height:15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接受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558800</wp:posOffset>
                      </wp:positionV>
                      <wp:extent cx="1028700" cy="396240"/>
                      <wp:effectExtent l="9525" t="5080" r="9525" b="8255"/>
                      <wp:wrapNone/>
                      <wp:docPr id="1093" name="流程图: 多文档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96240"/>
                              </a:xfrm>
                              <a:prstGeom prst="flowChartMulti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E13A0" id="流程图: 多文档 1093" o:spid="_x0000_s1026" type="#_x0000_t115" style="position:absolute;left:0;text-align:left;margin-left:38.1pt;margin-top:44pt;width:81pt;height:31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753745</wp:posOffset>
                      </wp:positionV>
                      <wp:extent cx="114300" cy="635"/>
                      <wp:effectExtent l="9525" t="9525" r="9525" b="8890"/>
                      <wp:wrapNone/>
                      <wp:docPr id="1092" name="直接连接符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FECE9" id="直接连接符 1092" o:spid="_x0000_s1026" style="position:absolute;left:0;text-align:lef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pt,59.35pt" to="128.1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2834005</wp:posOffset>
                      </wp:positionV>
                      <wp:extent cx="800100" cy="635"/>
                      <wp:effectExtent l="9525" t="13335" r="9525" b="5080"/>
                      <wp:wrapNone/>
                      <wp:docPr id="1091" name="直接连接符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5688F5" id="直接连接符 1091" o:spid="_x0000_s1026" style="position:absolute;left:0;text-align:lef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pt,223.15pt" to="128.1pt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2834005</wp:posOffset>
                      </wp:positionV>
                      <wp:extent cx="635" cy="99060"/>
                      <wp:effectExtent l="57150" t="13335" r="56515" b="20955"/>
                      <wp:wrapNone/>
                      <wp:docPr id="1090" name="直接连接符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73F171" id="直接连接符 1090" o:spid="_x0000_s1026" style="position:absolute;left:0;text-align:lef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pt,223.15pt" to="65.15pt,2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657860</wp:posOffset>
                      </wp:positionV>
                      <wp:extent cx="800100" cy="194310"/>
                      <wp:effectExtent l="0" t="0" r="0" b="0"/>
                      <wp:wrapNone/>
                      <wp:docPr id="1089" name="文本框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4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推荐自荐信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89" o:spid="_x0000_s1142" type="#_x0000_t202" style="position:absolute;left:0;text-align:left;margin-left:40.35pt;margin-top:51.8pt;width:63pt;height:15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推荐自荐信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159385</wp:posOffset>
                      </wp:positionV>
                      <wp:extent cx="114300" cy="396240"/>
                      <wp:effectExtent l="19050" t="5715" r="19050" b="17145"/>
                      <wp:wrapNone/>
                      <wp:docPr id="1088" name="箭头: 下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39624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04802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头: 下 1088" o:spid="_x0000_s1026" type="#_x0000_t67" style="position:absolute;left:0;text-align:left;margin-left:83.1pt;margin-top:12.55pt;width:9pt;height:31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"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5708015</wp:posOffset>
                      </wp:positionV>
                      <wp:extent cx="635" cy="297180"/>
                      <wp:effectExtent l="60325" t="10795" r="53340" b="15875"/>
                      <wp:wrapNone/>
                      <wp:docPr id="1087" name="直接连接符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429D6C" id="直接连接符 1087" o:spid="_x0000_s1026" style="position:absolute;left:0;text-align:lef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5pt,449.45pt" to="47.4pt,4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5509895</wp:posOffset>
                      </wp:positionV>
                      <wp:extent cx="3082290" cy="196850"/>
                      <wp:effectExtent l="50800" t="12700" r="10160" b="19050"/>
                      <wp:wrapNone/>
                      <wp:docPr id="1086" name="箭头: 左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2290" cy="19685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91452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EB46D" id="箭头: 左 1086" o:spid="_x0000_s1026" type="#_x0000_t66" style="position:absolute;left:0;text-align:left;margin-left:74.35pt;margin-top:433.85pt;width:242.7pt;height:1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" fillcolor="silver" strokecolor="gray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6015355</wp:posOffset>
                      </wp:positionV>
                      <wp:extent cx="3086100" cy="198120"/>
                      <wp:effectExtent l="12700" t="13335" r="44450" b="17145"/>
                      <wp:wrapNone/>
                      <wp:docPr id="1085" name="箭头: 右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198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89423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91EA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头: 右 1085" o:spid="_x0000_s1026" type="#_x0000_t13" style="position:absolute;left:0;text-align:left;margin-left:74.35pt;margin-top:473.65pt;width:243pt;height:1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" fillcolor="silver" strokecolor="gray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3132455</wp:posOffset>
                      </wp:positionV>
                      <wp:extent cx="685800" cy="297180"/>
                      <wp:effectExtent l="12700" t="6985" r="6350" b="10160"/>
                      <wp:wrapNone/>
                      <wp:docPr id="1084" name="流程图: 可选过程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2F5AE3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流程图: 可选过程 1084" o:spid="_x0000_s1026" type="#_x0000_t176" style="position:absolute;left:0;text-align:left;margin-left:20.35pt;margin-top:246.65pt;width:54pt;height:23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3159760</wp:posOffset>
                      </wp:positionV>
                      <wp:extent cx="571500" cy="196850"/>
                      <wp:effectExtent l="0" t="0" r="0" b="0"/>
                      <wp:wrapNone/>
                      <wp:docPr id="1083" name="文本框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资格验证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83" o:spid="_x0000_s1143" type="#_x0000_t202" style="position:absolute;left:0;text-align:left;margin-left:23.1pt;margin-top:248.8pt;width:45pt;height:1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资格验证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6213475</wp:posOffset>
                      </wp:positionV>
                      <wp:extent cx="3086100" cy="198120"/>
                      <wp:effectExtent l="12700" t="11430" r="44450" b="19050"/>
                      <wp:wrapNone/>
                      <wp:docPr id="1082" name="箭头: 右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198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89423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26794" id="箭头: 右 1082" o:spid="_x0000_s1026" type="#_x0000_t13" style="position:absolute;left:0;text-align:left;margin-left:74.35pt;margin-top:489.25pt;width:243pt;height:15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" fillcolor="silver" strokecolor="gray"/>
                  </w:pict>
                </mc:Fallback>
              </mc:AlternateContent>
            </w:r>
          </w:p>
        </w:tc>
        <w:tc>
          <w:tcPr>
            <w:tcW w:w="1800" w:type="dxa"/>
            <w:tcBorders>
              <w:left w:val="single" w:sz="4" w:space="0" w:color="999999"/>
              <w:right w:val="single" w:sz="4" w:space="0" w:color="999999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554990</wp:posOffset>
                      </wp:positionV>
                      <wp:extent cx="114300" cy="198120"/>
                      <wp:effectExtent l="3175" t="0" r="0" b="0"/>
                      <wp:wrapNone/>
                      <wp:docPr id="1081" name="文本框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81" o:spid="_x0000_s1144" type="#_x0000_t202" style="position:absolute;left:0;text-align:left;margin-left:83.35pt;margin-top:43.7pt;width:9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457835</wp:posOffset>
                      </wp:positionV>
                      <wp:extent cx="916940" cy="596900"/>
                      <wp:effectExtent l="19050" t="12700" r="16510" b="9525"/>
                      <wp:wrapNone/>
                      <wp:docPr id="1080" name="流程图: 决策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6940" cy="596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AF7C2" id="流程图: 决策 1080" o:spid="_x0000_s1026" type="#_x0000_t110" style="position:absolute;left:0;text-align:left;margin-left:3.6pt;margin-top:36.05pt;width:72.2pt;height:4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665480</wp:posOffset>
                      </wp:positionV>
                      <wp:extent cx="571500" cy="195580"/>
                      <wp:effectExtent l="0" t="1270" r="0" b="3175"/>
                      <wp:wrapNone/>
                      <wp:docPr id="1079" name="文本框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79" o:spid="_x0000_s1145" type="#_x0000_t202" style="position:absolute;left:0;text-align:left;margin-left:20.1pt;margin-top:52.4pt;width:45pt;height:1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764540</wp:posOffset>
                      </wp:positionV>
                      <wp:extent cx="466090" cy="2540"/>
                      <wp:effectExtent l="9525" t="52705" r="19685" b="59055"/>
                      <wp:wrapNone/>
                      <wp:docPr id="1078" name="直接连接符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66090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043E47" id="直接连接符 1078" o:spid="_x0000_s1026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1pt,60.2pt" to="110.8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4625340</wp:posOffset>
                      </wp:positionV>
                      <wp:extent cx="800100" cy="635"/>
                      <wp:effectExtent l="9525" t="55880" r="19050" b="57785"/>
                      <wp:wrapNone/>
                      <wp:docPr id="1077" name="直接连接符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9C6086" id="直接连接符 1077" o:spid="_x0000_s1026" style="position:absolute;left:0;text-align:lef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85pt,364.2pt" to="110.85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4231640</wp:posOffset>
                      </wp:positionV>
                      <wp:extent cx="802640" cy="195580"/>
                      <wp:effectExtent l="9525" t="5080" r="6985" b="8890"/>
                      <wp:wrapNone/>
                      <wp:docPr id="1076" name="文本框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4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复试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76" o:spid="_x0000_s1146" type="#_x0000_t202" style="position:absolute;left:0;text-align:left;margin-left:20.85pt;margin-top:333.2pt;width:63.2pt;height:1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复试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4434840</wp:posOffset>
                      </wp:positionV>
                      <wp:extent cx="635" cy="388620"/>
                      <wp:effectExtent l="9525" t="8255" r="8890" b="12700"/>
                      <wp:wrapNone/>
                      <wp:docPr id="1075" name="直接连接符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88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6C7E3" id="直接连接符 1075" o:spid="_x0000_s1026" style="position:absolute;left:0;text-align:lef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85pt,349.2pt" to="47.9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4646930</wp:posOffset>
                      </wp:positionV>
                      <wp:extent cx="339090" cy="195580"/>
                      <wp:effectExtent l="0" t="1270" r="3810" b="3175"/>
                      <wp:wrapNone/>
                      <wp:docPr id="1074" name="文本框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通过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74" o:spid="_x0000_s1147" type="#_x0000_t202" style="position:absolute;left:0;text-align:left;margin-left:65.85pt;margin-top:365.9pt;width:26.7pt;height:15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通过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3634740</wp:posOffset>
                      </wp:positionV>
                      <wp:extent cx="635" cy="594360"/>
                      <wp:effectExtent l="9525" t="8255" r="8890" b="6985"/>
                      <wp:wrapNone/>
                      <wp:docPr id="1073" name="直接连接符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94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1C272B" id="直接连接符 1073" o:spid="_x0000_s1026" style="position:absolute;left:0;text-align:lef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85pt,286.2pt" to="47.9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3634740</wp:posOffset>
                      </wp:positionV>
                      <wp:extent cx="685800" cy="635"/>
                      <wp:effectExtent l="19050" t="55880" r="9525" b="57785"/>
                      <wp:wrapNone/>
                      <wp:docPr id="1072" name="直接连接符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C7386D" id="直接连接符 1072" o:spid="_x0000_s1026" style="position:absolute;left:0;text-align:lef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286.2pt" to="47.85pt,2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3431540</wp:posOffset>
                      </wp:positionV>
                      <wp:extent cx="1943100" cy="635"/>
                      <wp:effectExtent l="19050" t="52705" r="9525" b="60960"/>
                      <wp:wrapNone/>
                      <wp:docPr id="1071" name="直接连接符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431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4EAC0" id="直接连接符 1071" o:spid="_x0000_s1026" style="position:absolute;left:0;text-align:lef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270.2pt" to="146.8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3530600</wp:posOffset>
                      </wp:positionV>
                      <wp:extent cx="457200" cy="195580"/>
                      <wp:effectExtent l="0" t="0" r="0" b="0"/>
                      <wp:wrapNone/>
                      <wp:docPr id="1070" name="文本框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未通过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70" o:spid="_x0000_s1148" type="#_x0000_t202" style="position:absolute;left:0;text-align:left;margin-left:56.85pt;margin-top:278pt;width:36pt;height:1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未通过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1159510</wp:posOffset>
                      </wp:positionV>
                      <wp:extent cx="635" cy="2073910"/>
                      <wp:effectExtent l="9525" t="9525" r="8890" b="12065"/>
                      <wp:wrapNone/>
                      <wp:docPr id="1069" name="直接连接符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739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DD5AF" id="直接连接符 1069" o:spid="_x0000_s1026" style="position:absolute;left:0;text-align:lef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91.3pt" to="-6.1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"/>
                  </w:pict>
                </mc:Fallback>
              </mc:AlternateContent>
            </w:r>
          </w:p>
        </w:tc>
        <w:tc>
          <w:tcPr>
            <w:tcW w:w="1620" w:type="dxa"/>
            <w:tcBorders>
              <w:left w:val="single" w:sz="4" w:space="0" w:color="999999"/>
              <w:right w:val="single" w:sz="4" w:space="0" w:color="999999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167640</wp:posOffset>
                      </wp:positionV>
                      <wp:extent cx="635" cy="891540"/>
                      <wp:effectExtent l="9525" t="13970" r="8890" b="8890"/>
                      <wp:wrapNone/>
                      <wp:docPr id="1068" name="直接连接符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891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C8E68" id="直接连接符 1068" o:spid="_x0000_s1026" style="position:absolute;left:0;text-align:lef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1pt,13.2pt" to="56.15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457835</wp:posOffset>
                      </wp:positionV>
                      <wp:extent cx="916940" cy="596900"/>
                      <wp:effectExtent l="19050" t="12700" r="16510" b="9525"/>
                      <wp:wrapNone/>
                      <wp:docPr id="1067" name="流程图: 决策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6940" cy="596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8827D" id="流程图: 决策 1067" o:spid="_x0000_s1026" type="#_x0000_t110" style="position:absolute;left:0;text-align:left;margin-left:22.35pt;margin-top:36.05pt;width:72.2pt;height:4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665480</wp:posOffset>
                      </wp:positionV>
                      <wp:extent cx="571500" cy="195580"/>
                      <wp:effectExtent l="0" t="1270" r="0" b="3175"/>
                      <wp:wrapNone/>
                      <wp:docPr id="1066" name="文本框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66" o:spid="_x0000_s1149" type="#_x0000_t202" style="position:absolute;left:0;text-align:left;margin-left:38.85pt;margin-top:52.4pt;width:45pt;height:1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269240</wp:posOffset>
                      </wp:positionV>
                      <wp:extent cx="114300" cy="198120"/>
                      <wp:effectExtent l="3175" t="0" r="0" b="0"/>
                      <wp:wrapNone/>
                      <wp:docPr id="1065" name="文本框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65" o:spid="_x0000_s1150" type="#_x0000_t202" style="position:absolute;left:0;text-align:left;margin-left:46.6pt;margin-top:21.2pt;width:9pt;height:15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1061720</wp:posOffset>
                      </wp:positionV>
                      <wp:extent cx="2540" cy="294640"/>
                      <wp:effectExtent l="9525" t="6985" r="6985" b="12700"/>
                      <wp:wrapNone/>
                      <wp:docPr id="1064" name="直接连接符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40" cy="294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FDD36" id="直接连接符 1064" o:spid="_x0000_s1026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1pt,83.6pt" to="56.3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1061720</wp:posOffset>
                      </wp:positionV>
                      <wp:extent cx="114300" cy="198120"/>
                      <wp:effectExtent l="3175" t="0" r="0" b="4445"/>
                      <wp:wrapNone/>
                      <wp:docPr id="1063" name="文本框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63" o:spid="_x0000_s1151" type="#_x0000_t202" style="position:absolute;left:0;text-align:left;margin-left:42.1pt;margin-top:83.6pt;width:9pt;height:1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4422140</wp:posOffset>
                      </wp:positionV>
                      <wp:extent cx="914400" cy="405130"/>
                      <wp:effectExtent l="9525" t="5080" r="9525" b="8890"/>
                      <wp:wrapNone/>
                      <wp:docPr id="1062" name="流程图: 可选过程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0513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50334" id="流程图: 可选过程 1062" o:spid="_x0000_s1026" type="#_x0000_t176" style="position:absolute;left:0;text-align:left;margin-left:20.1pt;margin-top:348.2pt;width:1in;height:3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4521200</wp:posOffset>
                      </wp:positionV>
                      <wp:extent cx="685800" cy="297180"/>
                      <wp:effectExtent l="0" t="0" r="0" b="0"/>
                      <wp:wrapNone/>
                      <wp:docPr id="1061" name="文本框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经理级以上复试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61" o:spid="_x0000_s1152" type="#_x0000_t202" style="position:absolute;left:0;text-align:left;margin-left:29.85pt;margin-top:356pt;width:54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经理级以上复试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3434715</wp:posOffset>
                      </wp:positionV>
                      <wp:extent cx="635" cy="986790"/>
                      <wp:effectExtent l="9525" t="8255" r="8890" b="5080"/>
                      <wp:wrapNone/>
                      <wp:docPr id="1060" name="直接连接符 1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9867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19097" id="直接连接符 1060" o:spid="_x0000_s1026" style="position:absolute;left:0;text-align:lef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85pt,270.45pt" to="56.9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721995</wp:posOffset>
                      </wp:positionH>
                      <wp:positionV relativeFrom="paragraph">
                        <wp:posOffset>4823460</wp:posOffset>
                      </wp:positionV>
                      <wp:extent cx="635" cy="198120"/>
                      <wp:effectExtent l="9525" t="6350" r="8890" b="5080"/>
                      <wp:wrapNone/>
                      <wp:docPr id="1059" name="直接连接符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F07326" id="直接连接符 1059" o:spid="_x0000_s1026" style="position:absolute;left:0;text-align:lef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85pt,379.8pt" to="56.9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5051425</wp:posOffset>
                      </wp:positionV>
                      <wp:extent cx="339090" cy="195580"/>
                      <wp:effectExtent l="3175" t="0" r="635" b="0"/>
                      <wp:wrapNone/>
                      <wp:docPr id="1058" name="文本框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通过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58" o:spid="_x0000_s1153" type="#_x0000_t202" style="position:absolute;left:0;text-align:left;margin-left:30.1pt;margin-top:397.75pt;width:26.7pt;height:15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通过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20" w:type="dxa"/>
            <w:tcBorders>
              <w:left w:val="single" w:sz="4" w:space="0" w:color="999999"/>
            </w:tcBorders>
          </w:tcPr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162560</wp:posOffset>
                      </wp:positionV>
                      <wp:extent cx="796290" cy="196850"/>
                      <wp:effectExtent l="12700" t="5080" r="10160" b="7620"/>
                      <wp:wrapNone/>
                      <wp:docPr id="1057" name="文本框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工作分析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57" o:spid="_x0000_s1154" type="#_x0000_t202" style="position:absolute;margin-left:12.1pt;margin-top:12.8pt;width:62.7pt;height:1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工作分析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5906135</wp:posOffset>
                      </wp:positionV>
                      <wp:extent cx="796290" cy="196850"/>
                      <wp:effectExtent l="12700" t="12700" r="10160" b="9525"/>
                      <wp:wrapNone/>
                      <wp:docPr id="1056" name="文本框 1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56" o:spid="_x0000_s1155" type="#_x0000_t202" style="position:absolute;left:0;text-align:left;margin-left:12.1pt;margin-top:465.05pt;width:62.7pt;height:1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6408420</wp:posOffset>
                      </wp:positionV>
                      <wp:extent cx="796290" cy="196850"/>
                      <wp:effectExtent l="9525" t="10160" r="13335" b="12065"/>
                      <wp:wrapNone/>
                      <wp:docPr id="1055" name="文本框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入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入职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55" o:spid="_x0000_s1156" type="#_x0000_t202" style="position:absolute;left:0;text-align:left;margin-left:11.85pt;margin-top:504.6pt;width:62.7pt;height:1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入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入职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6606540</wp:posOffset>
                      </wp:positionV>
                      <wp:extent cx="796290" cy="196850"/>
                      <wp:effectExtent l="9525" t="8255" r="13335" b="13970"/>
                      <wp:wrapNone/>
                      <wp:docPr id="1054" name="文本框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档案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档案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54" o:spid="_x0000_s1157" type="#_x0000_t202" style="position:absolute;left:0;text-align:left;margin-left:11.85pt;margin-top:520.2pt;width:62.7pt;height:1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302C3" w:rsidRDefault="00F302C3" w:rsidP="00F302C3">
      <w:pPr>
        <w:rPr>
          <w:rFonts w:hint="eastAsi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15"/>
        <w:gridCol w:w="2220"/>
        <w:gridCol w:w="240"/>
        <w:gridCol w:w="2175"/>
        <w:gridCol w:w="6"/>
        <w:gridCol w:w="1843"/>
        <w:gridCol w:w="1170"/>
        <w:gridCol w:w="11"/>
      </w:tblGrid>
      <w:tr w:rsidR="00F302C3" w:rsidTr="00260F45">
        <w:trPr>
          <w:gridAfter w:val="1"/>
          <w:wAfter w:w="11" w:type="dxa"/>
          <w:cantSplit/>
        </w:trPr>
        <w:tc>
          <w:tcPr>
            <w:tcW w:w="9369" w:type="dxa"/>
            <w:gridSpan w:val="7"/>
          </w:tcPr>
          <w:p w:rsidR="00F302C3" w:rsidRDefault="00F302C3" w:rsidP="00260F45">
            <w:pPr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绩效管理——</w:t>
            </w:r>
            <w:bookmarkStart w:id="17" w:name="考核"/>
            <w:r>
              <w:rPr>
                <w:rFonts w:hint="eastAsia" w:ascii="SimHei" w:hAnsi="SimHei" w:eastAsia="黑体"/>
                <w:b/>
              </w:rPr>
              <w:t>考核</w:t>
            </w:r>
            <w:bookmarkEnd w:id="17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</w:t>
            </w:r>
          </w:p>
        </w:tc>
      </w:tr>
      <w:tr w:rsidR="00F302C3" w:rsidTr="00260F45">
        <w:tc>
          <w:tcPr>
            <w:tcW w:w="1715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被考核人</w:t>
            </w:r>
          </w:p>
        </w:tc>
        <w:tc>
          <w:tcPr>
            <w:tcW w:w="222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考核人</w:t>
            </w:r>
          </w:p>
        </w:tc>
        <w:tc>
          <w:tcPr>
            <w:tcW w:w="240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2181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843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公司总经理</w:t>
            </w:r>
          </w:p>
        </w:tc>
        <w:tc>
          <w:tcPr>
            <w:tcW w:w="1181" w:type="dxa"/>
            <w:gridSpan w:val="2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260F45">
        <w:trPr>
          <w:gridAfter w:val="1"/>
          <w:wAfter w:w="11" w:type="dxa"/>
          <w:trHeight w:val="12960"/>
        </w:trPr>
        <w:tc>
          <w:tcPr>
            <w:tcW w:w="1715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6430645</wp:posOffset>
                      </wp:positionV>
                      <wp:extent cx="916940" cy="298450"/>
                      <wp:effectExtent l="6350" t="10795" r="10160" b="5080"/>
                      <wp:wrapNone/>
                      <wp:docPr id="1053" name="文本框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69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当月考核评审结束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53" o:spid="_x0000_s1158" type="#_x0000_t202" style="position:absolute;margin-left:211.1pt;margin-top:506.35pt;width:72.2pt;height:23.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">
                      <v:textbox inset=",0,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当月考核评审结束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7124065</wp:posOffset>
                      </wp:positionV>
                      <wp:extent cx="1028700" cy="298450"/>
                      <wp:effectExtent l="9525" t="8890" r="9525" b="6985"/>
                      <wp:wrapNone/>
                      <wp:docPr id="1052" name="文本框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考核记录</w:t>
                                  </w:r>
                                </w:p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发布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归档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52" o:spid="_x0000_s1159" type="#_x0000_t202" style="position:absolute;margin-left:210.6pt;margin-top:560.95pt;width:81pt;height:23.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考核记录</w:t>
                            </w:r>
                          </w:p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发布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归档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5638800</wp:posOffset>
                      </wp:positionV>
                      <wp:extent cx="1024890" cy="396240"/>
                      <wp:effectExtent l="6350" t="9525" r="6985" b="13335"/>
                      <wp:wrapNone/>
                      <wp:docPr id="1051" name="流程图: 文档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4890" cy="39624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公司考核项目评分表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1051" o:spid="_x0000_s1160" type="#_x0000_t114" style="position:absolute;margin-left:211.1pt;margin-top:444pt;width:80.7pt;height:31.2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公司考核项目评分表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4438015</wp:posOffset>
                      </wp:positionV>
                      <wp:extent cx="801370" cy="495300"/>
                      <wp:effectExtent l="12700" t="8890" r="14605" b="10160"/>
                      <wp:wrapNone/>
                      <wp:docPr id="1050" name="流程图: 可选过程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1370" cy="4953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考核评审确认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可选过程 1050" o:spid="_x0000_s1161" type="#_x0000_t176" style="position:absolute;margin-left:3.85pt;margin-top:349.45pt;width:63.1pt;height:39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" strokeweight="1pt">
                      <v:stroke dashstyle="1 1" endcap="round"/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考核评审确认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2077085</wp:posOffset>
                      </wp:positionV>
                      <wp:extent cx="801370" cy="491490"/>
                      <wp:effectExtent l="12700" t="10160" r="14605" b="12700"/>
                      <wp:wrapNone/>
                      <wp:docPr id="1049" name="流程图: 可选过程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1370" cy="4914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员工考核项目自定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可选过程 1049" o:spid="_x0000_s1162" type="#_x0000_t176" style="position:absolute;margin-left:3.85pt;margin-top:163.55pt;width:63.1pt;height:38.7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" strokeweight="1pt">
                      <v:stroke dashstyle="1 1" endcap="round"/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员工考核项目自定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2371090</wp:posOffset>
                      </wp:positionV>
                      <wp:extent cx="228600" cy="635"/>
                      <wp:effectExtent l="20955" t="56515" r="7620" b="57150"/>
                      <wp:wrapNone/>
                      <wp:docPr id="1048" name="直接连接符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353A8" id="直接连接符 1048" o:spid="_x0000_s1026" style="position:absolute;left:0;text-align:left;flip:x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75pt,186.7pt" to="84.7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2569210</wp:posOffset>
                      </wp:positionV>
                      <wp:extent cx="635" cy="396240"/>
                      <wp:effectExtent l="11430" t="6985" r="6985" b="6350"/>
                      <wp:wrapNone/>
                      <wp:docPr id="1047" name="直接连接符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4A9CA5" id="直接连接符 1047" o:spid="_x0000_s1026" style="position:absolute;left:0;text-align:lef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5pt,202.3pt" to="30.8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2965450</wp:posOffset>
                      </wp:positionV>
                      <wp:extent cx="800100" cy="635"/>
                      <wp:effectExtent l="11430" t="60325" r="17145" b="53340"/>
                      <wp:wrapNone/>
                      <wp:docPr id="1046" name="直接连接符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C5855B" id="直接连接符 1046" o:spid="_x0000_s1026" style="position:absolute;left:0;text-align:lef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5pt,233.5pt" to="93.75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5922645</wp:posOffset>
                      </wp:positionV>
                      <wp:extent cx="565150" cy="496570"/>
                      <wp:effectExtent l="0" t="0" r="0" b="635"/>
                      <wp:wrapNone/>
                      <wp:docPr id="1045" name="文本框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50" cy="49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考核表反馈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45" o:spid="_x0000_s1163" type="#_x0000_t202" style="position:absolute;margin-left:13.35pt;margin-top:466.35pt;width:44.5pt;height:39.1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考核表反馈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4636770</wp:posOffset>
                      </wp:positionV>
                      <wp:extent cx="342900" cy="635"/>
                      <wp:effectExtent l="19050" t="55245" r="19050" b="58420"/>
                      <wp:wrapNone/>
                      <wp:docPr id="1044" name="直接连接符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0D575" id="直接连接符 1044" o:spid="_x0000_s1026" style="position:absolute;left:0;text-align:lef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365.1pt" to="93.6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6023610</wp:posOffset>
                      </wp:positionV>
                      <wp:extent cx="1828800" cy="635"/>
                      <wp:effectExtent l="19050" t="60960" r="9525" b="52705"/>
                      <wp:wrapNone/>
                      <wp:docPr id="1043" name="直接连接符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906623" id="直接连接符 1043" o:spid="_x0000_s1026" style="position:absolute;left:0;text-align:left;flip:x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474.3pt" to="210.6pt,4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22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5364480</wp:posOffset>
                      </wp:positionV>
                      <wp:extent cx="1599565" cy="13970"/>
                      <wp:effectExtent l="10160" t="40005" r="19050" b="60325"/>
                      <wp:wrapNone/>
                      <wp:docPr id="1042" name="直接连接符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956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81FEA0" id="直接连接符 1042" o:spid="_x0000_s1026" style="position:absolute;left:0;text-align:lef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4pt,422.4pt" to="162.35pt,4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1182370</wp:posOffset>
                      </wp:positionV>
                      <wp:extent cx="457200" cy="635"/>
                      <wp:effectExtent l="11430" t="10795" r="7620" b="7620"/>
                      <wp:wrapNone/>
                      <wp:docPr id="1041" name="直接连接符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B36F75" id="直接连接符 1041" o:spid="_x0000_s1026" style="position:absolute;left:0;text-align:lef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pt,93.1pt" to="134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4958715</wp:posOffset>
                      </wp:positionV>
                      <wp:extent cx="635" cy="396240"/>
                      <wp:effectExtent l="9525" t="5715" r="8890" b="7620"/>
                      <wp:wrapNone/>
                      <wp:docPr id="1040" name="直接连接符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95924F" id="直接连接符 1040" o:spid="_x0000_s1026" style="position:absolute;left:0;text-align:lef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6pt,390.45pt" to="35.6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4415790</wp:posOffset>
                      </wp:positionV>
                      <wp:extent cx="800100" cy="491490"/>
                      <wp:effectExtent l="12700" t="15240" r="6350" b="7620"/>
                      <wp:wrapNone/>
                      <wp:docPr id="1039" name="流程图: 可选过程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9149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员工考核项目自评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可选过程 1039" o:spid="_x0000_s1164" type="#_x0000_t176" style="position:absolute;margin-left:6.6pt;margin-top:347.7pt;width:63pt;height:38.7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" strokeweight="1pt">
                      <v:stroke dashstyle="1 1" endcap="round"/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员工考核项目自评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1086485</wp:posOffset>
                      </wp:positionV>
                      <wp:extent cx="1257300" cy="297180"/>
                      <wp:effectExtent l="12700" t="10160" r="6350" b="6985"/>
                      <wp:wrapNone/>
                      <wp:docPr id="1038" name="文本框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公司考核项目申请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38" o:spid="_x0000_s1165" type="#_x0000_t202" style="position:absolute;margin-left:-.9pt;margin-top:85.55pt;width:99pt;height:23.4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">
                      <v:textbox inset="0,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公司考核项目申请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387985</wp:posOffset>
                      </wp:positionV>
                      <wp:extent cx="1143000" cy="635"/>
                      <wp:effectExtent l="11430" t="6985" r="7620" b="11430"/>
                      <wp:wrapNone/>
                      <wp:docPr id="1037" name="直接连接符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BBDB4" id="直接连接符 1037" o:spid="_x0000_s1026" style="position:absolute;left:0;text-align:left;flip:x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pt,30.55pt" to="143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389890</wp:posOffset>
                      </wp:positionV>
                      <wp:extent cx="635" cy="693420"/>
                      <wp:effectExtent l="59055" t="8890" r="54610" b="21590"/>
                      <wp:wrapNone/>
                      <wp:docPr id="1036" name="直接连接符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9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8486F" id="直接连接符 1036" o:spid="_x0000_s1026" style="position:absolute;left:0;text-align:lef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pt,30.7pt" to="53.05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1390650</wp:posOffset>
                      </wp:positionV>
                      <wp:extent cx="1270" cy="287020"/>
                      <wp:effectExtent l="7620" t="9525" r="10160" b="8255"/>
                      <wp:wrapNone/>
                      <wp:docPr id="1035" name="直接连接符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287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4AB79" id="直接连接符 1035" o:spid="_x0000_s1026" style="position:absolute;left:0;text-align:lef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7pt,109.5pt" to="52.8pt,1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2176145</wp:posOffset>
                      </wp:positionV>
                      <wp:extent cx="1367790" cy="297180"/>
                      <wp:effectExtent l="12700" t="13970" r="10160" b="12700"/>
                      <wp:wrapNone/>
                      <wp:docPr id="1034" name="文本框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77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员工考核项目指定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34" o:spid="_x0000_s1166" type="#_x0000_t202" style="position:absolute;margin-left:-.9pt;margin-top:171.35pt;width:107.7pt;height:23.4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员工考核项目指定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2777490</wp:posOffset>
                      </wp:positionV>
                      <wp:extent cx="1029970" cy="478790"/>
                      <wp:effectExtent l="7620" t="5715" r="10160" b="10795"/>
                      <wp:wrapNone/>
                      <wp:docPr id="1033" name="文本框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970" cy="478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员工考核项目确定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33" o:spid="_x0000_s1167" type="#_x0000_t202" style="position:absolute;margin-left:7.7pt;margin-top:218.7pt;width:81.1pt;height:37.7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">
                      <v:textbox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员工考核项目确定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2470150</wp:posOffset>
                      </wp:positionV>
                      <wp:extent cx="635" cy="297180"/>
                      <wp:effectExtent l="59055" t="12700" r="54610" b="23495"/>
                      <wp:wrapNone/>
                      <wp:docPr id="1032" name="直接连接符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075A2" id="直接连接符 1032" o:spid="_x0000_s1026" style="position:absolute;left:0;text-align:lef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pt,194.5pt" to="53.05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1677670</wp:posOffset>
                      </wp:positionV>
                      <wp:extent cx="2171700" cy="635"/>
                      <wp:effectExtent l="9525" t="10795" r="9525" b="7620"/>
                      <wp:wrapNone/>
                      <wp:docPr id="1031" name="直接连接符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717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B60E7F" id="直接连接符 1031" o:spid="_x0000_s1026" style="position:absolute;left:0;text-align:lef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132.1pt" to="223.8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2952115</wp:posOffset>
                      </wp:positionV>
                      <wp:extent cx="345440" cy="635"/>
                      <wp:effectExtent l="9525" t="56515" r="16510" b="57150"/>
                      <wp:wrapNone/>
                      <wp:docPr id="1030" name="直接连接符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54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6E49A6" id="直接连接符 1030" o:spid="_x0000_s1026" style="position:absolute;left:0;text-align:left;flip:y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232.45pt" to="116.0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4735830</wp:posOffset>
                      </wp:positionV>
                      <wp:extent cx="342900" cy="635"/>
                      <wp:effectExtent l="11430" t="59055" r="17145" b="54610"/>
                      <wp:wrapNone/>
                      <wp:docPr id="1029" name="直接连接符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A3BBA2" id="直接连接符 1029" o:spid="_x0000_s1026" style="position:absolute;left:0;text-align:lef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pt,372.9pt" to="12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40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2341880</wp:posOffset>
                      </wp:positionV>
                      <wp:extent cx="2200275" cy="22860"/>
                      <wp:effectExtent l="18415" t="36830" r="10160" b="54610"/>
                      <wp:wrapNone/>
                      <wp:docPr id="1028" name="直接连接符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00275" cy="228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3B0226" id="直接连接符 1028" o:spid="_x0000_s1026" style="position:absolute;left:0;text-align:left;flip:x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pt,184.4pt" to="169.05pt,1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175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6729730</wp:posOffset>
                      </wp:positionV>
                      <wp:extent cx="2540" cy="396240"/>
                      <wp:effectExtent l="57150" t="5080" r="54610" b="17780"/>
                      <wp:wrapNone/>
                      <wp:docPr id="1027" name="直接连接符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475D8E" id="直接连接符 1027" o:spid="_x0000_s1026" style="position:absolute;left:0;text-align:left;flip:x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85pt,529.9pt" to="38.05pt,5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7221855</wp:posOffset>
                      </wp:positionV>
                      <wp:extent cx="1374775" cy="127000"/>
                      <wp:effectExtent l="38100" t="11430" r="6350" b="13970"/>
                      <wp:wrapNone/>
                      <wp:docPr id="1026" name="箭头: 左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4775" cy="1270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70625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CEC35" id="箭头: 左 1026" o:spid="_x0000_s1026" type="#_x0000_t66" style="position:absolute;left:0;text-align:left;margin-left:83.6pt;margin-top:568.65pt;width:108.25pt;height:10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5300345</wp:posOffset>
                      </wp:positionV>
                      <wp:extent cx="806450" cy="1905"/>
                      <wp:effectExtent l="12065" t="13970" r="10160" b="12700"/>
                      <wp:wrapNone/>
                      <wp:docPr id="1025" name="直接连接符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645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7A298" id="直接连接符 1025" o:spid="_x0000_s1026" style="position:absolute;left:0;text-align:left;flip:x y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05pt,417.35pt" to="101.55pt,4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6017260</wp:posOffset>
                      </wp:positionV>
                      <wp:extent cx="2540" cy="396240"/>
                      <wp:effectExtent l="57150" t="6985" r="54610" b="15875"/>
                      <wp:wrapNone/>
                      <wp:docPr id="1024" name="直接连接符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B548C" id="直接连接符 1024" o:spid="_x0000_s1026" style="position:absolute;left:0;text-align:left;flip:x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35pt,473.8pt" to="36.55pt,5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5299075</wp:posOffset>
                      </wp:positionV>
                      <wp:extent cx="635" cy="297180"/>
                      <wp:effectExtent l="60325" t="12700" r="53340" b="23495"/>
                      <wp:wrapNone/>
                      <wp:docPr id="1023" name="直接连接符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C860C" id="直接连接符 1023" o:spid="_x0000_s1026" style="position:absolute;left:0;text-align:lef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417.25pt" to="39.65pt,4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4736465</wp:posOffset>
                      </wp:positionV>
                      <wp:extent cx="635" cy="559435"/>
                      <wp:effectExtent l="8890" t="12065" r="9525" b="9525"/>
                      <wp:wrapNone/>
                      <wp:docPr id="1022" name="直接连接符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559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369F0" id="直接连接符 1022" o:spid="_x0000_s1026" style="position:absolute;left:0;text-align:left;flip:x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372.95pt" to="100.85pt,4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7646035</wp:posOffset>
                      </wp:positionV>
                      <wp:extent cx="1592580" cy="97790"/>
                      <wp:effectExtent l="9525" t="16510" r="45720" b="19050"/>
                      <wp:wrapNone/>
                      <wp:docPr id="1021" name="箭头: 右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977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07143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A5742" id="箭头: 右 1021" o:spid="_x0000_s1026" type="#_x0000_t13" style="position:absolute;left:0;text-align:left;margin-left:72.35pt;margin-top:602.05pt;width:125.4pt;height:7.7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7582535</wp:posOffset>
                      </wp:positionV>
                      <wp:extent cx="796290" cy="391160"/>
                      <wp:effectExtent l="6350" t="10160" r="6985" b="8255"/>
                      <wp:wrapNone/>
                      <wp:docPr id="1020" name="流程图: 多文档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391160"/>
                              </a:xfrm>
                              <a:prstGeom prst="flowChartMulti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考核考勤表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多文档 1020" o:spid="_x0000_s1168" type="#_x0000_t115" style="position:absolute;margin-left:8.35pt;margin-top:597.05pt;width:62.7pt;height:30.8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考核考勤表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2658745</wp:posOffset>
                      </wp:positionV>
                      <wp:extent cx="800100" cy="594360"/>
                      <wp:effectExtent l="19050" t="10795" r="19050" b="13970"/>
                      <wp:wrapNone/>
                      <wp:docPr id="1019" name="流程图: 准备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594360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当月考核评审启动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7" coordsize="21600,21600" o:spt="117" path="m4353,l17214,r4386,10800l17214,21600r-12861,l,10800xe">
                      <v:stroke joinstyle="miter"/>
                      <v:path gradientshapeok="t" o:connecttype="rect" textboxrect="4353,0,17214,21600"/>
                    </v:shapetype>
                    <v:shape id="流程图: 准备 1019" o:spid="_x0000_s1169" type="#_x0000_t117" style="position:absolute;margin-left:-1.9pt;margin-top:209.35pt;width:63pt;height:46.8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当月考核评审启动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4536440</wp:posOffset>
                      </wp:positionV>
                      <wp:extent cx="1023620" cy="396240"/>
                      <wp:effectExtent l="13970" t="12065" r="10160" b="10795"/>
                      <wp:wrapNone/>
                      <wp:docPr id="1018" name="流程图: 文档 1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3620" cy="39624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考核表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1018" o:spid="_x0000_s1170" type="#_x0000_t114" style="position:absolute;margin-left:2.2pt;margin-top:357.2pt;width:80.6pt;height:31.2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考核表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92710</wp:posOffset>
                      </wp:positionV>
                      <wp:extent cx="690880" cy="537210"/>
                      <wp:effectExtent l="11430" t="6985" r="12065" b="8255"/>
                      <wp:wrapNone/>
                      <wp:docPr id="1017" name="流程图: 准备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0880" cy="537210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考核启动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准备 1017" o:spid="_x0000_s1171" type="#_x0000_t117" style="position:absolute;margin-left:20pt;margin-top:7.3pt;width:54.4pt;height:42.3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考核启动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798830</wp:posOffset>
                      </wp:positionV>
                      <wp:extent cx="792480" cy="779780"/>
                      <wp:effectExtent l="7620" t="8255" r="9525" b="12065"/>
                      <wp:wrapNone/>
                      <wp:docPr id="1016" name="流程图: 文档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2480" cy="7797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6"/>
                                    </w:rPr>
                                    <w:t>公司考核项目申请表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1016" o:spid="_x0000_s1172" type="#_x0000_t114" style="position:absolute;margin-left:21.2pt;margin-top:62.9pt;width:62.4pt;height:61.4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">
                      <v:textbo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spacing w:val="-16"/>
                              </w:rPr>
                              <w:t>公司考核项目申请表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1169670</wp:posOffset>
                      </wp:positionV>
                      <wp:extent cx="457200" cy="635"/>
                      <wp:effectExtent l="9525" t="55245" r="19050" b="58420"/>
                      <wp:wrapNone/>
                      <wp:docPr id="1015" name="直接连接符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0B45C1" id="直接连接符 1015" o:spid="_x0000_s1026" style="position:absolute;left:0;text-align:left;flip:y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5pt,92.1pt" to="118.8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1176020</wp:posOffset>
                      </wp:positionV>
                      <wp:extent cx="635" cy="495300"/>
                      <wp:effectExtent l="59055" t="23495" r="54610" b="5080"/>
                      <wp:wrapNone/>
                      <wp:docPr id="1014" name="直接连接符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CC425E" id="直接连接符 1014" o:spid="_x0000_s1026" style="position:absolute;left:0;text-align:left;flip:y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pt,92.6pt" to="101.05pt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6614795</wp:posOffset>
                      </wp:positionV>
                      <wp:extent cx="1376680" cy="101600"/>
                      <wp:effectExtent l="12700" t="13970" r="39370" b="17780"/>
                      <wp:wrapNone/>
                      <wp:docPr id="1013" name="箭头: 右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6680" cy="1016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3875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3776F" id="箭头: 右 1013" o:spid="_x0000_s1026" type="#_x0000_t13" style="position:absolute;left:0;text-align:left;margin-left:83.1pt;margin-top:520.85pt;width:108.4pt;height:8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2060575</wp:posOffset>
                      </wp:positionV>
                      <wp:extent cx="914400" cy="495300"/>
                      <wp:effectExtent l="12700" t="12700" r="6350" b="6350"/>
                      <wp:wrapNone/>
                      <wp:docPr id="1012" name="文本框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公司考核项目申请结束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12" o:spid="_x0000_s1173" type="#_x0000_t202" style="position:absolute;margin-left:11.1pt;margin-top:162.25pt;width:1in;height:39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">
                      <v:textbox inset="0,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公司考核项目申请结束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2556510</wp:posOffset>
                      </wp:positionV>
                      <wp:extent cx="635" cy="1981200"/>
                      <wp:effectExtent l="57150" t="13335" r="56515" b="15240"/>
                      <wp:wrapNone/>
                      <wp:docPr id="1011" name="直接连接符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EFFE76" id="直接连接符 1011" o:spid="_x0000_s1026" style="position:absolute;left:0;text-align:lef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85pt,201.3pt" to="64.9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4735830</wp:posOffset>
                      </wp:positionV>
                      <wp:extent cx="228600" cy="635"/>
                      <wp:effectExtent l="9525" t="11430" r="9525" b="6985"/>
                      <wp:wrapNone/>
                      <wp:docPr id="1010" name="直接连接符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0FB00A" id="直接连接符 1010" o:spid="_x0000_s1026" style="position:absolute;left:0;text-align:lef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85pt,372.9pt" to="100.8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"/>
                  </w:pict>
                </mc:Fallback>
              </mc:AlternateContent>
            </w:r>
          </w:p>
        </w:tc>
        <w:tc>
          <w:tcPr>
            <w:tcW w:w="1849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7166610</wp:posOffset>
                      </wp:positionV>
                      <wp:extent cx="681990" cy="198120"/>
                      <wp:effectExtent l="9525" t="13335" r="13335" b="7620"/>
                      <wp:wrapNone/>
                      <wp:docPr id="1009" name="矩形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考勤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考勤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09" o:spid="_x0000_s1174" style="position:absolute;margin-left:83.6pt;margin-top:564.3pt;width:53.7pt;height:15.6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" fillcolor="silver">
                      <v:textbox inset=",0,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考勤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考勤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871855</wp:posOffset>
                      </wp:positionV>
                      <wp:extent cx="800100" cy="600710"/>
                      <wp:effectExtent l="12700" t="14605" r="15875" b="13335"/>
                      <wp:wrapNone/>
                      <wp:docPr id="1008" name="流程图: 决策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60071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决策 1008" o:spid="_x0000_s1175" type="#_x0000_t110" style="position:absolute;margin-left:10.35pt;margin-top:68.65pt;width:63pt;height:47.3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1466850</wp:posOffset>
                      </wp:positionV>
                      <wp:extent cx="635" cy="891540"/>
                      <wp:effectExtent l="9525" t="9525" r="8890" b="13335"/>
                      <wp:wrapNone/>
                      <wp:docPr id="1007" name="直接连接符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91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FFECE" id="直接连接符 1007" o:spid="_x0000_s1026" style="position:absolute;left:0;text-align:lef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1pt,115.5pt" to="46.15pt,1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6517005</wp:posOffset>
                      </wp:positionV>
                      <wp:extent cx="688340" cy="199390"/>
                      <wp:effectExtent l="12700" t="11430" r="13335" b="8255"/>
                      <wp:wrapNone/>
                      <wp:docPr id="1006" name="矩形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34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评估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绩效评价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06" o:spid="_x0000_s1176" style="position:absolute;margin-left:82.35pt;margin-top:513.15pt;width:54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评估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绩效评价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7666990</wp:posOffset>
                      </wp:positionV>
                      <wp:extent cx="688340" cy="199390"/>
                      <wp:effectExtent l="12700" t="8890" r="13335" b="10795"/>
                      <wp:wrapNone/>
                      <wp:docPr id="1005" name="矩形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34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05" o:spid="_x0000_s1177" style="position:absolute;margin-left:-4.1pt;margin-top:603.7pt;width:54.2pt;height:15.7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" fillcolor="silver">
                      <v:textbox inset=",0,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3630930</wp:posOffset>
                      </wp:positionV>
                      <wp:extent cx="635" cy="495300"/>
                      <wp:effectExtent l="57150" t="20955" r="56515" b="17145"/>
                      <wp:wrapNone/>
                      <wp:docPr id="1004" name="直接连接符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91161A" id="直接连接符 1004" o:spid="_x0000_s1026" style="position:absolute;left:0;text-align:lef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15pt,285.9pt" to="159.2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">
                      <v:stroke startarrow="block" endarrow="block"/>
                    </v:line>
                  </w:pict>
                </mc:Fallback>
              </mc:AlternateContent>
            </w:r>
          </w:p>
        </w:tc>
      </w:tr>
    </w:tbl>
    <w:p w:rsidR="00F302C3" w:rsidRDefault="00F302C3" w:rsidP="00F302C3">
      <w:pPr>
        <w:rPr>
          <w:rFonts w:hint="eastAsia"/>
        </w:rPr>
      </w:pPr>
      <w:r>
        <w:rPr>
          <w:rFonts w:ascii="SimHei" w:hAnsi="SimHei" w:eastAsia="黑体"/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3361055</wp:posOffset>
                </wp:positionV>
                <wp:extent cx="797560" cy="495300"/>
                <wp:effectExtent l="7620" t="5080" r="13970" b="13970"/>
                <wp:wrapNone/>
                <wp:docPr id="1003" name="文本框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考核填写结束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03" o:spid="_x0000_s1178" type="#_x0000_t202" style="position:absolute;left:0;text-align:left;margin-left:-6.9pt;margin-top:264.65pt;width:62.8pt;height:39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">
                <v:textbox>
                  <w:txbxContent>
                    <w:p w:rsidR="00F302C3" w:rsidRDefault="00F302C3" w:rsidP="00F302C3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考核填写结束</w:t>
                      </w:r>
                    </w:p>
                  </w:txbxContent>
                </v:textbox>
              </v:shape>
            </w:pict>
          </mc:Fallback>
        </mc:AlternateContent>
      </w:r>
    </w:p>
    <w:p w:rsidR="00F302C3" w:rsidRDefault="00F302C3" w:rsidP="00F302C3">
      <w:pPr>
        <w:rPr>
          <w:rFonts w:hint="eastAsia"/>
        </w:rPr>
      </w:pPr>
    </w:p>
    <w:tbl>
      <w:tblPr>
        <w:tblW w:w="963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"/>
        <w:gridCol w:w="1440"/>
        <w:gridCol w:w="180"/>
        <w:gridCol w:w="360"/>
        <w:gridCol w:w="1080"/>
        <w:gridCol w:w="1440"/>
        <w:gridCol w:w="1620"/>
        <w:gridCol w:w="180"/>
        <w:gridCol w:w="180"/>
        <w:gridCol w:w="1260"/>
        <w:gridCol w:w="180"/>
        <w:gridCol w:w="180"/>
        <w:gridCol w:w="1080"/>
        <w:gridCol w:w="180"/>
      </w:tblGrid>
      <w:tr w:rsidR="00F302C3" w:rsidTr="00F302C3">
        <w:trPr>
          <w:gridAfter w:val="1"/>
          <w:wAfter w:w="180" w:type="dxa"/>
          <w:trHeight w:val="315"/>
        </w:trPr>
        <w:tc>
          <w:tcPr>
            <w:tcW w:w="9450" w:type="dxa"/>
            <w:gridSpan w:val="13"/>
            <w:tcBorders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18" w:name="评估"/>
            <w:r>
              <w:rPr>
                <w:rFonts w:hint="eastAsia" w:ascii="SimHei" w:hAnsi="SimHei" w:eastAsia="黑体"/>
                <w:b/>
              </w:rPr>
              <w:t>绩效管理——评估</w:t>
            </w:r>
            <w:bookmarkEnd w:id="18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</w:t>
            </w:r>
          </w:p>
        </w:tc>
      </w:tr>
      <w:tr w:rsidR="00F302C3" w:rsidTr="00F302C3">
        <w:trPr>
          <w:gridAfter w:val="1"/>
          <w:wAfter w:w="180" w:type="dxa"/>
          <w:cantSplit/>
          <w:trHeight w:val="302"/>
        </w:trPr>
        <w:tc>
          <w:tcPr>
            <w:tcW w:w="1890" w:type="dxa"/>
            <w:gridSpan w:val="3"/>
            <w:tcBorders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被评估人</w:t>
            </w:r>
          </w:p>
        </w:tc>
        <w:tc>
          <w:tcPr>
            <w:tcW w:w="2880" w:type="dxa"/>
            <w:gridSpan w:val="3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评估人</w:t>
            </w:r>
            <w:r>
              <w:rPr>
                <w:rFonts w:hint="eastAsia" w:ascii="SimHei" w:hAnsi="SimHei" w:eastAsia="黑体"/>
                <w:b/>
              </w:rPr>
              <w:t>(</w:t>
            </w:r>
            <w:r>
              <w:rPr>
                <w:rFonts w:hint="eastAsia" w:ascii="SimHei" w:hAnsi="SimHei" w:eastAsia="黑体"/>
                <w:b/>
              </w:rPr>
              <w:t>部门</w:t>
            </w:r>
            <w:r>
              <w:rPr>
                <w:rFonts w:hint="eastAsia" w:ascii="SimHei" w:hAnsi="SimHei" w:eastAsia="黑体"/>
                <w:b/>
              </w:rPr>
              <w:t>)</w:t>
            </w:r>
          </w:p>
        </w:tc>
        <w:tc>
          <w:tcPr>
            <w:tcW w:w="162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620" w:type="dxa"/>
            <w:gridSpan w:val="3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440" w:type="dxa"/>
            <w:gridSpan w:val="3"/>
            <w:tcBorders>
              <w:left w:val="single" w:sz="4" w:space="0" w:color="C0C0C0"/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关联规程</w:t>
            </w:r>
          </w:p>
        </w:tc>
      </w:tr>
      <w:tr w:rsidR="00F302C3" w:rsidTr="00F302C3">
        <w:trPr>
          <w:gridAfter w:val="1"/>
          <w:wAfter w:w="180" w:type="dxa"/>
          <w:cantSplit/>
          <w:trHeight w:val="12428"/>
        </w:trPr>
        <w:tc>
          <w:tcPr>
            <w:tcW w:w="1890" w:type="dxa"/>
            <w:gridSpan w:val="3"/>
            <w:tcBorders>
              <w:right w:val="single" w:sz="4" w:space="0" w:color="C0C0C0"/>
            </w:tcBorders>
          </w:tcPr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175260</wp:posOffset>
                      </wp:positionV>
                      <wp:extent cx="2790190" cy="2540"/>
                      <wp:effectExtent l="9525" t="13335" r="10160" b="12700"/>
                      <wp:wrapNone/>
                      <wp:docPr id="1002" name="直接连接符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90190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E282E9" id="直接连接符 1002" o:spid="_x0000_s1026" style="position:absolute;left:0;text-align:lef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13.8pt" to="277.3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78105</wp:posOffset>
                      </wp:positionV>
                      <wp:extent cx="685800" cy="198120"/>
                      <wp:effectExtent l="9525" t="11430" r="9525" b="9525"/>
                      <wp:wrapNone/>
                      <wp:docPr id="1001" name="文本框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工作表现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01" o:spid="_x0000_s1179" type="#_x0000_t202" style="position:absolute;left:0;text-align:left;margin-left:3.6pt;margin-top:6.15pt;width:54pt;height:15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工作表现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78105</wp:posOffset>
                      </wp:positionV>
                      <wp:extent cx="2540" cy="196850"/>
                      <wp:effectExtent l="57150" t="9525" r="54610" b="22225"/>
                      <wp:wrapNone/>
                      <wp:docPr id="1000" name="直接连接符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196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43B7D8" id="直接连接符 1000" o:spid="_x0000_s1026" style="position:absolute;left:0;text-align:lef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6.15pt" to="21.8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77470</wp:posOffset>
                      </wp:positionV>
                      <wp:extent cx="342900" cy="198120"/>
                      <wp:effectExtent l="12700" t="6985" r="6350" b="13970"/>
                      <wp:wrapNone/>
                      <wp:docPr id="999" name="文本框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自评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99" o:spid="_x0000_s1180" type="#_x0000_t202" style="position:absolute;left:0;text-align:left;margin-left:3.85pt;margin-top:6.1pt;width:27pt;height:15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自评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177165</wp:posOffset>
                      </wp:positionV>
                      <wp:extent cx="228600" cy="635"/>
                      <wp:effectExtent l="9525" t="11430" r="9525" b="6985"/>
                      <wp:wrapNone/>
                      <wp:docPr id="998" name="直接连接符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897C75" id="直接连接符 998" o:spid="_x0000_s1026" style="position:absolute;left:0;text-align:lef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3.95pt" to="48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177165</wp:posOffset>
                      </wp:positionV>
                      <wp:extent cx="635" cy="297180"/>
                      <wp:effectExtent l="57150" t="11430" r="56515" b="15240"/>
                      <wp:wrapNone/>
                      <wp:docPr id="997" name="直接连接符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E54819" id="直接连接符 997" o:spid="_x0000_s1026" style="position:absolute;left:0;text-align:lef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3.95pt" to="48.6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78105</wp:posOffset>
                      </wp:positionV>
                      <wp:extent cx="571500" cy="792480"/>
                      <wp:effectExtent l="9525" t="13335" r="9525" b="13335"/>
                      <wp:wrapNone/>
                      <wp:docPr id="996" name="流程图: 多文档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792480"/>
                              </a:xfrm>
                              <a:prstGeom prst="flowChartMulti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00560" id="流程图: 多文档 996" o:spid="_x0000_s1026" type="#_x0000_t115" style="position:absolute;left:0;text-align:left;margin-left:30.6pt;margin-top:6.15pt;width:45pt;height:62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"/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77470</wp:posOffset>
                      </wp:positionV>
                      <wp:extent cx="342900" cy="396240"/>
                      <wp:effectExtent l="0" t="1270" r="0" b="2540"/>
                      <wp:wrapNone/>
                      <wp:docPr id="995" name="文本框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2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个人报告书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95" o:spid="_x0000_s1181" type="#_x0000_t202" style="position:absolute;left:0;text-align:left;margin-left:39.6pt;margin-top:6.1pt;width:27pt;height:31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" filled="f" stroked="f">
                      <v:textbox inset="0,0,0,0">
                        <w:txbxContent>
                          <w:p w:rsidR="00F302C3" w:rsidRDefault="00F302C3" w:rsidP="00F302C3">
                            <w:pPr>
                              <w:spacing w:line="2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个人报告书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177165</wp:posOffset>
                      </wp:positionV>
                      <wp:extent cx="1132205" cy="10160"/>
                      <wp:effectExtent l="10795" t="47625" r="19050" b="56515"/>
                      <wp:wrapNone/>
                      <wp:docPr id="994" name="直接连接符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2205" cy="10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CC92D0" id="直接连接符 994" o:spid="_x0000_s1026" style="position:absolute;left:0;text-align:lef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13.95pt" to="87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177165</wp:posOffset>
                      </wp:positionV>
                      <wp:extent cx="635" cy="5250180"/>
                      <wp:effectExtent l="9525" t="9525" r="8890" b="7620"/>
                      <wp:wrapNone/>
                      <wp:docPr id="993" name="直接连接符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5250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D00F00" id="直接连接符 993" o:spid="_x0000_s1026" style="position:absolute;left:0;text-align:lef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pt,13.95pt" to="-.85pt,4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"/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177800</wp:posOffset>
                      </wp:positionV>
                      <wp:extent cx="1943100" cy="594360"/>
                      <wp:effectExtent l="25400" t="15875" r="22225" b="18415"/>
                      <wp:wrapNone/>
                      <wp:docPr id="992" name="流程图: 决策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59436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3B47A" id="流程图: 决策 992" o:spid="_x0000_s1026" type="#_x0000_t110" style="position:absolute;left:0;text-align:left;margin-left:35.6pt;margin-top:14pt;width:153pt;height:46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77470</wp:posOffset>
                      </wp:positionV>
                      <wp:extent cx="2286000" cy="635"/>
                      <wp:effectExtent l="12700" t="10795" r="6350" b="7620"/>
                      <wp:wrapNone/>
                      <wp:docPr id="991" name="直接连接符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CE1227" id="直接连接符 991" o:spid="_x0000_s1026" style="position:absolute;left:0;text-align:lef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6.1pt" to="210.8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">
                      <v:stroke dashstyle="dashDot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78105</wp:posOffset>
                      </wp:positionV>
                      <wp:extent cx="635" cy="3268980"/>
                      <wp:effectExtent l="9525" t="11430" r="8890" b="5715"/>
                      <wp:wrapNone/>
                      <wp:docPr id="990" name="直接连接符 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268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D18361" id="直接连接符 990" o:spid="_x0000_s1026" style="position:absolute;left:0;text-align:lef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6.15pt" to="30.65pt,2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">
                      <v:stroke dashstyle="dashDot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2454910</wp:posOffset>
                      </wp:positionV>
                      <wp:extent cx="796290" cy="199390"/>
                      <wp:effectExtent l="12700" t="6985" r="10160" b="12700"/>
                      <wp:wrapNone/>
                      <wp:docPr id="989" name="文本框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评价结论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89" o:spid="_x0000_s1182" type="#_x0000_t202" style="position:absolute;left:0;text-align:left;margin-left:66.85pt;margin-top:193.3pt;width:62.7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评价结论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2553970</wp:posOffset>
                      </wp:positionV>
                      <wp:extent cx="457200" cy="198120"/>
                      <wp:effectExtent l="12700" t="10795" r="6350" b="10160"/>
                      <wp:wrapNone/>
                      <wp:docPr id="988" name="文本框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88" o:spid="_x0000_s1183" type="#_x0000_t202" style="position:absolute;left:0;text-align:left;margin-left:3.85pt;margin-top:201.1pt;width:36pt;height:15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2359660</wp:posOffset>
                      </wp:positionV>
                      <wp:extent cx="2286000" cy="635"/>
                      <wp:effectExtent l="12700" t="6985" r="6350" b="11430"/>
                      <wp:wrapNone/>
                      <wp:docPr id="987" name="直接连接符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8BF48E" id="直接连接符 987" o:spid="_x0000_s1026" style="position:absolute;left:0;text-align:lef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185.8pt" to="210.85pt,1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">
                      <v:stroke dashstyle="dashDot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3445510</wp:posOffset>
                      </wp:positionV>
                      <wp:extent cx="800100" cy="198120"/>
                      <wp:effectExtent l="12700" t="6985" r="6350" b="13970"/>
                      <wp:wrapNone/>
                      <wp:docPr id="986" name="文本框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一次申诉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86" o:spid="_x0000_s1184" type="#_x0000_t202" style="position:absolute;left:0;text-align:left;margin-left:3.85pt;margin-top:271.3pt;width:63pt;height:15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一次申诉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2752090</wp:posOffset>
                      </wp:positionV>
                      <wp:extent cx="342900" cy="198120"/>
                      <wp:effectExtent l="3175" t="0" r="0" b="2540"/>
                      <wp:wrapNone/>
                      <wp:docPr id="985" name="文本框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同意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85" o:spid="_x0000_s1185" type="#_x0000_t202" style="position:absolute;left:0;text-align:left;margin-left:39.85pt;margin-top:216.7pt;width:27pt;height:15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同意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2752725</wp:posOffset>
                      </wp:positionV>
                      <wp:extent cx="635" cy="693420"/>
                      <wp:effectExtent l="57150" t="9525" r="56515" b="20955"/>
                      <wp:wrapNone/>
                      <wp:docPr id="984" name="直接连接符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9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BBCCB1" id="直接连接符 984" o:spid="_x0000_s1026" style="position:absolute;left:0;text-align:lef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1pt,216.75pt" to="11.1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2850515</wp:posOffset>
                      </wp:positionV>
                      <wp:extent cx="222250" cy="496570"/>
                      <wp:effectExtent l="0" t="2540" r="0" b="0"/>
                      <wp:wrapNone/>
                      <wp:docPr id="983" name="文本框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250" cy="49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不同意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83" o:spid="_x0000_s1186" type="#_x0000_t202" style="position:absolute;left:0;text-align:left;margin-left:13.1pt;margin-top:224.45pt;width:17.5pt;height:39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不同意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3544570</wp:posOffset>
                      </wp:positionV>
                      <wp:extent cx="2510790" cy="99060"/>
                      <wp:effectExtent l="12700" t="10795" r="67310" b="13970"/>
                      <wp:wrapNone/>
                      <wp:docPr id="982" name="箭头: 右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79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3365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7EC37" id="箭头: 右 982" o:spid="_x0000_s1026" type="#_x0000_t13" style="position:absolute;left:0;text-align:left;margin-left:66.85pt;margin-top:279.1pt;width:197.7pt;height:7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2653665</wp:posOffset>
                      </wp:positionV>
                      <wp:extent cx="342900" cy="635"/>
                      <wp:effectExtent l="19050" t="53340" r="19050" b="60325"/>
                      <wp:wrapNone/>
                      <wp:docPr id="981" name="直接连接符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4E2C0F" id="直接连接符 981" o:spid="_x0000_s1026" style="position:absolute;left:0;text-align:lef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208.95pt" to="66.6pt,2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4040505</wp:posOffset>
                      </wp:positionV>
                      <wp:extent cx="3314700" cy="635"/>
                      <wp:effectExtent l="9525" t="11430" r="9525" b="6985"/>
                      <wp:wrapNone/>
                      <wp:docPr id="980" name="直接连接符 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147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B837C5" id="直接连接符 980" o:spid="_x0000_s1026" style="position:absolute;left:0;text-align:lef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pt,318.15pt" to="257.1pt,3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2653030</wp:posOffset>
                      </wp:positionV>
                      <wp:extent cx="796290" cy="199390"/>
                      <wp:effectExtent l="12700" t="5080" r="10160" b="5080"/>
                      <wp:wrapNone/>
                      <wp:docPr id="979" name="文本框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改进计划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79" o:spid="_x0000_s1187" type="#_x0000_t202" style="position:absolute;left:0;text-align:left;margin-left:66.85pt;margin-top:208.9pt;width:62.7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改进计划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80" w:type="dxa"/>
            <w:gridSpan w:val="3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177165</wp:posOffset>
                      </wp:positionV>
                      <wp:extent cx="635" cy="1485900"/>
                      <wp:effectExtent l="57150" t="5715" r="56515" b="22860"/>
                      <wp:wrapNone/>
                      <wp:docPr id="978" name="直接连接符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4613B" id="直接连接符 978" o:spid="_x0000_s1026" style="position:absolute;left:0;text-align:lef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3.95pt" to="21.65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176530</wp:posOffset>
                      </wp:positionV>
                      <wp:extent cx="635" cy="495300"/>
                      <wp:effectExtent l="60325" t="5080" r="53340" b="23495"/>
                      <wp:wrapNone/>
                      <wp:docPr id="977" name="直接连接符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55BD01" id="直接连接符 977" o:spid="_x0000_s1026" style="position:absolute;left:0;text-align:lef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3.9pt" to="3.9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176530</wp:posOffset>
                      </wp:positionV>
                      <wp:extent cx="2171700" cy="635"/>
                      <wp:effectExtent l="12700" t="5080" r="6350" b="13335"/>
                      <wp:wrapNone/>
                      <wp:docPr id="976" name="直接连接符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717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80671E" id="直接连接符 976" o:spid="_x0000_s1026" style="position:absolute;left:0;text-align:lef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13.9pt" to="165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76835</wp:posOffset>
                      </wp:positionV>
                      <wp:extent cx="796290" cy="199390"/>
                      <wp:effectExtent l="12700" t="13970" r="10160" b="5715"/>
                      <wp:wrapNone/>
                      <wp:docPr id="975" name="文本框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评价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75" o:spid="_x0000_s1188" type="#_x0000_t202" style="position:absolute;margin-left:-5.15pt;margin-top:6.05pt;width:62.7pt;height:15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评价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79375</wp:posOffset>
                      </wp:positionV>
                      <wp:extent cx="3086100" cy="198120"/>
                      <wp:effectExtent l="50800" t="16510" r="6350" b="13970"/>
                      <wp:wrapNone/>
                      <wp:docPr id="974" name="箭头: 左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0" cy="1981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89423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4DC72" id="箭头: 左 974" o:spid="_x0000_s1026" type="#_x0000_t66" style="position:absolute;left:0;text-align:left;margin-left:57.85pt;margin-top:6.25pt;width:243pt;height:15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" fillcolor="silver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77470</wp:posOffset>
                      </wp:positionV>
                      <wp:extent cx="635" cy="297180"/>
                      <wp:effectExtent l="60325" t="12700" r="53340" b="23495"/>
                      <wp:wrapNone/>
                      <wp:docPr id="973" name="直接连接符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59F414" id="直接连接符 973" o:spid="_x0000_s1026" style="position:absolute;left:0;text-align:lef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6.1pt" to="30.9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77470</wp:posOffset>
                      </wp:positionV>
                      <wp:extent cx="2540" cy="3268980"/>
                      <wp:effectExtent l="9525" t="10795" r="6985" b="6350"/>
                      <wp:wrapNone/>
                      <wp:docPr id="972" name="直接连接符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3268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61F338" id="直接连接符 972" o:spid="_x0000_s1026" style="position:absolute;left:0;text-align:lef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6.1pt" to="129.8pt,2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">
                      <v:stroke dashstyle="dashDot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133985</wp:posOffset>
                      </wp:positionV>
                      <wp:extent cx="800100" cy="297180"/>
                      <wp:effectExtent l="0" t="0" r="3175" b="0"/>
                      <wp:wrapNone/>
                      <wp:docPr id="971" name="文本框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绩效是否符合岗位要求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71" o:spid="_x0000_s1189" type="#_x0000_t202" style="position:absolute;left:0;text-align:left;margin-left:.35pt;margin-top:10.55pt;width:63pt;height:2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绩效是否符合岗位要求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176530</wp:posOffset>
                      </wp:positionV>
                      <wp:extent cx="114300" cy="198120"/>
                      <wp:effectExtent l="3175" t="0" r="0" b="2540"/>
                      <wp:wrapNone/>
                      <wp:docPr id="970" name="文本框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70" o:spid="_x0000_s1190" type="#_x0000_t202" style="position:absolute;left:0;text-align:left;margin-left:21.85pt;margin-top:13.9pt;width:9pt;height:15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" filled="f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77470</wp:posOffset>
                      </wp:positionV>
                      <wp:extent cx="114300" cy="198120"/>
                      <wp:effectExtent l="3175" t="0" r="0" b="0"/>
                      <wp:wrapNone/>
                      <wp:docPr id="969" name="文本框 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69" o:spid="_x0000_s1191" type="#_x0000_t202" style="position:absolute;left:0;text-align:left;margin-left:-5.15pt;margin-top:6.1pt;width:9pt;height:15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176530</wp:posOffset>
                      </wp:positionV>
                      <wp:extent cx="2540" cy="891540"/>
                      <wp:effectExtent l="9525" t="8890" r="6985" b="13970"/>
                      <wp:wrapNone/>
                      <wp:docPr id="968" name="直接连接符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891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BA5B56" id="直接连接符 968" o:spid="_x0000_s1026" style="position:absolute;left:0;text-align:lef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3.9pt" to="39.8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78105</wp:posOffset>
                      </wp:positionV>
                      <wp:extent cx="635" cy="1882140"/>
                      <wp:effectExtent l="9525" t="5715" r="8890" b="7620"/>
                      <wp:wrapNone/>
                      <wp:docPr id="967" name="直接连接符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882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413D7C" id="直接连接符 967" o:spid="_x0000_s1026" style="position:absolute;left:0;text-align:lef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6.15pt" to="3.65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177165</wp:posOffset>
                      </wp:positionV>
                      <wp:extent cx="635" cy="396240"/>
                      <wp:effectExtent l="9525" t="9525" r="8890" b="13335"/>
                      <wp:wrapNone/>
                      <wp:docPr id="966" name="直接连接符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ECB785" id="直接连接符 966" o:spid="_x0000_s1026" style="position:absolute;left:0;text-align:lef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3.95pt" to="30.6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176530</wp:posOffset>
                      </wp:positionV>
                      <wp:extent cx="114300" cy="635"/>
                      <wp:effectExtent l="12700" t="8890" r="6350" b="9525"/>
                      <wp:wrapNone/>
                      <wp:docPr id="965" name="直接连接符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AD02F0" id="直接连接符 965" o:spid="_x0000_s1026" style="position:absolute;left:0;text-align:lef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85pt,13.9pt" to="48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77470</wp:posOffset>
                      </wp:positionV>
                      <wp:extent cx="457200" cy="196850"/>
                      <wp:effectExtent l="12700" t="5080" r="6350" b="7620"/>
                      <wp:wrapNone/>
                      <wp:docPr id="964" name="文本框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保持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64" o:spid="_x0000_s1192" type="#_x0000_t202" style="position:absolute;left:0;text-align:left;margin-left:48.85pt;margin-top:6.1pt;width:36pt;height:15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保持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176530</wp:posOffset>
                      </wp:positionV>
                      <wp:extent cx="2743200" cy="99060"/>
                      <wp:effectExtent l="12700" t="18415" r="73025" b="6350"/>
                      <wp:wrapNone/>
                      <wp:docPr id="963" name="箭头: 右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9230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51522" id="箭头: 右 963" o:spid="_x0000_s1026" type="#_x0000_t13" style="position:absolute;left:0;text-align:left;margin-left:84.85pt;margin-top:13.9pt;width:3in;height:7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" fillcolor="silver"/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176530</wp:posOffset>
                      </wp:positionV>
                      <wp:extent cx="457200" cy="196850"/>
                      <wp:effectExtent l="12700" t="6985" r="6350" b="5715"/>
                      <wp:wrapNone/>
                      <wp:docPr id="962" name="文本框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培养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62" o:spid="_x0000_s1193" type="#_x0000_t202" style="position:absolute;left:0;text-align:left;margin-left:48.85pt;margin-top:13.9pt;width:36pt;height:1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培养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2062480</wp:posOffset>
                      </wp:positionV>
                      <wp:extent cx="453390" cy="198120"/>
                      <wp:effectExtent l="12700" t="5080" r="10160" b="6350"/>
                      <wp:wrapNone/>
                      <wp:docPr id="961" name="文本框 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辞退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61" o:spid="_x0000_s1194" type="#_x0000_t202" style="position:absolute;left:0;text-align:left;margin-left:75.85pt;margin-top:162.4pt;width:35.7pt;height:15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辞退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1167765</wp:posOffset>
                      </wp:positionV>
                      <wp:extent cx="453390" cy="198120"/>
                      <wp:effectExtent l="9525" t="5715" r="13335" b="5715"/>
                      <wp:wrapNone/>
                      <wp:docPr id="960" name="文本框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处罚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60" o:spid="_x0000_s1195" type="#_x0000_t202" style="position:absolute;left:0;text-align:left;margin-left:75.6pt;margin-top:91.95pt;width:35.7pt;height:15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处罚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873760</wp:posOffset>
                      </wp:positionV>
                      <wp:extent cx="453390" cy="198120"/>
                      <wp:effectExtent l="12700" t="6985" r="10160" b="13970"/>
                      <wp:wrapNone/>
                      <wp:docPr id="959" name="文本框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培训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59" o:spid="_x0000_s1196" type="#_x0000_t202" style="position:absolute;left:0;text-align:left;margin-left:75.85pt;margin-top:68.8pt;width:35.7pt;height:15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培训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1464945</wp:posOffset>
                      </wp:positionV>
                      <wp:extent cx="453390" cy="198120"/>
                      <wp:effectExtent l="12700" t="7620" r="10160" b="13335"/>
                      <wp:wrapNone/>
                      <wp:docPr id="958" name="文本框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21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待岗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58" o:spid="_x0000_s1197" type="#_x0000_t202" style="position:absolute;left:0;text-align:left;margin-left:75.85pt;margin-top:115.35pt;width:35.7pt;height:15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pStyle w:val="21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待岗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276225</wp:posOffset>
                      </wp:positionV>
                      <wp:extent cx="453390" cy="198120"/>
                      <wp:effectExtent l="12700" t="9525" r="10160" b="11430"/>
                      <wp:wrapNone/>
                      <wp:docPr id="957" name="文本框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晋升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57" o:spid="_x0000_s1198" type="#_x0000_t202" style="position:absolute;left:0;text-align:left;margin-left:48.85pt;margin-top:21.75pt;width:35.7pt;height:15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晋升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573405</wp:posOffset>
                      </wp:positionV>
                      <wp:extent cx="457200" cy="198120"/>
                      <wp:effectExtent l="9525" t="11430" r="9525" b="9525"/>
                      <wp:wrapNone/>
                      <wp:docPr id="956" name="文本框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奖励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56" o:spid="_x0000_s1199" type="#_x0000_t202" style="position:absolute;left:0;text-align:left;margin-left:48.6pt;margin-top:45.15pt;width:36pt;height:15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奖励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2553970</wp:posOffset>
                      </wp:positionV>
                      <wp:extent cx="1143000" cy="99060"/>
                      <wp:effectExtent l="31750" t="10795" r="34925" b="13970"/>
                      <wp:wrapNone/>
                      <wp:docPr id="955" name="箭头: 左右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99060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230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741821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箭头: 左右 955" o:spid="_x0000_s1026" type="#_x0000_t69" style="position:absolute;left:0;text-align:left;margin-left:48.85pt;margin-top:201.1pt;width:90pt;height:7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2355850</wp:posOffset>
                      </wp:positionV>
                      <wp:extent cx="339090" cy="198120"/>
                      <wp:effectExtent l="3175" t="3175" r="635" b="0"/>
                      <wp:wrapNone/>
                      <wp:docPr id="954" name="文本框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沟通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54" o:spid="_x0000_s1200" type="#_x0000_t202" style="position:absolute;left:0;text-align:left;margin-left:84.85pt;margin-top:185.5pt;width:26.7pt;height:15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" filled="f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沟通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2851150</wp:posOffset>
                      </wp:positionV>
                      <wp:extent cx="635" cy="297180"/>
                      <wp:effectExtent l="12700" t="12700" r="5715" b="13970"/>
                      <wp:wrapNone/>
                      <wp:docPr id="953" name="直接连接符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02F7FD" id="直接连接符 953" o:spid="_x0000_s1026" style="position:absolute;left:0;text-align:lef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224.5pt" to="30.9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3148965</wp:posOffset>
                      </wp:positionV>
                      <wp:extent cx="1371600" cy="635"/>
                      <wp:effectExtent l="9525" t="53340" r="19050" b="60325"/>
                      <wp:wrapNone/>
                      <wp:docPr id="952" name="直接连接符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F3091" id="直接连接符 952" o:spid="_x0000_s1026" style="position:absolute;left:0;text-align:lef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247.95pt" to="138.6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77470</wp:posOffset>
                      </wp:positionV>
                      <wp:extent cx="114300" cy="635"/>
                      <wp:effectExtent l="12700" t="10795" r="6350" b="7620"/>
                      <wp:wrapNone/>
                      <wp:docPr id="951" name="直接连接符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63B9C" id="直接连接符 951" o:spid="_x0000_s1026" style="position:absolute;left:0;text-align:lef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85pt,6.1pt" to="48.8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374650</wp:posOffset>
                      </wp:positionV>
                      <wp:extent cx="114300" cy="635"/>
                      <wp:effectExtent l="12700" t="12700" r="6350" b="5715"/>
                      <wp:wrapNone/>
                      <wp:docPr id="950" name="直接连接符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15559" id="直接连接符 950" o:spid="_x0000_s1026" style="position:absolute;left:0;text-align:lef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85pt,29.5pt" to="48.8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671830</wp:posOffset>
                      </wp:positionV>
                      <wp:extent cx="114300" cy="635"/>
                      <wp:effectExtent l="12700" t="5080" r="6350" b="13335"/>
                      <wp:wrapNone/>
                      <wp:docPr id="949" name="直接连接符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771FFD" id="直接连接符 949" o:spid="_x0000_s1026" style="position:absolute;left:0;text-align:lef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85pt,52.9pt" to="48.8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176530</wp:posOffset>
                      </wp:positionV>
                      <wp:extent cx="114300" cy="635"/>
                      <wp:effectExtent l="12700" t="52705" r="15875" b="60960"/>
                      <wp:wrapNone/>
                      <wp:docPr id="948" name="直接连接符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B3251" id="直接连接符 948" o:spid="_x0000_s1026" style="position:absolute;left:0;text-align:lef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13.9pt" to="39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1564005</wp:posOffset>
                      </wp:positionV>
                      <wp:extent cx="796290" cy="2540"/>
                      <wp:effectExtent l="6350" t="59055" r="16510" b="52705"/>
                      <wp:wrapNone/>
                      <wp:docPr id="947" name="直接连接符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6290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03B92C" id="直接连接符 947" o:spid="_x0000_s1026" style="position:absolute;left:0;text-align:lef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1pt,123.15pt" to="66.8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969010</wp:posOffset>
                      </wp:positionV>
                      <wp:extent cx="110490" cy="635"/>
                      <wp:effectExtent l="12700" t="6985" r="10160" b="11430"/>
                      <wp:wrapNone/>
                      <wp:docPr id="946" name="直接连接符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0329B" id="直接连接符 946" o:spid="_x0000_s1026" style="position:absolute;left:0;text-align:lef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76.3pt" to="75.5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1567815</wp:posOffset>
                      </wp:positionV>
                      <wp:extent cx="110490" cy="635"/>
                      <wp:effectExtent l="9525" t="5715" r="13335" b="12700"/>
                      <wp:wrapNone/>
                      <wp:docPr id="945" name="直接连接符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0D5D4A" id="直接连接符 945" o:spid="_x0000_s1026" style="position:absolute;left:0;text-align:lef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23.45pt" to="75.3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1864360</wp:posOffset>
                      </wp:positionV>
                      <wp:extent cx="110490" cy="635"/>
                      <wp:effectExtent l="12700" t="6985" r="10160" b="11430"/>
                      <wp:wrapNone/>
                      <wp:docPr id="944" name="直接连接符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DB2FB2" id="直接连接符 944" o:spid="_x0000_s1026" style="position:absolute;left:0;text-align:lef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46.8pt" to="75.55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2161540</wp:posOffset>
                      </wp:positionV>
                      <wp:extent cx="110490" cy="635"/>
                      <wp:effectExtent l="12700" t="8890" r="10160" b="9525"/>
                      <wp:wrapNone/>
                      <wp:docPr id="943" name="直接连接符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AC4BD3" id="直接连接符 943" o:spid="_x0000_s1026" style="position:absolute;left:0;text-align:lef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70.2pt" to="75.5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3347085</wp:posOffset>
                      </wp:positionV>
                      <wp:extent cx="3543300" cy="635"/>
                      <wp:effectExtent l="9525" t="13335" r="9525" b="5080"/>
                      <wp:wrapNone/>
                      <wp:docPr id="942" name="直接连接符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43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04119D" id="直接连接符 942" o:spid="_x0000_s1026" style="position:absolute;left:0;text-align:lef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263.55pt" to="291.6pt,2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2851785</wp:posOffset>
                      </wp:positionV>
                      <wp:extent cx="2540" cy="494030"/>
                      <wp:effectExtent l="57150" t="22860" r="54610" b="6985"/>
                      <wp:wrapNone/>
                      <wp:docPr id="941" name="直接连接符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540" cy="4940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B43225" id="直接连接符 941" o:spid="_x0000_s1026" style="position:absolute;left:0;text-align:lef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224.55pt" to="12.8pt,2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78105</wp:posOffset>
                      </wp:positionV>
                      <wp:extent cx="2743200" cy="99060"/>
                      <wp:effectExtent l="9525" t="11430" r="76200" b="13335"/>
                      <wp:wrapNone/>
                      <wp:docPr id="940" name="箭头: 右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9230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44AE5" id="箭头: 右 940" o:spid="_x0000_s1026" type="#_x0000_t13" style="position:absolute;left:0;text-align:left;margin-left:84.6pt;margin-top:6.15pt;width:3in;height:7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374650</wp:posOffset>
                      </wp:positionV>
                      <wp:extent cx="2743200" cy="99060"/>
                      <wp:effectExtent l="12700" t="12700" r="73025" b="12065"/>
                      <wp:wrapNone/>
                      <wp:docPr id="939" name="箭头: 右 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9230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36949" id="箭头: 右 939" o:spid="_x0000_s1026" type="#_x0000_t13" style="position:absolute;left:0;text-align:left;margin-left:84.85pt;margin-top:29.5pt;width:3in;height:7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671830</wp:posOffset>
                      </wp:positionV>
                      <wp:extent cx="2743200" cy="99060"/>
                      <wp:effectExtent l="12700" t="14605" r="73025" b="10160"/>
                      <wp:wrapNone/>
                      <wp:docPr id="938" name="箭头: 右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9230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65534" id="箭头: 右 938" o:spid="_x0000_s1026" type="#_x0000_t13" style="position:absolute;left:0;text-align:left;margin-left:84.85pt;margin-top:52.9pt;width:3in;height:7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969010</wp:posOffset>
                      </wp:positionV>
                      <wp:extent cx="2396490" cy="99060"/>
                      <wp:effectExtent l="12700" t="16510" r="67310" b="8255"/>
                      <wp:wrapNone/>
                      <wp:docPr id="937" name="箭头: 右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0480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93058" id="箭头: 右 937" o:spid="_x0000_s1026" type="#_x0000_t13" style="position:absolute;left:0;text-align:left;margin-left:111.85pt;margin-top:76.3pt;width:188.7pt;height:7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1567180</wp:posOffset>
                      </wp:positionV>
                      <wp:extent cx="2396490" cy="99060"/>
                      <wp:effectExtent l="12700" t="14605" r="67310" b="10160"/>
                      <wp:wrapNone/>
                      <wp:docPr id="936" name="箭头: 右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0480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6E4FD" id="箭头: 右 936" o:spid="_x0000_s1026" type="#_x0000_t13" style="position:absolute;left:0;text-align:left;margin-left:111.85pt;margin-top:123.4pt;width:188.7pt;height:7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1864360</wp:posOffset>
                      </wp:positionV>
                      <wp:extent cx="2396490" cy="99060"/>
                      <wp:effectExtent l="12700" t="16510" r="67310" b="8255"/>
                      <wp:wrapNone/>
                      <wp:docPr id="935" name="箭头: 右 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0480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C9C9" id="箭头: 右 935" o:spid="_x0000_s1026" type="#_x0000_t13" style="position:absolute;left:0;text-align:left;margin-left:111.85pt;margin-top:146.8pt;width:188.7pt;height:7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2161540</wp:posOffset>
                      </wp:positionV>
                      <wp:extent cx="2396490" cy="99060"/>
                      <wp:effectExtent l="12700" t="18415" r="67310" b="15875"/>
                      <wp:wrapNone/>
                      <wp:docPr id="934" name="箭头: 右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649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0480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3A8F4" id="箭头: 右 934" o:spid="_x0000_s1026" type="#_x0000_t13" style="position:absolute;left:0;text-align:left;margin-left:111.85pt;margin-top:170.2pt;width:188.7pt;height:7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1765300</wp:posOffset>
                      </wp:positionV>
                      <wp:extent cx="565150" cy="191770"/>
                      <wp:effectExtent l="12700" t="12700" r="12700" b="5080"/>
                      <wp:wrapNone/>
                      <wp:docPr id="933" name="文本框 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150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不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续签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33" o:spid="_x0000_s1201" type="#_x0000_t202" style="position:absolute;left:0;text-align:left;margin-left:75.85pt;margin-top:139pt;width:44.5pt;height:15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续签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1270000</wp:posOffset>
                      </wp:positionV>
                      <wp:extent cx="110490" cy="635"/>
                      <wp:effectExtent l="12700" t="12700" r="10160" b="5715"/>
                      <wp:wrapNone/>
                      <wp:docPr id="932" name="直接连接符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0956B" id="直接连接符 932" o:spid="_x0000_s1026" style="position:absolute;left:0;text-align:lef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00pt" to="75.55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1270000</wp:posOffset>
                      </wp:positionV>
                      <wp:extent cx="2400300" cy="109220"/>
                      <wp:effectExtent l="12700" t="12700" r="63500" b="11430"/>
                      <wp:wrapNone/>
                      <wp:docPr id="931" name="箭头: 右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092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4941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94ECF" id="箭头: 右 931" o:spid="_x0000_s1026" type="#_x0000_t13" style="position:absolute;left:0;text-align:left;margin-left:111.85pt;margin-top:100pt;width:189pt;height:8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969645</wp:posOffset>
                      </wp:positionV>
                      <wp:extent cx="635" cy="1188720"/>
                      <wp:effectExtent l="9525" t="7620" r="8890" b="13335"/>
                      <wp:wrapNone/>
                      <wp:docPr id="930" name="直接连接符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88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BF3515" id="直接连接符 930" o:spid="_x0000_s1026" style="position:absolute;left:0;text-align:lef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76.35pt" to="66.6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"/>
                  </w:pict>
                </mc:Fallback>
              </mc:AlternateContent>
            </w:r>
          </w:p>
        </w:tc>
        <w:tc>
          <w:tcPr>
            <w:tcW w:w="162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176530</wp:posOffset>
                      </wp:positionV>
                      <wp:extent cx="2540" cy="5349240"/>
                      <wp:effectExtent l="57150" t="5080" r="54610" b="17780"/>
                      <wp:wrapNone/>
                      <wp:docPr id="929" name="直接连接符 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5349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E4E437" id="直接连接符 929" o:spid="_x0000_s1026" style="position:absolute;left:0;text-align:lef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3.9pt" to="39.8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176530</wp:posOffset>
                      </wp:positionV>
                      <wp:extent cx="2540" cy="4358640"/>
                      <wp:effectExtent l="57150" t="5080" r="54610" b="17780"/>
                      <wp:wrapNone/>
                      <wp:docPr id="928" name="直接连接符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435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B9E8C7" id="直接连接符 928" o:spid="_x0000_s1026" style="position:absolute;left:0;text-align:lef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13.9pt" to="21.8pt,3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4337685</wp:posOffset>
                      </wp:positionV>
                      <wp:extent cx="796290" cy="199390"/>
                      <wp:effectExtent l="9525" t="11430" r="13335" b="8255"/>
                      <wp:wrapNone/>
                      <wp:docPr id="927" name="文本框 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评价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27" o:spid="_x0000_s1202" type="#_x0000_t202" style="position:absolute;left:0;text-align:left;margin-left:-5.4pt;margin-top:341.55pt;width:62.7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评价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4831715</wp:posOffset>
                      </wp:positionV>
                      <wp:extent cx="336550" cy="199390"/>
                      <wp:effectExtent l="6350" t="10160" r="9525" b="9525"/>
                      <wp:wrapNone/>
                      <wp:docPr id="926" name="文本框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55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备案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26" o:spid="_x0000_s1203" type="#_x0000_t202" style="position:absolute;left:0;text-align:left;margin-left:-4.9pt;margin-top:380.45pt;width:26.5pt;height:15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备案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5229225</wp:posOffset>
                      </wp:positionV>
                      <wp:extent cx="910590" cy="198120"/>
                      <wp:effectExtent l="9525" t="7620" r="13335" b="13335"/>
                      <wp:wrapNone/>
                      <wp:docPr id="925" name="文本框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05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受理调查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25" o:spid="_x0000_s1204" type="#_x0000_t202" style="position:absolute;left:0;text-align:left;margin-left:39.6pt;margin-top:411.75pt;width:71.7pt;height:15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受理调查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5625465</wp:posOffset>
                      </wp:positionV>
                      <wp:extent cx="1143000" cy="495300"/>
                      <wp:effectExtent l="19050" t="13335" r="19050" b="15240"/>
                      <wp:wrapNone/>
                      <wp:docPr id="924" name="流程图: 决策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953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F780" id="流程图: 决策 924" o:spid="_x0000_s1026" type="#_x0000_t110" style="position:absolute;left:0;text-align:left;margin-left:30.6pt;margin-top:442.95pt;width:90pt;height:3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5723890</wp:posOffset>
                      </wp:positionV>
                      <wp:extent cx="453390" cy="297180"/>
                      <wp:effectExtent l="3175" t="0" r="635" b="635"/>
                      <wp:wrapNone/>
                      <wp:docPr id="923" name="文本框 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维持原结论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23" o:spid="_x0000_s1205" type="#_x0000_t202" style="position:absolute;left:0;text-align:left;margin-left:57.85pt;margin-top:450.7pt;width:35.7pt;height:23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维持原结论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5624830</wp:posOffset>
                      </wp:positionV>
                      <wp:extent cx="114300" cy="198120"/>
                      <wp:effectExtent l="3175" t="3175" r="0" b="0"/>
                      <wp:wrapNone/>
                      <wp:docPr id="922" name="文本框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22" o:spid="_x0000_s1206" type="#_x0000_t202" style="position:absolute;left:0;text-align:left;margin-left:21.85pt;margin-top:442.9pt;width:9pt;height:15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4634230</wp:posOffset>
                      </wp:positionV>
                      <wp:extent cx="914400" cy="495300"/>
                      <wp:effectExtent l="12700" t="12700" r="6350" b="6350"/>
                      <wp:wrapNone/>
                      <wp:docPr id="921" name="流程图: 多文档 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95300"/>
                              </a:xfrm>
                              <a:prstGeom prst="flowChartMulti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33A7B" id="流程图: 多文档 921" o:spid="_x0000_s1026" type="#_x0000_t115" style="position:absolute;left:0;text-align:left;margin-left:30.85pt;margin-top:364.9pt;width:1in;height:3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4733925</wp:posOffset>
                      </wp:positionV>
                      <wp:extent cx="453390" cy="297180"/>
                      <wp:effectExtent l="0" t="0" r="3810" b="0"/>
                      <wp:wrapNone/>
                      <wp:docPr id="920" name="文本框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绩效评估表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20" o:spid="_x0000_s1207" type="#_x0000_t202" style="position:absolute;left:0;text-align:left;margin-left:39.6pt;margin-top:372.75pt;width:35.7pt;height:23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绩效评估表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4932045</wp:posOffset>
                      </wp:positionV>
                      <wp:extent cx="114300" cy="635"/>
                      <wp:effectExtent l="9525" t="53340" r="19050" b="60325"/>
                      <wp:wrapNone/>
                      <wp:docPr id="919" name="直接连接符 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8903C" id="直接连接符 919" o:spid="_x0000_s1026" style="position:absolute;left:0;text-align:lef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388.35pt" to="30.6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620" w:type="dxa"/>
            <w:gridSpan w:val="3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5427345</wp:posOffset>
                      </wp:positionV>
                      <wp:extent cx="635" cy="198120"/>
                      <wp:effectExtent l="57150" t="5715" r="56515" b="15240"/>
                      <wp:wrapNone/>
                      <wp:docPr id="918" name="直接连接符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FBB534" id="直接连接符 918" o:spid="_x0000_s1026" style="position:absolute;left:0;text-align:lef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27.35pt" to="-5.35pt,4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5823585</wp:posOffset>
                      </wp:positionV>
                      <wp:extent cx="342900" cy="635"/>
                      <wp:effectExtent l="9525" t="11430" r="9525" b="6985"/>
                      <wp:wrapNone/>
                      <wp:docPr id="917" name="直接连接符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A5B2A1" id="直接连接符 917" o:spid="_x0000_s1026" style="position:absolute;left:0;text-align:lef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458.55pt" to="66.6pt,4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5130165</wp:posOffset>
                      </wp:positionV>
                      <wp:extent cx="635" cy="693420"/>
                      <wp:effectExtent l="9525" t="13335" r="8890" b="7620"/>
                      <wp:wrapNone/>
                      <wp:docPr id="916" name="直接连接符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9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377BA" id="直接连接符 916" o:spid="_x0000_s1026" style="position:absolute;left:0;text-align:lef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403.95pt" to="66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5624830</wp:posOffset>
                      </wp:positionV>
                      <wp:extent cx="114300" cy="198120"/>
                      <wp:effectExtent l="3175" t="3175" r="0" b="0"/>
                      <wp:wrapNone/>
                      <wp:docPr id="915" name="文本框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15" o:spid="_x0000_s1208" type="#_x0000_t202" style="position:absolute;left:0;text-align:left;margin-left:48.85pt;margin-top:442.9pt;width:9pt;height:15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" filled="f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4737100</wp:posOffset>
                      </wp:positionV>
                      <wp:extent cx="681990" cy="128270"/>
                      <wp:effectExtent l="12700" t="20320" r="19685" b="13335"/>
                      <wp:wrapNone/>
                      <wp:docPr id="914" name="箭头: 右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2827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32921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14EB6" id="箭头: 右 914" o:spid="_x0000_s1026" type="#_x0000_t13" style="position:absolute;left:0;text-align:left;margin-left:21.85pt;margin-top:373pt;width:53.7pt;height:10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" fillcolor="silver"/>
                  </w:pict>
                </mc:Fallback>
              </mc:AlternateContent>
            </w:r>
          </w:p>
        </w:tc>
        <w:tc>
          <w:tcPr>
            <w:tcW w:w="1440" w:type="dxa"/>
            <w:gridSpan w:val="3"/>
            <w:tcBorders>
              <w:lef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77470</wp:posOffset>
                      </wp:positionV>
                      <wp:extent cx="681990" cy="196850"/>
                      <wp:effectExtent l="12700" t="5080" r="10160" b="7620"/>
                      <wp:wrapNone/>
                      <wp:docPr id="913" name="文本框 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考核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绩效考核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13" o:spid="_x0000_s1209" type="#_x0000_t202" style="position:absolute;margin-left:-5.15pt;margin-top:6.1pt;width:53.7pt;height:1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考核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绩效考核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869950</wp:posOffset>
                      </wp:positionV>
                      <wp:extent cx="681990" cy="198120"/>
                      <wp:effectExtent l="12700" t="10795" r="10160" b="10160"/>
                      <wp:wrapNone/>
                      <wp:docPr id="912" name="文本框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人才储备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人才储备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12" o:spid="_x0000_s1210" type="#_x0000_t202" style="position:absolute;left:0;text-align:left;margin-left:-5.15pt;margin-top:68.5pt;width:53.7pt;height:15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人才储备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人才储备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1167130</wp:posOffset>
                      </wp:positionV>
                      <wp:extent cx="681990" cy="198120"/>
                      <wp:effectExtent l="12700" t="12700" r="10160" b="8255"/>
                      <wp:wrapNone/>
                      <wp:docPr id="911" name="文本框 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岗位调整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岗位调整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11" o:spid="_x0000_s1211" type="#_x0000_t202" style="position:absolute;left:0;text-align:left;margin-left:-5.15pt;margin-top:91.9pt;width:53.7pt;height:15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岗位调整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岗位调整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1464310</wp:posOffset>
                      </wp:positionV>
                      <wp:extent cx="681990" cy="198120"/>
                      <wp:effectExtent l="12700" t="5080" r="10160" b="6350"/>
                      <wp:wrapNone/>
                      <wp:docPr id="910" name="文本框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奖惩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奖惩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10" o:spid="_x0000_s1212" type="#_x0000_t202" style="position:absolute;left:0;text-align:left;margin-left:-5.15pt;margin-top:115.3pt;width:53.7pt;height:15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奖惩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奖惩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2954020</wp:posOffset>
                      </wp:positionV>
                      <wp:extent cx="681990" cy="198120"/>
                      <wp:effectExtent l="12700" t="8890" r="10160" b="12065"/>
                      <wp:wrapNone/>
                      <wp:docPr id="909" name="文本框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离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离职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9" o:spid="_x0000_s1213" type="#_x0000_t202" style="position:absolute;left:0;text-align:left;margin-left:-5.15pt;margin-top:232.6pt;width:53.7pt;height:15.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离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离职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2062480</wp:posOffset>
                      </wp:positionV>
                      <wp:extent cx="681990" cy="198120"/>
                      <wp:effectExtent l="12700" t="12700" r="10160" b="8255"/>
                      <wp:wrapNone/>
                      <wp:docPr id="908" name="文本框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奖惩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奖惩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8" o:spid="_x0000_s1214" type="#_x0000_t202" style="position:absolute;left:0;text-align:left;margin-left:-5.15pt;margin-top:162.4pt;width:53.7pt;height:15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奖惩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奖惩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2359660</wp:posOffset>
                      </wp:positionV>
                      <wp:extent cx="681990" cy="198120"/>
                      <wp:effectExtent l="12700" t="5080" r="10160" b="6350"/>
                      <wp:wrapNone/>
                      <wp:docPr id="907" name="文本框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岗位调整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岗位调整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7" o:spid="_x0000_s1215" type="#_x0000_t202" style="position:absolute;left:0;text-align:left;margin-left:-5.15pt;margin-top:185.8pt;width:53.7pt;height:15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岗位调整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岗位调整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1765300</wp:posOffset>
                      </wp:positionV>
                      <wp:extent cx="681990" cy="198120"/>
                      <wp:effectExtent l="12700" t="10795" r="10160" b="10160"/>
                      <wp:wrapNone/>
                      <wp:docPr id="906" name="文本框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培训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培训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6" o:spid="_x0000_s1216" type="#_x0000_t202" style="position:absolute;left:0;text-align:left;margin-left:-5.15pt;margin-top:139pt;width:53.7pt;height:15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培训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培训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573405</wp:posOffset>
                      </wp:positionV>
                      <wp:extent cx="681990" cy="198120"/>
                      <wp:effectExtent l="9525" t="9525" r="13335" b="11430"/>
                      <wp:wrapNone/>
                      <wp:docPr id="905" name="文本框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劳动合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劳动合同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5" o:spid="_x0000_s1217" type="#_x0000_t202" style="position:absolute;left:0;text-align:left;margin-left:-5.4pt;margin-top:45.15pt;width:53.7pt;height:15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劳动合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劳动合同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2656840</wp:posOffset>
                      </wp:positionV>
                      <wp:extent cx="681990" cy="198120"/>
                      <wp:effectExtent l="12700" t="6985" r="10160" b="13970"/>
                      <wp:wrapNone/>
                      <wp:docPr id="904" name="文本框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劳动合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劳动合同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4" o:spid="_x0000_s1218" type="#_x0000_t202" style="position:absolute;left:0;text-align:left;margin-left:-5.15pt;margin-top:209.2pt;width:53.7pt;height:15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劳动合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劳动合同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3746500</wp:posOffset>
                      </wp:positionV>
                      <wp:extent cx="681990" cy="198120"/>
                      <wp:effectExtent l="12700" t="10795" r="10160" b="10160"/>
                      <wp:wrapNone/>
                      <wp:docPr id="903" name="文本框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档案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档案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3" o:spid="_x0000_s1219" type="#_x0000_t202" style="position:absolute;left:0;text-align:left;margin-left:-5.15pt;margin-top:295pt;width:53.7pt;height:15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02C3" w:rsidTr="00F302C3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wBefore w:w="270" w:type="dxa"/>
          <w:trHeight w:val="315"/>
        </w:trPr>
        <w:tc>
          <w:tcPr>
            <w:tcW w:w="936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19" w:name="薪酬"/>
            <w:r>
              <w:rPr>
                <w:rFonts w:hint="eastAsia" w:ascii="SimHei" w:hAnsi="SimHei" w:eastAsia="黑体"/>
                <w:b/>
              </w:rPr>
              <w:t>薪酬</w:t>
            </w:r>
            <w:bookmarkEnd w:id="19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 </w:t>
            </w:r>
          </w:p>
        </w:tc>
      </w:tr>
      <w:tr w:rsidR="00F302C3" w:rsidTr="00F302C3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wBefore w:w="270" w:type="dxa"/>
          <w:trHeight w:val="300"/>
        </w:trPr>
        <w:tc>
          <w:tcPr>
            <w:tcW w:w="1440" w:type="dxa"/>
            <w:tcBorders>
              <w:top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外部信息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3420" w:type="dxa"/>
            <w:gridSpan w:val="4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wBefore w:w="270" w:type="dxa"/>
          <w:trHeight w:val="13051"/>
        </w:trPr>
        <w:tc>
          <w:tcPr>
            <w:tcW w:w="1440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74930</wp:posOffset>
                      </wp:positionV>
                      <wp:extent cx="5943600" cy="8129270"/>
                      <wp:effectExtent l="12700" t="8255" r="6350" b="6350"/>
                      <wp:wrapNone/>
                      <wp:docPr id="797" name="组合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0" cy="8129270"/>
                                <a:chOff x="0" y="0"/>
                                <a:chExt cx="9360" cy="12802"/>
                              </a:xfrm>
                            </wpg:grpSpPr>
                            <wps:wsp>
                              <wps:cNvPr id="798" name="AutoShap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5470"/>
                                  <a:ext cx="1260" cy="633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Text Box 2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20" y="5626"/>
                                  <a:ext cx="540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审批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0" name="Text Box 2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50" y="5158"/>
                                  <a:ext cx="18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1" name="AutoShape 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2355"/>
                                  <a:ext cx="1250" cy="1082"/>
                                </a:xfrm>
                                <a:prstGeom prst="flowChartMulti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Text Box 2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" y="2605"/>
                                  <a:ext cx="913" cy="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行业统计数据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3" name="Text Box 2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1258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岗位评价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4" name="Text Box 2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2506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薪酬调查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805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75" y="941"/>
                                  <a:ext cx="1250" cy="760"/>
                                  <a:chOff x="0" y="0"/>
                                  <a:chExt cx="1250" cy="760"/>
                                </a:xfrm>
                              </wpg:grpSpPr>
                              <wps:wsp>
                                <wps:cNvPr id="806" name="AutoShap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50" cy="76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7" name="Text Box 2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151"/>
                                    <a:ext cx="895" cy="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pStyle w:val="af"/>
                                        <w:jc w:val="both"/>
                                        <w:rPr>
                                          <w:rFonts w:hint="eastAsia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岗位级别表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08" name="AutoShap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20" y="10915"/>
                                  <a:ext cx="904" cy="619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Text Box 3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0" y="11071"/>
                                  <a:ext cx="89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月薪金表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0" name="AutoShap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0" y="12178"/>
                                  <a:ext cx="1435" cy="624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Text Box 3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45" y="12329"/>
                                  <a:ext cx="1090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月工资明细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812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0" y="1882"/>
                                  <a:ext cx="1250" cy="760"/>
                                  <a:chOff x="0" y="0"/>
                                  <a:chExt cx="1250" cy="760"/>
                                </a:xfrm>
                              </wpg:grpSpPr>
                              <wps:wsp>
                                <wps:cNvPr id="813" name="AutoShap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50" cy="76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4" name="Text Box 3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151"/>
                                    <a:ext cx="895" cy="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pStyle w:val="af"/>
                                        <w:jc w:val="both"/>
                                        <w:rPr>
                                          <w:rFonts w:hint="eastAsia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薪酬水平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5" name="Group 3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0" y="2974"/>
                                  <a:ext cx="1250" cy="760"/>
                                  <a:chOff x="0" y="0"/>
                                  <a:chExt cx="1250" cy="760"/>
                                </a:xfrm>
                              </wpg:grpSpPr>
                              <wps:wsp>
                                <wps:cNvPr id="816" name="AutoShape 3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50" cy="76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7" name="Text Box 3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151"/>
                                    <a:ext cx="895" cy="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pStyle w:val="af"/>
                                        <w:jc w:val="both"/>
                                        <w:rPr>
                                          <w:rFonts w:hint="eastAsia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福利及其它补贴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8" name="Text Box 3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0" y="10"/>
                                  <a:ext cx="108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工作分析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9" name="AutoShape 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5" y="0"/>
                                  <a:ext cx="1260" cy="770"/>
                                </a:xfrm>
                                <a:prstGeom prst="flowChartMulti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" name="Text Box 3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70" y="161"/>
                                  <a:ext cx="72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职位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说明书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1" name="Lin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5" y="1409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2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5" y="2657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3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5" y="2189"/>
                                  <a:ext cx="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4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5" y="2189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5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95" y="3281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Line 3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75" y="317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75" y="317"/>
                                  <a:ext cx="0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8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5" y="2657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" name="Text Box 3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0" y="4222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评估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绩效评估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0" name="AutoShap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5" y="3910"/>
                                  <a:ext cx="1270" cy="936"/>
                                </a:xfrm>
                                <a:prstGeom prst="flowChartMulti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" name="Text Box 3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70" y="4217"/>
                                  <a:ext cx="766" cy="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绩效评估表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2" name="Text Box 3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0" y="5470"/>
                                  <a:ext cx="1075" cy="6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制定年度薪金调整方案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3" name="AutoShap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5" y="10"/>
                                  <a:ext cx="2345" cy="307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190961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AutoShap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30" y="4217"/>
                                  <a:ext cx="2340" cy="307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190554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Line 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1570"/>
                                  <a:ext cx="0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6" name="Line 3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595" y="2813"/>
                                  <a:ext cx="0" cy="26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7" name="Line 3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4534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75" y="4529"/>
                                  <a:ext cx="0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39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80" y="5158"/>
                                  <a:ext cx="1615" cy="619"/>
                                  <a:chOff x="0" y="0"/>
                                  <a:chExt cx="1250" cy="760"/>
                                </a:xfrm>
                              </wpg:grpSpPr>
                              <wps:wsp>
                                <wps:cNvPr id="840" name="AutoShape 3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50" cy="76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41" name="Text Box 3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151"/>
                                    <a:ext cx="895" cy="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pStyle w:val="af"/>
                                        <w:jc w:val="both"/>
                                        <w:rPr>
                                          <w:rFonts w:hint="eastAsia"/>
                                          <w:spacing w:val="-1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pacing w:val="-12"/>
                                        </w:rPr>
                                        <w:t>薪金调整方案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42" name="AutoShap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5" y="5621"/>
                                  <a:ext cx="360" cy="312"/>
                                </a:xfrm>
                                <a:prstGeom prst="stripedRightArrow">
                                  <a:avLst>
                                    <a:gd name="adj1" fmla="val 50000"/>
                                    <a:gd name="adj2" fmla="val 28846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Line 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5" y="5782"/>
                                  <a:ext cx="365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4" name="Line 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25" y="4997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5" name="Line 3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40" y="5002"/>
                                  <a:ext cx="30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6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35" y="4997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7" name="Text Box 3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0" y="7181"/>
                                  <a:ext cx="1075" cy="6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实施年度薪金调整方案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8" name="Line 3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00" y="7493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9" name="Text Box 3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20" y="6250"/>
                                  <a:ext cx="18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0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7795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1" name="Text Box 3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0" y="8263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制作通知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2" name="Text Box 3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0" y="8575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发布文件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3" name="AutoShap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40" y="7951"/>
                                  <a:ext cx="1255" cy="76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Text Box 3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15" y="8107"/>
                                  <a:ext cx="1064" cy="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薪酬、福利调整通知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855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35" y="8731"/>
                                  <a:ext cx="1250" cy="760"/>
                                  <a:chOff x="0" y="0"/>
                                  <a:chExt cx="1250" cy="760"/>
                                </a:xfrm>
                              </wpg:grpSpPr>
                              <wps:wsp>
                                <wps:cNvPr id="856" name="AutoShape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50" cy="76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7" name="Text Box 3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151"/>
                                    <a:ext cx="895" cy="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pStyle w:val="af"/>
                                        <w:jc w:val="both"/>
                                        <w:rPr>
                                          <w:rFonts w:hint="eastAsia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人事通知单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58" name="Text Box 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5" y="8882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签字确认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9" name="Line 3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500" y="8419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0" name="Line 35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500" y="8731"/>
                                  <a:ext cx="365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1" name="Line 3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95" y="9038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2" name="Line 3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0" y="6094"/>
                                  <a:ext cx="0" cy="14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3" name="Line 3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95" y="763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4" name="Line 3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675" y="9038"/>
                                  <a:ext cx="0" cy="20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5" name="Line 3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7639"/>
                                  <a:ext cx="0" cy="14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6" name="Line 3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75" y="9038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67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60" y="9199"/>
                                  <a:ext cx="1250" cy="760"/>
                                  <a:chOff x="0" y="0"/>
                                  <a:chExt cx="1250" cy="760"/>
                                </a:xfrm>
                              </wpg:grpSpPr>
                              <wps:wsp>
                                <wps:cNvPr id="868" name="AutoShape 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50" cy="76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9" name="Text Box 3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151"/>
                                    <a:ext cx="895" cy="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pStyle w:val="af"/>
                                        <w:jc w:val="both"/>
                                        <w:rPr>
                                          <w:rFonts w:hint="eastAsia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考勤考核表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70" name="AutoShap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15" y="9194"/>
                                  <a:ext cx="2155" cy="307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175489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Text Box 3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75" y="9194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考核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考核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2" name="Text Box 3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0" y="9511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考勤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考勤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3" name="AutoShap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9511"/>
                                  <a:ext cx="2155" cy="307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175489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" name="Line 3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55" y="9974"/>
                                  <a:ext cx="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5" name="AutoShape 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10915"/>
                                  <a:ext cx="1260" cy="633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6" name="Text Box 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20" y="11071"/>
                                  <a:ext cx="540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审批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7" name="Text Box 3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0" y="10759"/>
                                  <a:ext cx="18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78" name="Line 3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11227"/>
                                  <a:ext cx="545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9" name="Text Box 3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20" y="11695"/>
                                  <a:ext cx="18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0" name="Line 3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95" y="11534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1" name="Text Box 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35" y="11066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计算薪金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2" name="Line 3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35" y="10759"/>
                                  <a:ext cx="5" cy="3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3" name="Line 3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10759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4" name="Line 3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95" y="12158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5" name="Text Box 3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0" y="12007"/>
                                  <a:ext cx="89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财务部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6" name="Line 3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00" y="11539"/>
                                  <a:ext cx="0" cy="6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7" name="Text Box 3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0" y="12334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接收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88" name="Line 3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80" y="12490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9" name="AutoShape 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130"/>
                                  <a:ext cx="1250" cy="1082"/>
                                </a:xfrm>
                                <a:prstGeom prst="flowChartMulti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" name="Text Box 3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" y="3437"/>
                                  <a:ext cx="913" cy="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国家法律法规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1" name="Line 3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00" y="10759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Text Box 3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0" y="9994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福利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3" name="Text Box 3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0" y="10291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奖惩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奖惩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94" name="AutoShap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60" y="9984"/>
                                  <a:ext cx="3420" cy="307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27850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5" name="AutoShape 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60" y="10296"/>
                                  <a:ext cx="3420" cy="307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27850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Text Box 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0" y="10603"/>
                                  <a:ext cx="1075" cy="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其它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897" name="Group 3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75" y="5621"/>
                                  <a:ext cx="1615" cy="760"/>
                                  <a:chOff x="0" y="0"/>
                                  <a:chExt cx="1250" cy="760"/>
                                </a:xfrm>
                              </wpg:grpSpPr>
                              <wps:wsp>
                                <wps:cNvPr id="898" name="AutoShape 3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50" cy="76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99" name="Text Box 3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151"/>
                                    <a:ext cx="895" cy="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pStyle w:val="af"/>
                                        <w:jc w:val="both"/>
                                        <w:rPr>
                                          <w:rFonts w:hint="eastAsia"/>
                                          <w:spacing w:val="-1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pacing w:val="-12"/>
                                        </w:rPr>
                                        <w:t>浮动工资调整方案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0" name="Group 3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75" y="6245"/>
                                  <a:ext cx="1615" cy="760"/>
                                  <a:chOff x="0" y="0"/>
                                  <a:chExt cx="1250" cy="760"/>
                                </a:xfrm>
                              </wpg:grpSpPr>
                              <wps:wsp>
                                <wps:cNvPr id="901" name="AutoShape 3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250" cy="760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02" name="Text Box 3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151"/>
                                    <a:ext cx="895" cy="4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pStyle w:val="af"/>
                                        <w:jc w:val="both"/>
                                        <w:rPr>
                                          <w:rFonts w:hint="eastAsia"/>
                                          <w:spacing w:val="-1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pacing w:val="-12"/>
                                        </w:rPr>
                                        <w:t>福利调整方案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797" o:spid="_x0000_s1220" style="position:absolute;left:0;text-align:left;margin-left:-5.15pt;margin-top:5.9pt;width:468pt;height:640.1pt;z-index:251888640" coordsize="9360,12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">
                      <v:shape id="AutoShape 290" o:spid="_x0000_s1221" type="#_x0000_t110" style="position:absolute;left:6660;top:5470;width:126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"/>
                      <v:shape id="Text Box 291" o:spid="_x0000_s1222" type="#_x0000_t202" style="position:absolute;left:7020;top:5626;width:54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审批</w:t>
                              </w:r>
                            </w:p>
                          </w:txbxContent>
                        </v:textbox>
                      </v:shape>
                      <v:shape id="Text Box 292" o:spid="_x0000_s1223" type="#_x0000_t202" style="position:absolute;left:7050;top:5158;width:1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AutoShape 293" o:spid="_x0000_s1224" type="#_x0000_t115" style="position:absolute;left:5;top:2355;width:1250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"/>
                      <v:shape id="Text Box 294" o:spid="_x0000_s1225" type="#_x0000_t202" style="position:absolute;left:167;top:2605;width:913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行业统计数据</w:t>
                              </w:r>
                            </w:p>
                          </w:txbxContent>
                        </v:textbox>
                      </v:shape>
                      <v:shape id="Text Box 295" o:spid="_x0000_s1226" type="#_x0000_t202" style="position:absolute;left:3240;top:1258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岗位评价</w:t>
                              </w:r>
                            </w:p>
                          </w:txbxContent>
                        </v:textbox>
                      </v:shape>
                      <v:shape id="Text Box 296" o:spid="_x0000_s1227" type="#_x0000_t202" style="position:absolute;left:3240;top:2506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薪酬调查</w:t>
                              </w:r>
                            </w:p>
                          </w:txbxContent>
                        </v:textbox>
                      </v:shape>
                      <v:group id="Group 297" o:spid="_x0000_s1228" style="position:absolute;left:4675;top:941;width:1250;height:760" coordsize="125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      <v:shape id="AutoShape 298" o:spid="_x0000_s1229" type="#_x0000_t114" style="position:absolute;width:125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"/>
                        <v:shape id="Text Box 299" o:spid="_x0000_s1230" type="#_x0000_t202" style="position:absolute;left:180;top:151;width:8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pStyle w:val="af"/>
                                  <w:jc w:val="both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岗位级别表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300" o:spid="_x0000_s1231" type="#_x0000_t114" style="position:absolute;left:5220;top:10915;width:90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"/>
                      <v:shape id="Text Box 301" o:spid="_x0000_s1232" type="#_x0000_t202" style="position:absolute;left:5220;top:11071;width:89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月薪金表</w:t>
                              </w:r>
                            </w:p>
                          </w:txbxContent>
                        </v:textbox>
                      </v:shape>
                      <v:shape id="AutoShape 302" o:spid="_x0000_s1233" type="#_x0000_t114" style="position:absolute;left:4680;top:12178;width:143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"/>
                      <v:shape id="Text Box 303" o:spid="_x0000_s1234" type="#_x0000_t202" style="position:absolute;left:4845;top:12329;width:109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月工资明细</w:t>
                              </w:r>
                            </w:p>
                          </w:txbxContent>
                        </v:textbox>
                      </v:shape>
                      <v:group id="Group 304" o:spid="_x0000_s1235" style="position:absolute;left:4680;top:1882;width:1250;height:760" coordsize="125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      <v:shape id="AutoShape 305" o:spid="_x0000_s1236" type="#_x0000_t114" style="position:absolute;width:125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"/>
                        <v:shape id="Text Box 306" o:spid="_x0000_s1237" type="#_x0000_t202" style="position:absolute;left:180;top:151;width:8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pStyle w:val="af"/>
                                  <w:jc w:val="both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薪酬水平</w:t>
                                </w:r>
                              </w:p>
                            </w:txbxContent>
                          </v:textbox>
                        </v:shape>
                      </v:group>
                      <v:group id="Group 307" o:spid="_x0000_s1238" style="position:absolute;left:4680;top:2974;width:1250;height:760" coordsize="125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      <v:shape id="AutoShape 308" o:spid="_x0000_s1239" type="#_x0000_t114" style="position:absolute;width:125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"/>
                        <v:shape id="Text Box 309" o:spid="_x0000_s1240" type="#_x0000_t202" style="position:absolute;left:180;top:151;width:8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pStyle w:val="af"/>
                                  <w:jc w:val="both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福利及其它补贴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10" o:spid="_x0000_s1241" type="#_x0000_t202" style="position:absolute;left:8280;top:10;width:10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工作分析</w:t>
                              </w:r>
                            </w:p>
                          </w:txbxContent>
                        </v:textbox>
                      </v:shape>
                      <v:shape id="AutoShape 311" o:spid="_x0000_s1242" type="#_x0000_t115" style="position:absolute;left:4685;width:1260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"/>
                      <v:shape id="Text Box 312" o:spid="_x0000_s1243" type="#_x0000_t202" style="position:absolute;left:4870;top:161;width:72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zF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5il&#10;cX48E4+AXP4DAAD//wMAUEsBAi0AFAAGAAgAAAAhANvh9svuAAAAhQEAABMAAAAAAAAAAAAAAAAA&#10;AAAAAFtDb250ZW50X1R5cGVzXS54bWxQSwECLQAUAAYACAAAACEAWvQsW78AAAAVAQAACwAAAAAA&#10;AAAAAAAAAAAfAQAAX3JlbHMvLnJlbHNQSwECLQAUAAYACAAAACEAei28xcAAAADcAAAADwAAAAAA&#10;AAAAAAAAAAAHAgAAZHJzL2Rvd25yZXYueG1sUEsFBgAAAAADAAMAtwAAAPQCAAAAAA=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职位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说明书</w:t>
                              </w:r>
                            </w:p>
                          </w:txbxContent>
                        </v:textbox>
                      </v:shape>
                      <v:line id="Line 313" o:spid="_x0000_s1244" style="position:absolute;visibility:visible;mso-wrap-style:square" from="4315,1409" to="4675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">
                        <v:stroke endarrow="block"/>
                      </v:line>
                      <v:line id="Line 314" o:spid="_x0000_s1245" style="position:absolute;visibility:visible;mso-wrap-style:square" from="4315,2657" to="4495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H8xgAAANw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WCapvB3Jh4BufgFAAD//wMAUEsBAi0AFAAGAAgAAAAhANvh9svuAAAAhQEAABMAAAAAAAAA&#10;AAAAAAAAAAAAAFtDb250ZW50X1R5cGVzXS54bWxQSwECLQAUAAYACAAAACEAWvQsW78AAAAVAQAA&#10;CwAAAAAAAAAAAAAAAAAfAQAAX3JlbHMvLnJlbHNQSwECLQAUAAYACAAAACEAAi0x/MYAAADcAAAA&#10;DwAAAAAAAAAAAAAAAAAHAgAAZHJzL2Rvd25yZXYueG1sUEsFBgAAAAADAAMAtwAAAPoCAAAAAA==&#10;"/>
                      <v:line id="Line 315" o:spid="_x0000_s1246" style="position:absolute;visibility:visible;mso-wrap-style:square" from="4495,2189" to="4495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RnxwAAANw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VMxxO4nolHQM4vAAAA//8DAFBLAQItABQABgAIAAAAIQDb4fbL7gAAAIUBAAATAAAAAAAA&#10;AAAAAAAAAAAAAABbQ29udGVudF9UeXBlc10ueG1sUEsBAi0AFAAGAAgAAAAhAFr0LFu/AAAAFQEA&#10;AAsAAAAAAAAAAAAAAAAAHwEAAF9yZWxzLy5yZWxzUEsBAi0AFAAGAAgAAAAhAG1hlGfHAAAA3AAA&#10;AA8AAAAAAAAAAAAAAAAABwIAAGRycy9kb3ducmV2LnhtbFBLBQYAAAAAAwADALcAAAD7AgAAAAA=&#10;"/>
                      <v:line id="Line 316" o:spid="_x0000_s1247" style="position:absolute;visibility:visible;mso-wrap-style:square" from="4495,2189" to="4675,2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">
                        <v:stroke endarrow="block"/>
                      </v:line>
                      <v:line id="Line 317" o:spid="_x0000_s1248" style="position:absolute;visibility:visible;mso-wrap-style:square" from="4495,3281" to="4675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">
                        <v:stroke endarrow="block"/>
                      </v:line>
                      <v:line id="Line 318" o:spid="_x0000_s1249" style="position:absolute;flip:x;visibility:visible;mso-wrap-style:square" from="3775,317" to="4675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aAxwAAANw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X5ZAb/Z9IRkMs/AAAA//8DAFBLAQItABQABgAIAAAAIQDb4fbL7gAAAIUBAAATAAAAAAAA&#10;AAAAAAAAAAAAAABbQ29udGVudF9UeXBlc10ueG1sUEsBAi0AFAAGAAgAAAAhAFr0LFu/AAAAFQEA&#10;AAsAAAAAAAAAAAAAAAAAHwEAAF9yZWxzLy5yZWxzUEsBAi0AFAAGAAgAAAAhAKQytoDHAAAA3AAA&#10;AA8AAAAAAAAAAAAAAAAABwIAAGRycy9kb3ducmV2LnhtbFBLBQYAAAAAAwADALcAAAD7AgAAAAA=&#10;"/>
                      <v:line id="Line 319" o:spid="_x0000_s1250" style="position:absolute;visibility:visible;mso-wrap-style:square" from="3775,317" to="3775,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">
                        <v:stroke endarrow="block"/>
                      </v:line>
                      <v:line id="Line 320" o:spid="_x0000_s1251" style="position:absolute;visibility:visible;mso-wrap-style:square" from="1255,2657" to="3235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">
                        <v:stroke endarrow="block"/>
                      </v:line>
                      <v:shape id="Text Box 321" o:spid="_x0000_s1252" type="#_x0000_t202" style="position:absolute;left:8280;top:4222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评估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绩效评估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322" o:spid="_x0000_s1253" type="#_x0000_t115" style="position:absolute;left:4685;top:3910;width:127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"/>
                      <v:shape id="Text Box 323" o:spid="_x0000_s1254" type="#_x0000_t202" style="position:absolute;left:4870;top:4217;width:766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绩效评估表</w:t>
                              </w:r>
                            </w:p>
                          </w:txbxContent>
                        </v:textbox>
                      </v:shape>
                      <v:shape id="Text Box 324" o:spid="_x0000_s1255" type="#_x0000_t202" style="position:absolute;left:3240;top:5470;width:1075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制定年度薪金调整方案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shape id="AutoShape 325" o:spid="_x0000_s1256" type="#_x0000_t66" style="position:absolute;left:5935;top:10;width:234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" fillcolor="silver"/>
                      <v:shape id="AutoShape 326" o:spid="_x0000_s1257" type="#_x0000_t66" style="position:absolute;left:5930;top:4217;width:234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" fillcolor="silver"/>
                      <v:line id="Line 327" o:spid="_x0000_s1258" style="position:absolute;visibility:visible;mso-wrap-style:square" from="3780,1570" to="3780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">
                        <v:stroke endarrow="block"/>
                      </v:line>
                      <v:line id="Line 328" o:spid="_x0000_s1259" style="position:absolute;flip:x;visibility:visible;mso-wrap-style:square" from="3595,2813" to="359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">
                        <v:stroke endarrow="block"/>
                      </v:line>
                      <v:line id="Line 329" o:spid="_x0000_s1260" style="position:absolute;visibility:visible;mso-wrap-style:square" from="3780,4534" to="4680,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S5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VMxq9wPROPgJxfAAAA//8DAFBLAQItABQABgAIAAAAIQDb4fbL7gAAAIUBAAATAAAAAAAA&#10;AAAAAAAAAAAAAABbQ29udGVudF9UeXBlc10ueG1sUEsBAi0AFAAGAAgAAAAhAFr0LFu/AAAAFQEA&#10;AAsAAAAAAAAAAAAAAAAAHwEAAF9yZWxzLy5yZWxzUEsBAi0AFAAGAAgAAAAhAJeDBLnHAAAA3AAA&#10;AA8AAAAAAAAAAAAAAAAABwIAAGRycy9kb3ducmV2LnhtbFBLBQYAAAAAAwADALcAAAD7AgAAAAA=&#10;"/>
                      <v:line id="Line 330" o:spid="_x0000_s1261" style="position:absolute;visibility:visible;mso-wrap-style:square" from="3775,4529" to="377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">
                        <v:stroke endarrow="block"/>
                      </v:line>
                      <v:group id="Group 331" o:spid="_x0000_s1262" style="position:absolute;left:4680;top:5158;width:1615;height:619" coordsize="125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    <v:shape id="AutoShape 332" o:spid="_x0000_s1263" type="#_x0000_t114" style="position:absolute;width:125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">
                          <v:textbox inset="0,0,0,0"/>
                        </v:shape>
                        <v:shape id="Text Box 333" o:spid="_x0000_s1264" type="#_x0000_t202" style="position:absolute;left:180;top:151;width:8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pStyle w:val="af"/>
                                  <w:jc w:val="both"/>
                                  <w:rPr>
                                    <w:rFonts w:hint="eastAsia"/>
                                    <w:spacing w:val="-12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12"/>
                                  </w:rPr>
                                  <w:t>薪金调整方案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334" o:spid="_x0000_s1265" type="#_x0000_t93" style="position:absolute;left:4315;top:5621;width:3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"/>
                      <v:line id="Line 335" o:spid="_x0000_s1266" style="position:absolute;visibility:visible;mso-wrap-style:square" from="6295,5782" to="6660,5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">
                        <v:stroke endarrow="block"/>
                      </v:line>
                      <v:line id="Line 336" o:spid="_x0000_s1267" style="position:absolute;flip:y;visibility:visible;mso-wrap-style:square" from="7225,4997" to="722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"/>
                      <v:line id="Line 337" o:spid="_x0000_s1268" style="position:absolute;flip:x;visibility:visible;mso-wrap-style:square" from="4140,5002" to="7200,5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1X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J88gq/Z9IRkIsfAAAA//8DAFBLAQItABQABgAIAAAAIQDb4fbL7gAAAIUBAAATAAAAAAAA&#10;AAAAAAAAAAAAAABbQ29udGVudF9UeXBlc10ueG1sUEsBAi0AFAAGAAgAAAAhAFr0LFu/AAAAFQEA&#10;AAsAAAAAAAAAAAAAAAAAHwEAAF9yZWxzLy5yZWxzUEsBAi0AFAAGAAgAAAAhAIk/zVfHAAAA3AAA&#10;AA8AAAAAAAAAAAAAAAAABwIAAGRycy9kb3ducmV2LnhtbFBLBQYAAAAAAwADALcAAAD7AgAAAAA=&#10;"/>
                      <v:line id="Line 338" o:spid="_x0000_s1269" style="position:absolute;visibility:visible;mso-wrap-style:square" from="4135,4997" to="4135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">
                        <v:stroke endarrow="block"/>
                      </v:line>
                      <v:shape id="Text Box 339" o:spid="_x0000_s1270" type="#_x0000_t202" style="position:absolute;left:4320;top:7181;width:1075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实施年度薪金调整方案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line id="Line 340" o:spid="_x0000_s1271" style="position:absolute;flip:x;visibility:visible;mso-wrap-style:square" from="5400,7493" to="7200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">
                        <v:stroke endarrow="block"/>
                      </v:line>
                      <v:shape id="Text Box 341" o:spid="_x0000_s1272" type="#_x0000_t202" style="position:absolute;left:7020;top:6250;width:1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line id="Line 342" o:spid="_x0000_s1273" style="position:absolute;visibility:visible;mso-wrap-style:square" from="5040,7795" to="5040,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">
                        <v:stroke endarrow="block"/>
                      </v:line>
                      <v:shape id="Text Box 343" o:spid="_x0000_s1274" type="#_x0000_t202" style="position:absolute;left:4860;top:8263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制作通知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shape id="Text Box 344" o:spid="_x0000_s1275" type="#_x0000_t202" style="position:absolute;left:4860;top:8575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发布文件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shape id="AutoShape 345" o:spid="_x0000_s1276" type="#_x0000_t114" style="position:absolute;left:3240;top:7951;width:1255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"/>
                      <v:shape id="Text Box 346" o:spid="_x0000_s1277" type="#_x0000_t202" style="position:absolute;left:3415;top:8107;width:1064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薪酬、福利调整通知</w:t>
                              </w:r>
                            </w:p>
                          </w:txbxContent>
                        </v:textbox>
                      </v:shape>
                      <v:group id="Group 347" o:spid="_x0000_s1278" style="position:absolute;left:3235;top:8731;width:1250;height:760" coordsize="125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    <v:shape id="AutoShape 348" o:spid="_x0000_s1279" type="#_x0000_t114" style="position:absolute;width:125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"/>
                        <v:shape id="Text Box 349" o:spid="_x0000_s1280" type="#_x0000_t202" style="position:absolute;left:180;top:151;width:8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pStyle w:val="af"/>
                                  <w:jc w:val="both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人事通知单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50" o:spid="_x0000_s1281" type="#_x0000_t202" style="position:absolute;left:1615;top:8882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签字确认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line id="Line 351" o:spid="_x0000_s1282" style="position:absolute;flip:x;visibility:visible;mso-wrap-style:square" from="4500,8419" to="4860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">
                        <v:stroke endarrow="block"/>
                      </v:line>
                      <v:line id="Line 352" o:spid="_x0000_s1283" style="position:absolute;flip:x y;visibility:visible;mso-wrap-style:square" from="4500,8731" to="4865,8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">
                        <v:stroke endarrow="block"/>
                      </v:line>
                      <v:line id="Line 353" o:spid="_x0000_s1284" style="position:absolute;flip:x;visibility:visible;mso-wrap-style:square" from="2695,9038" to="3235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">
                        <v:stroke endarrow="block"/>
                      </v:line>
                      <v:line id="Line 354" o:spid="_x0000_s1285" style="position:absolute;flip:y;visibility:visible;mso-wrap-style:square" from="7200,6094" to="7200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lDxwAAANw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X5bAL/Z9IRkMs/AAAA//8DAFBLAQItABQABgAIAAAAIQDb4fbL7gAAAIUBAAATAAAAAAAA&#10;AAAAAAAAAAAAAABbQ29udGVudF9UeXBlc10ueG1sUEsBAi0AFAAGAAgAAAAhAFr0LFu/AAAAFQEA&#10;AAsAAAAAAAAAAAAAAAAAHwEAAF9yZWxzLy5yZWxzUEsBAi0AFAAGAAgAAAAhAE1jCUPHAAAA3AAA&#10;AA8AAAAAAAAAAAAAAAAABwIAAGRycy9kb3ducmV2LnhtbFBLBQYAAAAAAwADALcAAAD7AgAAAAA=&#10;"/>
                      <v:line id="Line 355" o:spid="_x0000_s1286" style="position:absolute;visibility:visible;mso-wrap-style:square" from="5395,7634" to="6115,7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y2n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inM7idiUdALq8AAAD//wMAUEsBAi0AFAAGAAgAAAAhANvh9svuAAAAhQEAABMAAAAAAAAA&#10;AAAAAAAAAAAAAFtDb250ZW50X1R5cGVzXS54bWxQSwECLQAUAAYACAAAACEAWvQsW78AAAAVAQAA&#10;CwAAAAAAAAAAAAAAAAAfAQAAX3JlbHMvLnJlbHNQSwECLQAUAAYACAAAACEA+wstp8YAAADcAAAA&#10;DwAAAAAAAAAAAAAAAAAHAgAAZHJzL2Rvd25yZXYueG1sUEsFBgAAAAADAAMAtwAAAPoCAAAAAA==&#10;"/>
                      <v:line id="Line 356" o:spid="_x0000_s1287" style="position:absolute;flip:x;visibility:visible;mso-wrap-style:square" from="4675,9038" to="4675,1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">
                        <v:stroke endarrow="block"/>
                      </v:line>
                      <v:line id="Line 357" o:spid="_x0000_s1288" style="position:absolute;visibility:visible;mso-wrap-style:square" from="6120,7639" to="6120,9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BI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G64QSMYAAADcAAAA&#10;DwAAAAAAAAAAAAAAAAAHAgAAZHJzL2Rvd25yZXYueG1sUEsFBgAAAAADAAMAtwAAAPoCAAAAAA==&#10;"/>
                      <v:line id="Line 358" o:spid="_x0000_s1289" style="position:absolute;visibility:visible;mso-wrap-style:square" from="4675,9038" to="6115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4/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YalUvB7Jh0BWfwAAAD//wMAUEsBAi0AFAAGAAgAAAAhANvh9svuAAAAhQEAABMAAAAAAAAA&#10;AAAAAAAAAAAAAFtDb250ZW50X1R5cGVzXS54bWxQSwECLQAUAAYACAAAACEAWvQsW78AAAAVAQAA&#10;CwAAAAAAAAAAAAAAAAAfAQAAX3JlbHMvLnJlbHNQSwECLQAUAAYACAAAACEA63yOP8YAAADcAAAA&#10;DwAAAAAAAAAAAAAAAAAHAgAAZHJzL2Rvd25yZXYueG1sUEsFBgAAAAADAAMAtwAAAPoCAAAAAA==&#10;"/>
                      <v:group id="Group 359" o:spid="_x0000_s1290" style="position:absolute;left:4860;top:9199;width:1250;height:760" coordsize="125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    <v:shape id="AutoShape 360" o:spid="_x0000_s1291" type="#_x0000_t114" style="position:absolute;width:125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"/>
                        <v:shape id="Text Box 361" o:spid="_x0000_s1292" type="#_x0000_t202" style="position:absolute;left:180;top:151;width:8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pStyle w:val="af"/>
                                  <w:jc w:val="both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考勤考核表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362" o:spid="_x0000_s1293" type="#_x0000_t66" style="position:absolute;left:6115;top:9194;width:215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" fillcolor="silver"/>
                      <v:shape id="Text Box 363" o:spid="_x0000_s1294" type="#_x0000_t202" style="position:absolute;left:8275;top:9194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考核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考核</w:t>
                                </w:r>
                              </w:hyperlink>
                            </w:p>
                          </w:txbxContent>
                        </v:textbox>
                      </v:shape>
                      <v:shape id="Text Box 364" o:spid="_x0000_s1295" type="#_x0000_t202" style="position:absolute;left:8280;top:9511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考勤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考勤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365" o:spid="_x0000_s1296" type="#_x0000_t66" style="position:absolute;left:6120;top:9511;width:215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" fillcolor="silver"/>
                      <v:line id="Line 366" o:spid="_x0000_s1297" style="position:absolute;visibility:visible;mso-wrap-style:square" from="4855,9974" to="4855,1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">
                        <v:stroke endarrow="block"/>
                      </v:line>
                      <v:shape id="AutoShape 367" o:spid="_x0000_s1298" type="#_x0000_t110" style="position:absolute;left:6660;top:10915;width:1260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"/>
                      <v:shape id="Text Box 368" o:spid="_x0000_s1299" type="#_x0000_t202" style="position:absolute;left:7020;top:11071;width:54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审批</w:t>
                              </w:r>
                            </w:p>
                          </w:txbxContent>
                        </v:textbox>
                      </v:shape>
                      <v:shape id="Text Box 369" o:spid="_x0000_s1300" type="#_x0000_t202" style="position:absolute;left:6840;top:10759;width:1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line id="Line 370" o:spid="_x0000_s1301" style="position:absolute;visibility:visible;mso-wrap-style:square" from="6120,11227" to="6665,1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">
                        <v:stroke endarrow="block"/>
                      </v:line>
                      <v:shape id="Text Box 371" o:spid="_x0000_s1302" type="#_x0000_t202" style="position:absolute;left:7020;top:11695;width:1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line id="Line 372" o:spid="_x0000_s1303" style="position:absolute;flip:y;visibility:visible;mso-wrap-style:square" from="7195,11534" to="7195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RVwwAAANw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p/npTDoCcnkHAAD//wMAUEsBAi0AFAAGAAgAAAAhANvh9svuAAAAhQEAABMAAAAAAAAAAAAA&#10;AAAAAAAAAFtDb250ZW50X1R5cGVzXS54bWxQSwECLQAUAAYACAAAACEAWvQsW78AAAAVAQAACwAA&#10;AAAAAAAAAAAAAAAfAQAAX3JlbHMvLnJlbHNQSwECLQAUAAYACAAAACEAYvHUVcMAAADcAAAADwAA&#10;AAAAAAAAAAAAAAAHAgAAZHJzL2Rvd25yZXYueG1sUEsFBgAAAAADAAMAtwAAAPcCAAAAAA==&#10;"/>
                      <v:shape id="Text Box 373" o:spid="_x0000_s1304" type="#_x0000_t202" style="position:absolute;left:4135;top:11066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计算薪金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line id="Line 374" o:spid="_x0000_s1305" style="position:absolute;flip:x;visibility:visible;mso-wrap-style:square" from="5035,10759" to="5040,1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">
                        <v:stroke endarrow="block"/>
                      </v:line>
                      <v:line id="Line 375" o:spid="_x0000_s1306" style="position:absolute;visibility:visible;mso-wrap-style:square" from="5040,10759" to="7200,10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"/>
                      <v:line id="Line 376" o:spid="_x0000_s1307" style="position:absolute;visibility:visible;mso-wrap-style:square" from="7195,12158" to="8275,1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">
                        <v:stroke endarrow="block"/>
                      </v:line>
                      <v:shape id="Text Box 377" o:spid="_x0000_s1308" type="#_x0000_t202" style="position:absolute;left:8280;top:12007;width:89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财务部</w:t>
                              </w:r>
                            </w:p>
                          </w:txbxContent>
                        </v:textbox>
                      </v:shape>
                      <v:line id="Line 378" o:spid="_x0000_s1309" style="position:absolute;visibility:visible;mso-wrap-style:square" from="5400,11539" to="5400,1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">
                        <v:stroke endarrow="block"/>
                      </v:line>
                      <v:shape id="Text Box 379" o:spid="_x0000_s1310" type="#_x0000_t202" style="position:absolute;left:1800;top:12334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接收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line id="Line 380" o:spid="_x0000_s1311" style="position:absolute;flip:x;visibility:visible;mso-wrap-style:square" from="2880,12490" to="4680,1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">
                        <v:stroke endarrow="block"/>
                      </v:line>
                      <v:shape id="AutoShape 381" o:spid="_x0000_s1312" type="#_x0000_t115" style="position:absolute;top:3130;width:1250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"/>
                      <v:shape id="Text Box 382" o:spid="_x0000_s1313" type="#_x0000_t202" style="position:absolute;left:85;top:3437;width:913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国家法律法规</w:t>
                              </w:r>
                            </w:p>
                          </w:txbxContent>
                        </v:textbox>
                      </v:shape>
                      <v:line id="Line 383" o:spid="_x0000_s1314" style="position:absolute;visibility:visible;mso-wrap-style:square" from="7200,10759" to="7200,10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"/>
                      <v:shape id="Text Box 384" o:spid="_x0000_s1315" type="#_x0000_t202" style="position:absolute;left:8280;top:9994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福利</w:t>
                              </w:r>
                            </w:p>
                          </w:txbxContent>
                        </v:textbox>
                      </v:shape>
                      <v:shape id="Text Box 385" o:spid="_x0000_s1316" type="#_x0000_t202" style="position:absolute;left:8280;top:10291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奖惩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奖惩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386" o:spid="_x0000_s1317" type="#_x0000_t66" style="position:absolute;left:4860;top:9984;width:342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" fillcolor="silver"/>
                      <v:shape id="AutoShape 387" o:spid="_x0000_s1318" type="#_x0000_t66" style="position:absolute;left:4860;top:10296;width:3420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" fillcolor="silver"/>
                      <v:shape id="Text Box 388" o:spid="_x0000_s1319" type="#_x0000_t202" style="position:absolute;left:8280;top:10603;width:107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其它</w:t>
                              </w:r>
                            </w:p>
                          </w:txbxContent>
                        </v:textbox>
                      </v:shape>
                      <v:group id="Group 389" o:spid="_x0000_s1320" style="position:absolute;left:4675;top:5621;width:1615;height:760" coordsize="125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      <v:shape id="AutoShape 390" o:spid="_x0000_s1321" type="#_x0000_t114" style="position:absolute;width:125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">
                          <v:textbox inset="0,0,0,0"/>
                        </v:shape>
                        <v:shape id="Text Box 391" o:spid="_x0000_s1322" type="#_x0000_t202" style="position:absolute;left:180;top:151;width:8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pStyle w:val="af"/>
                                  <w:jc w:val="both"/>
                                  <w:rPr>
                                    <w:rFonts w:hint="eastAsia"/>
                                    <w:spacing w:val="-12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12"/>
                                  </w:rPr>
                                  <w:t>浮动工资调整方案</w:t>
                                </w:r>
                              </w:p>
                            </w:txbxContent>
                          </v:textbox>
                        </v:shape>
                      </v:group>
                      <v:group id="Group 392" o:spid="_x0000_s1323" style="position:absolute;left:4675;top:6245;width:1615;height:760" coordsize="125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      <v:shape id="AutoShape 393" o:spid="_x0000_s1324" type="#_x0000_t114" style="position:absolute;width:125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">
                          <v:textbox inset="0,0,0,0"/>
                        </v:shape>
                        <v:shape id="Text Box 394" o:spid="_x0000_s1325" type="#_x0000_t202" style="position:absolute;left:180;top:151;width:895;height: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9TU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v4TlJ4nolHQM4eAAAA//8DAFBLAQItABQABgAIAAAAIQDb4fbL7gAAAIUBAAATAAAAAAAAAAAA&#10;AAAAAAAAAABbQ29udGVudF9UeXBlc10ueG1sUEsBAi0AFAAGAAgAAAAhAFr0LFu/AAAAFQEAAAsA&#10;AAAAAAAAAAAAAAAAHwEAAF9yZWxzLy5yZWxzUEsBAi0AFAAGAAgAAAAhANjn1NTEAAAA3AAAAA8A&#10;AAAAAAAAAAAAAAAABwIAAGRycy9kb3ducmV2LnhtbFBLBQYAAAAAAwADALcAAAD4AgAAAAA=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pStyle w:val="af"/>
                                  <w:jc w:val="both"/>
                                  <w:rPr>
                                    <w:rFonts w:hint="eastAsia"/>
                                    <w:spacing w:val="-12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12"/>
                                  </w:rPr>
                                  <w:t>福利调整方案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  <w:tc>
          <w:tcPr>
            <w:tcW w:w="342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</w:tr>
      <w:tr w:rsidR="00F302C3" w:rsidTr="00F302C3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wBefore w:w="270" w:type="dxa"/>
          <w:cantSplit/>
        </w:trPr>
        <w:tc>
          <w:tcPr>
            <w:tcW w:w="936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</w:p>
          <w:p w:rsidR="00F302C3" w:rsidRDefault="00F302C3" w:rsidP="00260F45">
            <w:pPr>
              <w:rPr>
                <w:rFonts w:hint="eastAsia"/>
                <w:b/>
              </w:rPr>
            </w:pPr>
          </w:p>
          <w:p w:rsidR="00F302C3" w:rsidRDefault="00F302C3" w:rsidP="00260F45">
            <w:pPr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福利——</w:t>
            </w:r>
            <w:bookmarkStart w:id="20" w:name="社保"/>
            <w:r>
              <w:rPr>
                <w:rFonts w:hint="eastAsia" w:ascii="SimHei" w:hAnsi="SimHei" w:eastAsia="黑体"/>
                <w:b/>
              </w:rPr>
              <w:t>社保</w:t>
            </w:r>
            <w:bookmarkEnd w:id="20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</w:t>
            </w:r>
          </w:p>
        </w:tc>
      </w:tr>
      <w:tr w:rsidR="00F302C3" w:rsidTr="00F302C3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wBefore w:w="270" w:type="dxa"/>
        </w:trPr>
        <w:tc>
          <w:tcPr>
            <w:tcW w:w="1980" w:type="dxa"/>
            <w:gridSpan w:val="3"/>
            <w:tcBorders>
              <w:top w:val="single" w:sz="4" w:space="0" w:color="auto"/>
              <w:bottom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参保人员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人力资源部经理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公司总经理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关联规程</w:t>
            </w:r>
          </w:p>
        </w:tc>
      </w:tr>
      <w:tr w:rsidR="00F302C3" w:rsidTr="00F302C3">
        <w:tblPrEx>
          <w:tblBorders>
            <w:insideH w:val="none" w:sz="0" w:space="0" w:color="auto"/>
            <w:insideV w:val="none" w:sz="0" w:space="0" w:color="auto"/>
          </w:tblBorders>
        </w:tblPrEx>
        <w:trPr>
          <w:gridBefore w:val="1"/>
          <w:wBefore w:w="270" w:type="dxa"/>
          <w:trHeight w:val="12315"/>
        </w:trPr>
        <w:tc>
          <w:tcPr>
            <w:tcW w:w="1980" w:type="dxa"/>
            <w:gridSpan w:val="3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1663700</wp:posOffset>
                      </wp:positionV>
                      <wp:extent cx="919480" cy="495300"/>
                      <wp:effectExtent l="12700" t="6350" r="10795" b="12700"/>
                      <wp:wrapNone/>
                      <wp:docPr id="796" name="流程图: 准备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9480" cy="495300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spacing w:beforeLines="30" w:before="93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个人资料提供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准备 796" o:spid="_x0000_s1326" type="#_x0000_t117" style="position:absolute;margin-left:12.85pt;margin-top:131pt;width:72.4pt;height:3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">
                      <v:textbox inset="0,,0">
                        <w:txbxContent>
                          <w:p w:rsidR="00F302C3" w:rsidRDefault="00F302C3" w:rsidP="00F302C3">
                            <w:pPr>
                              <w:pStyle w:val="af"/>
                              <w:spacing w:beforeLines="30" w:before="93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个人资料提供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1962150</wp:posOffset>
                      </wp:positionV>
                      <wp:extent cx="457200" cy="635"/>
                      <wp:effectExtent l="11430" t="57150" r="17145" b="56515"/>
                      <wp:wrapNone/>
                      <wp:docPr id="795" name="直接连接符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FEC82" id="直接连接符 795" o:spid="_x0000_s1026" style="position:absolute;left:0;text-align:lef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5pt,154.5pt" to="120.75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52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2653665</wp:posOffset>
                      </wp:positionV>
                      <wp:extent cx="1905" cy="1687195"/>
                      <wp:effectExtent l="57150" t="5715" r="55245" b="21590"/>
                      <wp:wrapNone/>
                      <wp:docPr id="794" name="直接连接符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" cy="1687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95AE1D" id="直接连接符 794" o:spid="_x0000_s1026" style="position:absolute;left:0;text-align:left;flip:x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6pt,208.95pt" to="54.75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4496435</wp:posOffset>
                      </wp:positionV>
                      <wp:extent cx="2221230" cy="200660"/>
                      <wp:effectExtent l="37465" t="19685" r="8255" b="8255"/>
                      <wp:wrapNone/>
                      <wp:docPr id="793" name="箭头: 左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1230" cy="20066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76741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0842C" id="箭头: 左 793" o:spid="_x0000_s1026" type="#_x0000_t66" style="position:absolute;left:0;text-align:left;margin-left:113.05pt;margin-top:354.05pt;width:174.9pt;height:15.8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4342765</wp:posOffset>
                      </wp:positionV>
                      <wp:extent cx="1258570" cy="495300"/>
                      <wp:effectExtent l="13335" t="8890" r="13970" b="10160"/>
                      <wp:wrapNone/>
                      <wp:docPr id="792" name="文本框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857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  <w:spacing w:val="-1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办理社保增员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减员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汇缴手续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92" o:spid="_x0000_s1327" type="#_x0000_t202" style="position:absolute;margin-left:12.9pt;margin-top:341.95pt;width:99.1pt;height:3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  <w:spacing w:val="-1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办理社保增员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减员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汇缴手续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1961515</wp:posOffset>
                      </wp:positionV>
                      <wp:extent cx="457200" cy="635"/>
                      <wp:effectExtent l="12700" t="56515" r="15875" b="57150"/>
                      <wp:wrapNone/>
                      <wp:docPr id="791" name="直接连接符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6AB845" id="直接连接符 791" o:spid="_x0000_s1026" style="position:absolute;left:0;text-align:lef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85pt,154.45pt" to="129.8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1766570</wp:posOffset>
                      </wp:positionV>
                      <wp:extent cx="913130" cy="393700"/>
                      <wp:effectExtent l="8890" t="13970" r="11430" b="11430"/>
                      <wp:wrapNone/>
                      <wp:docPr id="790" name="文本框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13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beforeLines="50" w:before="156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签署意见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90" o:spid="_x0000_s1328" type="#_x0000_t202" style="position:absolute;margin-left:22.3pt;margin-top:139.1pt;width:71.9pt;height:31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">
                      <v:textbox>
                        <w:txbxContent>
                          <w:p w:rsidR="00F302C3" w:rsidRDefault="00F302C3" w:rsidP="00F302C3">
                            <w:pPr>
                              <w:spacing w:beforeLines="50" w:before="156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签署意见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5527040</wp:posOffset>
                      </wp:positionV>
                      <wp:extent cx="1134110" cy="491490"/>
                      <wp:effectExtent l="13970" t="12065" r="13970" b="10795"/>
                      <wp:wrapNone/>
                      <wp:docPr id="789" name="流程图: 文档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110" cy="49149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社保缴纳月报表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789" o:spid="_x0000_s1329" type="#_x0000_t114" style="position:absolute;margin-left:12.95pt;margin-top:435.2pt;width:89.3pt;height:38.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社保缴纳月报表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6220460</wp:posOffset>
                      </wp:positionV>
                      <wp:extent cx="1134110" cy="594360"/>
                      <wp:effectExtent l="13970" t="10160" r="13970" b="5080"/>
                      <wp:wrapNone/>
                      <wp:docPr id="788" name="流程图: 文档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110" cy="5943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2"/>
                                      <w:kern w:val="0"/>
                                    </w:rPr>
                                    <w:t>社保个人扣缴</w:t>
                                  </w:r>
                                  <w:r>
                                    <w:rPr>
                                      <w:rFonts w:hint="eastAsia"/>
                                      <w:spacing w:val="-12"/>
                                      <w:kern w:val="0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  <w:spacing w:val="-12"/>
                                      <w:kern w:val="0"/>
                                    </w:rPr>
                                    <w:t>报销明细</w:t>
                                  </w:r>
                                  <w:r>
                                    <w:rPr>
                                      <w:rFonts w:hint="eastAsia"/>
                                      <w:kern w:val="0"/>
                                    </w:rPr>
                                    <w:t>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788" o:spid="_x0000_s1330" type="#_x0000_t114" style="position:absolute;margin-left:12.95pt;margin-top:489.8pt;width:89.3pt;height:46.8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">
                      <v:textbo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spacing w:val="-12"/>
                                <w:kern w:val="0"/>
                              </w:rPr>
                              <w:t>社保个人扣缴</w:t>
                            </w:r>
                            <w:r>
                              <w:rPr>
                                <w:rFonts w:hint="eastAsia"/>
                                <w:spacing w:val="-12"/>
                                <w:kern w:val="0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pacing w:val="-12"/>
                                <w:kern w:val="0"/>
                              </w:rPr>
                              <w:t>报销明细</w:t>
                            </w:r>
                            <w:r>
                              <w:rPr>
                                <w:rFonts w:hint="eastAsia"/>
                                <w:kern w:val="0"/>
                              </w:rPr>
                              <w:t>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4834255</wp:posOffset>
                      </wp:positionV>
                      <wp:extent cx="2540" cy="692150"/>
                      <wp:effectExtent l="58420" t="5080" r="53340" b="17145"/>
                      <wp:wrapNone/>
                      <wp:docPr id="787" name="直接连接符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" cy="692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B9A2B1" id="直接连接符 787" o:spid="_x0000_s1026" style="position:absolute;left:0;text-align:lef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7pt,380.65pt" to="57.9pt,4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6018530</wp:posOffset>
                      </wp:positionV>
                      <wp:extent cx="635" cy="198120"/>
                      <wp:effectExtent l="53340" t="8255" r="60325" b="22225"/>
                      <wp:wrapNone/>
                      <wp:docPr id="786" name="直接连接符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8278B7" id="直接连接符 786" o:spid="_x0000_s1026" style="position:absolute;left:0;text-align:lef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3pt,473.9pt" to="57.35pt,4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177800</wp:posOffset>
                      </wp:positionV>
                      <wp:extent cx="1145540" cy="298450"/>
                      <wp:effectExtent l="12700" t="6350" r="13335" b="9525"/>
                      <wp:wrapNone/>
                      <wp:docPr id="785" name="文本框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554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制订年度社保基数调整方案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85" o:spid="_x0000_s1331" type="#_x0000_t202" style="position:absolute;margin-left:12.85pt;margin-top:14pt;width:90.2pt;height:23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制订年度社保基数调整方案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476250</wp:posOffset>
                      </wp:positionV>
                      <wp:extent cx="635" cy="297180"/>
                      <wp:effectExtent l="9525" t="9525" r="8890" b="7620"/>
                      <wp:wrapNone/>
                      <wp:docPr id="784" name="直接连接符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88F4B9" id="直接连接符 784" o:spid="_x0000_s1026" style="position:absolute;left:0;text-align:lef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37.5pt" to="66.6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773430</wp:posOffset>
                      </wp:positionV>
                      <wp:extent cx="800100" cy="635"/>
                      <wp:effectExtent l="9525" t="59055" r="19050" b="54610"/>
                      <wp:wrapNone/>
                      <wp:docPr id="783" name="直接连接符 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8BEAC" id="直接连接符 783" o:spid="_x0000_s1026" style="position:absolute;left:0;text-align:lef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60.9pt" to="129.6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1069975</wp:posOffset>
                      </wp:positionV>
                      <wp:extent cx="1143000" cy="298450"/>
                      <wp:effectExtent l="12700" t="12700" r="6350" b="12700"/>
                      <wp:wrapNone/>
                      <wp:docPr id="782" name="文本框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年度社保基数调整方案执行和备案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82" o:spid="_x0000_s1332" type="#_x0000_t202" style="position:absolute;margin-left:12.85pt;margin-top:84.25pt;width:90pt;height:23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年度社保基数调整方案执行和备案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1268730</wp:posOffset>
                      </wp:positionV>
                      <wp:extent cx="1828800" cy="635"/>
                      <wp:effectExtent l="19050" t="59055" r="9525" b="54610"/>
                      <wp:wrapNone/>
                      <wp:docPr id="781" name="直接连接符 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C5AD5" id="直接连接符 781" o:spid="_x0000_s1026" style="position:absolute;left:0;text-align:lef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99.9pt" to="246.6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1312545</wp:posOffset>
                      </wp:positionH>
                      <wp:positionV relativeFrom="paragraph">
                        <wp:posOffset>78105</wp:posOffset>
                      </wp:positionV>
                      <wp:extent cx="2508250" cy="199390"/>
                      <wp:effectExtent l="38100" t="11430" r="6350" b="8255"/>
                      <wp:wrapNone/>
                      <wp:docPr id="780" name="箭头: 左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0" cy="19939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1449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D08B8" id="箭头: 左 780" o:spid="_x0000_s1026" type="#_x0000_t66" style="position:absolute;left:0;text-align:left;margin-left:103.35pt;margin-top:6.15pt;width:197.5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376555</wp:posOffset>
                      </wp:positionV>
                      <wp:extent cx="2510790" cy="198120"/>
                      <wp:effectExtent l="41275" t="14605" r="10160" b="6350"/>
                      <wp:wrapNone/>
                      <wp:docPr id="779" name="箭头: 左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790" cy="1981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1682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59F24" id="箭头: 左 779" o:spid="_x0000_s1026" type="#_x0000_t66" style="position:absolute;left:0;text-align:left;margin-left:102.85pt;margin-top:29.65pt;width:197.7pt;height:15.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2261235</wp:posOffset>
                      </wp:positionV>
                      <wp:extent cx="913130" cy="393700"/>
                      <wp:effectExtent l="9525" t="13335" r="10795" b="12065"/>
                      <wp:wrapNone/>
                      <wp:docPr id="778" name="文本框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13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beforeLines="50" w:before="156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缴纳标准备案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78" o:spid="_x0000_s1333" type="#_x0000_t202" style="position:absolute;margin-left:21.6pt;margin-top:178.05pt;width:71.9pt;height:3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spacing w:beforeLines="50" w:before="156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缴纳标准备案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2457450</wp:posOffset>
                      </wp:positionV>
                      <wp:extent cx="1028700" cy="635"/>
                      <wp:effectExtent l="19050" t="57150" r="9525" b="56515"/>
                      <wp:wrapNone/>
                      <wp:docPr id="777" name="直接连接符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87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847D5C" id="直接连接符 777" o:spid="_x0000_s1026" style="position:absolute;left:0;text-align:left;flip:x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193.5pt" to="174.6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5725160</wp:posOffset>
                      </wp:positionV>
                      <wp:extent cx="2510790" cy="198120"/>
                      <wp:effectExtent l="12700" t="19685" r="38735" b="10795"/>
                      <wp:wrapNone/>
                      <wp:docPr id="776" name="箭头: 右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790" cy="198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1682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3A06B" id="箭头: 右 776" o:spid="_x0000_s1026" type="#_x0000_t13" style="position:absolute;left:0;text-align:left;margin-left:102.85pt;margin-top:450.8pt;width:197.7pt;height:15.6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6419850</wp:posOffset>
                      </wp:positionV>
                      <wp:extent cx="2510790" cy="198120"/>
                      <wp:effectExtent l="9525" t="19050" r="41910" b="11430"/>
                      <wp:wrapNone/>
                      <wp:docPr id="775" name="箭头: 右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790" cy="198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1682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7B180" id="箭头: 右 775" o:spid="_x0000_s1026" type="#_x0000_t13" style="position:absolute;left:0;text-align:left;margin-left:102.6pt;margin-top:505.5pt;width:197.7pt;height:15.6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" fillcolor="silver"/>
                  </w:pict>
                </mc:Fallback>
              </mc:AlternateContent>
            </w:r>
          </w:p>
        </w:tc>
        <w:tc>
          <w:tcPr>
            <w:tcW w:w="180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1664970</wp:posOffset>
                      </wp:positionV>
                      <wp:extent cx="1028700" cy="495300"/>
                      <wp:effectExtent l="19050" t="17145" r="19050" b="11430"/>
                      <wp:wrapNone/>
                      <wp:docPr id="774" name="流程图: 决策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4953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beforeLines="50" w:before="156"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决策 774" o:spid="_x0000_s1334" type="#_x0000_t110" style="position:absolute;margin-left:3.6pt;margin-top:131.1pt;width:81pt;height:39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beforeLines="50" w:before="156"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574675</wp:posOffset>
                      </wp:positionV>
                      <wp:extent cx="800100" cy="391160"/>
                      <wp:effectExtent l="19050" t="12700" r="19050" b="5715"/>
                      <wp:wrapNone/>
                      <wp:docPr id="773" name="流程图: 决策 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9116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C1C5C" id="流程图: 决策 773" o:spid="_x0000_s1026" type="#_x0000_t110" style="position:absolute;left:0;text-align:left;margin-left:3.6pt;margin-top:45.25pt;width:63pt;height:30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668655</wp:posOffset>
                      </wp:positionV>
                      <wp:extent cx="339090" cy="203200"/>
                      <wp:effectExtent l="3175" t="1905" r="635" b="4445"/>
                      <wp:wrapNone/>
                      <wp:docPr id="772" name="文本框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72" o:spid="_x0000_s1335" type="#_x0000_t202" style="position:absolute;margin-left:21.85pt;margin-top:52.65pt;width:26.7pt;height:1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773430</wp:posOffset>
                      </wp:positionV>
                      <wp:extent cx="342900" cy="635"/>
                      <wp:effectExtent l="9525" t="59055" r="19050" b="54610"/>
                      <wp:wrapNone/>
                      <wp:docPr id="771" name="直接连接符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80252" id="直接连接符 771" o:spid="_x0000_s1026" style="position:absolute;left:0;text-align:lef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60.9pt" to="93.6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2160270</wp:posOffset>
                      </wp:positionV>
                      <wp:extent cx="635" cy="297180"/>
                      <wp:effectExtent l="9525" t="7620" r="8890" b="9525"/>
                      <wp:wrapNone/>
                      <wp:docPr id="770" name="直接连接符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94D426" id="直接连接符 770" o:spid="_x0000_s1026" style="position:absolute;left:0;text-align:lef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70.1pt" to="48.6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"/>
                  </w:pict>
                </mc:Fallback>
              </mc:AlternateContent>
            </w:r>
          </w:p>
        </w:tc>
        <w:tc>
          <w:tcPr>
            <w:tcW w:w="16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579120</wp:posOffset>
                      </wp:positionV>
                      <wp:extent cx="796290" cy="391160"/>
                      <wp:effectExtent l="22225" t="17145" r="19685" b="10795"/>
                      <wp:wrapNone/>
                      <wp:docPr id="769" name="流程图: 决策 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39116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BC3C8" id="流程图: 决策 769" o:spid="_x0000_s1026" type="#_x0000_t110" style="position:absolute;left:0;text-align:left;margin-left:3.85pt;margin-top:45.6pt;width:62.7pt;height:30.8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673100</wp:posOffset>
                      </wp:positionV>
                      <wp:extent cx="339090" cy="199390"/>
                      <wp:effectExtent l="3175" t="0" r="635" b="3810"/>
                      <wp:wrapNone/>
                      <wp:docPr id="768" name="文本框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09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68" o:spid="_x0000_s1336" type="#_x0000_t202" style="position:absolute;margin-left:21.85pt;margin-top:53pt;width:26.7pt;height:15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971550</wp:posOffset>
                      </wp:positionV>
                      <wp:extent cx="635" cy="297180"/>
                      <wp:effectExtent l="9525" t="9525" r="8890" b="7620"/>
                      <wp:wrapNone/>
                      <wp:docPr id="767" name="直接连接符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72F0EC" id="直接连接符 767" o:spid="_x0000_s1026" style="position:absolute;left:0;text-align:lef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76.5pt" to="30.6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"/>
                  </w:pict>
                </mc:Fallback>
              </mc:AlternateContent>
            </w:r>
          </w:p>
        </w:tc>
        <w:tc>
          <w:tcPr>
            <w:tcW w:w="144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4394835</wp:posOffset>
                      </wp:positionV>
                      <wp:extent cx="732790" cy="297180"/>
                      <wp:effectExtent l="13970" t="13335" r="5715" b="13335"/>
                      <wp:wrapNone/>
                      <wp:docPr id="766" name="矩形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7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档案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档案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66" o:spid="_x0000_s1337" style="position:absolute;margin-left:-1.3pt;margin-top:346.05pt;width:57.7pt;height:23.4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" fillcolor="silver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6419215</wp:posOffset>
                      </wp:positionV>
                      <wp:extent cx="681990" cy="297180"/>
                      <wp:effectExtent l="12700" t="8890" r="10160" b="8255"/>
                      <wp:wrapNone/>
                      <wp:docPr id="765" name="矩形 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65" o:spid="_x0000_s1338" style="position:absolute;margin-left:3.85pt;margin-top:505.45pt;width:53.7pt;height:23.4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" fillcolor="silver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79375</wp:posOffset>
                      </wp:positionV>
                      <wp:extent cx="688340" cy="199390"/>
                      <wp:effectExtent l="12700" t="12700" r="13335" b="6985"/>
                      <wp:wrapNone/>
                      <wp:docPr id="764" name="矩形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34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福利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64" o:spid="_x0000_s1339" style="position:absolute;margin-left:3.85pt;margin-top:6.25pt;width:54.2pt;height:15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" fillcolor="silver">
                      <v:textbox inset=",0,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福利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377190</wp:posOffset>
                      </wp:positionV>
                      <wp:extent cx="688340" cy="199390"/>
                      <wp:effectExtent l="9525" t="5715" r="6985" b="13970"/>
                      <wp:wrapNone/>
                      <wp:docPr id="763" name="矩形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340" cy="199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国家政策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63" o:spid="_x0000_s1340" style="position:absolute;margin-left:3.6pt;margin-top:29.7pt;width:54.2pt;height:15.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国家政策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5627370</wp:posOffset>
                      </wp:positionV>
                      <wp:extent cx="732790" cy="396240"/>
                      <wp:effectExtent l="9525" t="7620" r="10160" b="5715"/>
                      <wp:wrapNone/>
                      <wp:docPr id="762" name="矩形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279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财务部</w:t>
                                  </w: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转账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62" o:spid="_x0000_s1341" style="position:absolute;margin-left:3.6pt;margin-top:443.1pt;width:57.7pt;height:31.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" fillcolor="silver">
                      <v:textbo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财务部</w:t>
                            </w: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转账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302C3" w:rsidRDefault="00F302C3" w:rsidP="00F302C3">
      <w:pPr>
        <w:rPr>
          <w:rFonts w:hint="eastAsia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680"/>
        <w:gridCol w:w="1740"/>
        <w:gridCol w:w="1620"/>
        <w:gridCol w:w="1620"/>
        <w:gridCol w:w="1260"/>
      </w:tblGrid>
      <w:tr w:rsidR="00F302C3" w:rsidTr="00F302C3">
        <w:trPr>
          <w:trHeight w:val="300"/>
        </w:trPr>
        <w:tc>
          <w:tcPr>
            <w:tcW w:w="9360" w:type="dxa"/>
            <w:gridSpan w:val="6"/>
            <w:tcBorders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21" w:name="奖惩"/>
            <w:r>
              <w:rPr>
                <w:rFonts w:hint="eastAsia" w:ascii="SimHei" w:hAnsi="SimHei" w:eastAsia="黑体"/>
                <w:b/>
              </w:rPr>
              <w:t>奖惩</w:t>
            </w:r>
            <w:bookmarkEnd w:id="21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   </w:t>
            </w:r>
          </w:p>
        </w:tc>
      </w:tr>
      <w:tr w:rsidR="00F302C3" w:rsidTr="00F302C3">
        <w:trPr>
          <w:trHeight w:val="315"/>
        </w:trPr>
        <w:tc>
          <w:tcPr>
            <w:tcW w:w="1440" w:type="dxa"/>
            <w:tcBorders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168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部门经理</w:t>
            </w:r>
          </w:p>
        </w:tc>
        <w:tc>
          <w:tcPr>
            <w:tcW w:w="174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62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人力资源经理</w:t>
            </w:r>
          </w:p>
        </w:tc>
        <w:tc>
          <w:tcPr>
            <w:tcW w:w="162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260" w:type="dxa"/>
            <w:tcBorders>
              <w:left w:val="single" w:sz="4" w:space="0" w:color="C0C0C0"/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rPr>
          <w:trHeight w:val="13051"/>
        </w:trPr>
        <w:tc>
          <w:tcPr>
            <w:tcW w:w="1440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81280</wp:posOffset>
                      </wp:positionV>
                      <wp:extent cx="568325" cy="393065"/>
                      <wp:effectExtent l="12700" t="6985" r="9525" b="9525"/>
                      <wp:wrapNone/>
                      <wp:docPr id="761" name="文本框 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行为表现及结果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61" o:spid="_x0000_s1342" type="#_x0000_t202" style="position:absolute;left:0;text-align:left;margin-left:3.85pt;margin-top:6.4pt;width:44.75pt;height:30.9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行为表现及结果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177165</wp:posOffset>
                      </wp:positionV>
                      <wp:extent cx="228600" cy="635"/>
                      <wp:effectExtent l="9525" t="53340" r="19050" b="60325"/>
                      <wp:wrapNone/>
                      <wp:docPr id="760" name="直接连接符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4B757" id="直接连接符 760" o:spid="_x0000_s1026" style="position:absolute;left:0;text-align:lef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3.95pt" to="66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177165</wp:posOffset>
                      </wp:positionV>
                      <wp:extent cx="682625" cy="393065"/>
                      <wp:effectExtent l="9525" t="13335" r="12700" b="12700"/>
                      <wp:wrapNone/>
                      <wp:docPr id="759" name="文本框 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一次申诉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机会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59" o:spid="_x0000_s1343" type="#_x0000_t202" style="position:absolute;left:0;text-align:left;margin-left:3.6pt;margin-top:13.95pt;width:53.75pt;height:30.9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一次申诉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机会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180340</wp:posOffset>
                      </wp:positionV>
                      <wp:extent cx="3314700" cy="635"/>
                      <wp:effectExtent l="22225" t="52705" r="6350" b="60960"/>
                      <wp:wrapNone/>
                      <wp:docPr id="758" name="直接连接符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147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7F6610" id="直接连接符 758" o:spid="_x0000_s1026" style="position:absolute;left:0;text-align:left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14.2pt" to="318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180340</wp:posOffset>
                      </wp:positionV>
                      <wp:extent cx="635" cy="198120"/>
                      <wp:effectExtent l="60325" t="12700" r="53340" b="17780"/>
                      <wp:wrapNone/>
                      <wp:docPr id="757" name="直接连接符 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8230F" id="直接连接符 757" o:spid="_x0000_s1026" style="position:absolute;left:0;text-align:lef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14.2pt" to="30.9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177165</wp:posOffset>
                      </wp:positionV>
                      <wp:extent cx="682625" cy="393065"/>
                      <wp:effectExtent l="9525" t="7620" r="12700" b="8890"/>
                      <wp:wrapNone/>
                      <wp:docPr id="756" name="文本框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书面形式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提交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56" o:spid="_x0000_s1344" type="#_x0000_t202" style="position:absolute;left:0;text-align:left;margin-left:3.6pt;margin-top:13.95pt;width:53.75pt;height:30.9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书面形式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提交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180340</wp:posOffset>
                      </wp:positionV>
                      <wp:extent cx="1374775" cy="3175"/>
                      <wp:effectExtent l="12700" t="56515" r="22225" b="54610"/>
                      <wp:wrapNone/>
                      <wp:docPr id="755" name="直接连接符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4775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BA9DF0" id="直接连接符 755" o:spid="_x0000_s1026" style="position:absolute;left:0;text-align:lef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14.2pt" to="166.1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  <w:tc>
          <w:tcPr>
            <w:tcW w:w="168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177165</wp:posOffset>
                      </wp:positionV>
                      <wp:extent cx="4229100" cy="297180"/>
                      <wp:effectExtent l="47625" t="15240" r="9525" b="11430"/>
                      <wp:wrapNone/>
                      <wp:docPr id="754" name="箭头: 左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0" cy="29718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5576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47D34" id="箭头: 左 754" o:spid="_x0000_s1026" type="#_x0000_t66" style="position:absolute;left:0;text-align:left;margin-left:-5.4pt;margin-top:13.95pt;width:333pt;height:23.4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" fillcolor="silver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177165</wp:posOffset>
                      </wp:positionV>
                      <wp:extent cx="635" cy="1684020"/>
                      <wp:effectExtent l="57150" t="13335" r="56515" b="17145"/>
                      <wp:wrapNone/>
                      <wp:docPr id="753" name="直接连接符 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84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E27D06" id="直接连接符 753" o:spid="_x0000_s1026" style="position:absolute;left:0;text-align:lef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3.95pt" to="12.65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72390</wp:posOffset>
                      </wp:positionV>
                      <wp:extent cx="568325" cy="393065"/>
                      <wp:effectExtent l="9525" t="7620" r="12700" b="8890"/>
                      <wp:wrapNone/>
                      <wp:docPr id="752" name="文本框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行为表现及结果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52" o:spid="_x0000_s1345" type="#_x0000_t202" style="position:absolute;margin-left:15.6pt;margin-top:5.7pt;width:44.75pt;height:30.9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行为表现及结果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24765</wp:posOffset>
                      </wp:positionV>
                      <wp:extent cx="342900" cy="635"/>
                      <wp:effectExtent l="9525" t="53340" r="19050" b="60325"/>
                      <wp:wrapNone/>
                      <wp:docPr id="751" name="直接连接符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A2D1E5" id="直接连接符 751" o:spid="_x0000_s1026" style="position:absolute;left:0;text-align:lef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1pt,1.95pt" to="86.1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84455</wp:posOffset>
                      </wp:positionV>
                      <wp:extent cx="914400" cy="690245"/>
                      <wp:effectExtent l="12700" t="8255" r="6350" b="6350"/>
                      <wp:wrapNone/>
                      <wp:docPr id="750" name="文本框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690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部门经理或相关部门调查取证并作书面结论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50" o:spid="_x0000_s1346" type="#_x0000_t202" style="position:absolute;margin-left:-5.15pt;margin-top:6.65pt;width:1in;height:54.3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部门经理或相关部门调查取证并作书面结论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177165</wp:posOffset>
                      </wp:positionV>
                      <wp:extent cx="571500" cy="635"/>
                      <wp:effectExtent l="9525" t="13335" r="9525" b="5080"/>
                      <wp:wrapNone/>
                      <wp:docPr id="749" name="直接连接符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0919EF" id="直接连接符 749" o:spid="_x0000_s1026" style="position:absolute;left:0;text-align:lef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3.95pt" to="111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180340</wp:posOffset>
                      </wp:positionV>
                      <wp:extent cx="635" cy="1089660"/>
                      <wp:effectExtent l="60325" t="12700" r="53340" b="21590"/>
                      <wp:wrapNone/>
                      <wp:docPr id="748" name="直接连接符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896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F7B902" id="直接连接符 748" o:spid="_x0000_s1026" style="position:absolute;left:0;text-align:lef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4.2pt" to="66.9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180340</wp:posOffset>
                      </wp:positionV>
                      <wp:extent cx="571500" cy="635"/>
                      <wp:effectExtent l="12700" t="12700" r="6350" b="5715"/>
                      <wp:wrapNone/>
                      <wp:docPr id="747" name="直接连接符 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9E0D6A" id="直接连接符 747" o:spid="_x0000_s1026" style="position:absolute;left:0;text-align:lef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4.2pt" to="111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87630</wp:posOffset>
                      </wp:positionV>
                      <wp:extent cx="809625" cy="488950"/>
                      <wp:effectExtent l="6350" t="9525" r="12700" b="6350"/>
                      <wp:wrapNone/>
                      <wp:docPr id="746" name="流程图: 延期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48895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556FC" id="流程图: 延期 746" o:spid="_x0000_s1026" type="#_x0000_t135" style="position:absolute;left:0;text-align:left;margin-left:76.1pt;margin-top:6.9pt;width:63.75pt;height:38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"/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2656840</wp:posOffset>
                      </wp:positionV>
                      <wp:extent cx="1263650" cy="194945"/>
                      <wp:effectExtent l="9525" t="5080" r="12700" b="9525"/>
                      <wp:wrapNone/>
                      <wp:docPr id="745" name="文本框 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0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文件存档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45" o:spid="_x0000_s1347" type="#_x0000_t202" style="position:absolute;left:0;text-align:left;margin-left:57.6pt;margin-top:209.2pt;width:99.5pt;height:15.3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文件存档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675640</wp:posOffset>
                      </wp:positionV>
                      <wp:extent cx="635" cy="1981200"/>
                      <wp:effectExtent l="60325" t="5080" r="53340" b="23495"/>
                      <wp:wrapNone/>
                      <wp:docPr id="744" name="直接连接符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15E666" id="直接连接符 744" o:spid="_x0000_s1026" style="position:absolute;left:0;text-align:lef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85pt,53.2pt" to="75.9pt,2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471170</wp:posOffset>
                      </wp:positionV>
                      <wp:extent cx="1260475" cy="201295"/>
                      <wp:effectExtent l="6350" t="10160" r="9525" b="7620"/>
                      <wp:wrapNone/>
                      <wp:docPr id="743" name="文本框 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475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发布文件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43" o:spid="_x0000_s1348" type="#_x0000_t202" style="position:absolute;left:0;text-align:left;margin-left:57.35pt;margin-top:37.1pt;width:99.25pt;height:15.8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发布文件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85090</wp:posOffset>
                      </wp:positionV>
                      <wp:extent cx="927100" cy="699770"/>
                      <wp:effectExtent l="12700" t="12700" r="12700" b="11430"/>
                      <wp:wrapNone/>
                      <wp:docPr id="742" name="文本框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100" cy="699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人事部门调查取证并作书面结论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42" o:spid="_x0000_s1349" type="#_x0000_t202" style="position:absolute;margin-left:2.35pt;margin-top:6.7pt;width:73pt;height:55.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人事部门调查取证并作书面结论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76835</wp:posOffset>
                      </wp:positionV>
                      <wp:extent cx="386715" cy="1270"/>
                      <wp:effectExtent l="13335" t="10160" r="9525" b="7620"/>
                      <wp:wrapNone/>
                      <wp:docPr id="741" name="直接连接符 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671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3F5AD" id="直接连接符 741" o:spid="_x0000_s1026" style="position:absolute;left:0;text-align:left;flip:y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65pt,6.05pt" to="107.1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192405</wp:posOffset>
                      </wp:positionV>
                      <wp:extent cx="635" cy="1272540"/>
                      <wp:effectExtent l="56515" t="9525" r="57150" b="22860"/>
                      <wp:wrapNone/>
                      <wp:docPr id="740" name="直接连接符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27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9F418E" id="直接连接符 740" o:spid="_x0000_s1026" style="position:absolute;left:0;text-align:left;flip:x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55pt,15.15pt" to="45.6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177165</wp:posOffset>
                      </wp:positionV>
                      <wp:extent cx="635" cy="297180"/>
                      <wp:effectExtent l="57150" t="13335" r="56515" b="22860"/>
                      <wp:wrapNone/>
                      <wp:docPr id="739" name="直接连接符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1254EB" id="直接连接符 739" o:spid="_x0000_s1026" style="position:absolute;left:0;text-align:lef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13.95pt" to="27.6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177165</wp:posOffset>
                      </wp:positionV>
                      <wp:extent cx="228600" cy="635"/>
                      <wp:effectExtent l="9525" t="57150" r="19050" b="56515"/>
                      <wp:wrapNone/>
                      <wp:docPr id="738" name="直接连接符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78B4A6" id="直接连接符 738" o:spid="_x0000_s1026" style="position:absolute;left:0;text-align:lef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pt,13.95pt" to="90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78105</wp:posOffset>
                      </wp:positionV>
                      <wp:extent cx="911225" cy="198120"/>
                      <wp:effectExtent l="9525" t="5715" r="12700" b="5715"/>
                      <wp:wrapNone/>
                      <wp:docPr id="737" name="文本框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奖惩决定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37" o:spid="_x0000_s1350" type="#_x0000_t202" style="position:absolute;margin-left:.6pt;margin-top:6.15pt;width:71.75pt;height:15.6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奖惩决定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183515</wp:posOffset>
                      </wp:positionV>
                      <wp:extent cx="920750" cy="488950"/>
                      <wp:effectExtent l="12700" t="13970" r="9525" b="11430"/>
                      <wp:wrapNone/>
                      <wp:docPr id="736" name="流程图: 延期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0" cy="48895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313E0" id="流程图: 延期 736" o:spid="_x0000_s1026" type="#_x0000_t135" style="position:absolute;left:0;text-align:left;margin-left:.85pt;margin-top:14.45pt;width:72.5pt;height:38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81280</wp:posOffset>
                      </wp:positionV>
                      <wp:extent cx="682625" cy="309880"/>
                      <wp:effectExtent l="3175" t="0" r="0" b="0"/>
                      <wp:wrapNone/>
                      <wp:docPr id="735" name="文本框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终止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35" o:spid="_x0000_s1351" type="#_x0000_t202" style="position:absolute;margin-left:9.85pt;margin-top:6.4pt;width:53.75pt;height:24.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终止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78105</wp:posOffset>
                      </wp:positionV>
                      <wp:extent cx="685800" cy="635"/>
                      <wp:effectExtent l="19050" t="57150" r="9525" b="56515"/>
                      <wp:wrapNone/>
                      <wp:docPr id="734" name="直接连接符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675832" id="直接连接符 734" o:spid="_x0000_s1026" style="position:absolute;left:0;text-align:left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pt,6.15pt" to="126.6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81280</wp:posOffset>
                      </wp:positionV>
                      <wp:extent cx="1387475" cy="591185"/>
                      <wp:effectExtent l="25400" t="16510" r="25400" b="11430"/>
                      <wp:wrapNone/>
                      <wp:docPr id="733" name="流程图: 决策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7475" cy="5911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BD8CB" id="流程图: 决策 733" o:spid="_x0000_s1026" type="#_x0000_t110" style="position:absolute;left:0;text-align:left;margin-left:10.1pt;margin-top:6.4pt;width:109.25pt;height:46.5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81280</wp:posOffset>
                      </wp:positionV>
                      <wp:extent cx="685800" cy="297180"/>
                      <wp:effectExtent l="3175" t="0" r="0" b="2540"/>
                      <wp:wrapNone/>
                      <wp:docPr id="732" name="文本框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理由是否</w:t>
                                  </w: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成立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32" o:spid="_x0000_s1352" type="#_x0000_t202" style="position:absolute;margin-left:36.85pt;margin-top:6.4pt;width:54pt;height:23.4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理由是否</w:t>
                            </w: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成立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81280</wp:posOffset>
                      </wp:positionV>
                      <wp:extent cx="635" cy="198120"/>
                      <wp:effectExtent l="57150" t="10795" r="56515" b="19685"/>
                      <wp:wrapNone/>
                      <wp:docPr id="731" name="直接连接符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D4C111" id="直接连接符 731" o:spid="_x0000_s1026" style="position:absolute;left:0;text-align:lef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6pt,6.4pt" to="63.6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84455</wp:posOffset>
                      </wp:positionV>
                      <wp:extent cx="114300" cy="198120"/>
                      <wp:effectExtent l="3175" t="4445" r="0" b="0"/>
                      <wp:wrapNone/>
                      <wp:docPr id="730" name="文本框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30" o:spid="_x0000_s1353" type="#_x0000_t202" style="position:absolute;margin-left:45.85pt;margin-top:6.65pt;width:9pt;height:15.6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81280</wp:posOffset>
                      </wp:positionV>
                      <wp:extent cx="800100" cy="198120"/>
                      <wp:effectExtent l="12700" t="8890" r="6350" b="12065"/>
                      <wp:wrapNone/>
                      <wp:docPr id="729" name="文本框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维持原决定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29" o:spid="_x0000_s1354" type="#_x0000_t202" style="position:absolute;margin-left:27.85pt;margin-top:6.4pt;width:63pt;height:15.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维持原决定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180340</wp:posOffset>
                      </wp:positionV>
                      <wp:extent cx="1254125" cy="191770"/>
                      <wp:effectExtent l="12700" t="10795" r="9525" b="6985"/>
                      <wp:wrapNone/>
                      <wp:docPr id="728" name="文本框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412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取消或改变原决定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28" o:spid="_x0000_s1355" type="#_x0000_t202" style="position:absolute;margin-left:27.85pt;margin-top:14.2pt;width:98.75pt;height:15.1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取消或改变原决定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186690</wp:posOffset>
                      </wp:positionV>
                      <wp:extent cx="571500" cy="309880"/>
                      <wp:effectExtent l="0" t="3810" r="3175" b="635"/>
                      <wp:wrapNone/>
                      <wp:docPr id="727" name="文本框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终止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27" o:spid="_x0000_s1356" type="#_x0000_t202" style="position:absolute;margin-left:1.1pt;margin-top:14.7pt;width:45pt;height:24.4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终止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180340</wp:posOffset>
                      </wp:positionV>
                      <wp:extent cx="685800" cy="635"/>
                      <wp:effectExtent l="22225" t="52705" r="6350" b="60960"/>
                      <wp:wrapNone/>
                      <wp:docPr id="726" name="直接连接符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CF8C4" id="直接连接符 726" o:spid="_x0000_s1026" style="position:absolute;left:0;text-align:left;flip:x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4.2pt" to="108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1365885</wp:posOffset>
                      </wp:positionV>
                      <wp:extent cx="574675" cy="191770"/>
                      <wp:effectExtent l="9525" t="9525" r="6350" b="8255"/>
                      <wp:wrapNone/>
                      <wp:docPr id="725" name="文本框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……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25" o:spid="_x0000_s1357" type="#_x0000_t202" style="position:absolute;left:0;text-align:left;margin-left:45.6pt;margin-top:107.55pt;width:45.25pt;height:15.1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1068705</wp:posOffset>
                      </wp:positionV>
                      <wp:extent cx="114300" cy="635"/>
                      <wp:effectExtent l="9525" t="7620" r="9525" b="10795"/>
                      <wp:wrapNone/>
                      <wp:docPr id="724" name="直接连接符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3491D3" id="直接连接符 724" o:spid="_x0000_s1026" style="position:absolute;left:0;text-align:lef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84.15pt" to="45.6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1960245</wp:posOffset>
                      </wp:positionV>
                      <wp:extent cx="114300" cy="635"/>
                      <wp:effectExtent l="9525" t="13335" r="9525" b="5080"/>
                      <wp:wrapNone/>
                      <wp:docPr id="723" name="直接连接符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0F487D" id="直接连接符 723" o:spid="_x0000_s1026" style="position:absolute;left:0;text-align:lef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154.35pt" to="45.6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2260600</wp:posOffset>
                      </wp:positionV>
                      <wp:extent cx="574675" cy="191770"/>
                      <wp:effectExtent l="12700" t="8890" r="12700" b="8890"/>
                      <wp:wrapNone/>
                      <wp:docPr id="722" name="文本框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起诉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22" o:spid="_x0000_s1358" type="#_x0000_t202" style="position:absolute;left:0;text-align:left;margin-left:45.85pt;margin-top:178pt;width:45.25pt;height:15.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起诉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2062480</wp:posOffset>
                      </wp:positionV>
                      <wp:extent cx="574675" cy="191770"/>
                      <wp:effectExtent l="12700" t="10795" r="12700" b="6985"/>
                      <wp:wrapNone/>
                      <wp:docPr id="721" name="文本框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开除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21" o:spid="_x0000_s1359" type="#_x0000_t202" style="position:absolute;left:0;text-align:left;margin-left:45.85pt;margin-top:162.4pt;width:45.25pt;height:15.1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1864360</wp:posOffset>
                      </wp:positionV>
                      <wp:extent cx="574675" cy="191770"/>
                      <wp:effectExtent l="12700" t="12700" r="12700" b="5080"/>
                      <wp:wrapNone/>
                      <wp:docPr id="720" name="文本框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罚款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20" o:spid="_x0000_s1360" type="#_x0000_t202" style="position:absolute;left:0;text-align:left;margin-left:45.85pt;margin-top:146.8pt;width:45.25pt;height:15.1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罚款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1666240</wp:posOffset>
                      </wp:positionV>
                      <wp:extent cx="574675" cy="191770"/>
                      <wp:effectExtent l="12700" t="5080" r="12700" b="12700"/>
                      <wp:wrapNone/>
                      <wp:docPr id="719" name="文本框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通报批评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19" o:spid="_x0000_s1361" type="#_x0000_t202" style="position:absolute;left:0;text-align:left;margin-left:45.85pt;margin-top:131.2pt;width:45.25pt;height:15.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通报批评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1170940</wp:posOffset>
                      </wp:positionV>
                      <wp:extent cx="574675" cy="191770"/>
                      <wp:effectExtent l="12700" t="5080" r="12700" b="12700"/>
                      <wp:wrapNone/>
                      <wp:docPr id="718" name="文本框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优秀员工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18" o:spid="_x0000_s1362" type="#_x0000_t202" style="position:absolute;left:0;text-align:left;margin-left:45.85pt;margin-top:92.2pt;width:45.25pt;height:15.1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优秀员工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979170</wp:posOffset>
                      </wp:positionV>
                      <wp:extent cx="574675" cy="191770"/>
                      <wp:effectExtent l="12700" t="13335" r="12700" b="13970"/>
                      <wp:wrapNone/>
                      <wp:docPr id="717" name="文本框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专项奖励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17" o:spid="_x0000_s1363" type="#_x0000_t202" style="position:absolute;left:0;text-align:left;margin-left:45.85pt;margin-top:77.1pt;width:45.25pt;height:15.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专项奖励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781050</wp:posOffset>
                      </wp:positionV>
                      <wp:extent cx="574675" cy="191770"/>
                      <wp:effectExtent l="12700" t="5715" r="12700" b="12065"/>
                      <wp:wrapNone/>
                      <wp:docPr id="716" name="文本框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通报表扬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16" o:spid="_x0000_s1364" type="#_x0000_t202" style="position:absolute;left:0;text-align:left;margin-left:45.85pt;margin-top:61.5pt;width:45.25pt;height:15.1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通报表扬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1170940</wp:posOffset>
                      </wp:positionV>
                      <wp:extent cx="3175" cy="690245"/>
                      <wp:effectExtent l="57150" t="14605" r="53975" b="19050"/>
                      <wp:wrapNone/>
                      <wp:docPr id="715" name="直接连接符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6902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2B6FFB" id="直接连接符 715" o:spid="_x0000_s1026" style="position:absolute;left:0;text-align:left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6pt,92.2pt" to="18.85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1564005</wp:posOffset>
                      </wp:positionV>
                      <wp:extent cx="114300" cy="635"/>
                      <wp:effectExtent l="9525" t="7620" r="9525" b="10795"/>
                      <wp:wrapNone/>
                      <wp:docPr id="714" name="直接连接符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3E665E" id="直接连接符 714" o:spid="_x0000_s1026" style="position:absolute;left:0;text-align:lef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6pt,123.15pt" to="18.6pt,1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1861185</wp:posOffset>
                      </wp:positionV>
                      <wp:extent cx="339725" cy="194945"/>
                      <wp:effectExtent l="9525" t="9525" r="12700" b="5080"/>
                      <wp:wrapNone/>
                      <wp:docPr id="713" name="文本框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处罚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13" o:spid="_x0000_s1365" type="#_x0000_t202" style="position:absolute;left:0;text-align:left;margin-left:9.6pt;margin-top:146.55pt;width:26.75pt;height:15.3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处罚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972820</wp:posOffset>
                      </wp:positionV>
                      <wp:extent cx="339725" cy="194945"/>
                      <wp:effectExtent l="12700" t="6985" r="9525" b="7620"/>
                      <wp:wrapNone/>
                      <wp:docPr id="712" name="文本框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奖励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12" o:spid="_x0000_s1366" type="#_x0000_t202" style="position:absolute;left:0;text-align:left;margin-left:9.85pt;margin-top:76.6pt;width:26.75pt;height:15.3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奖励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1369060</wp:posOffset>
                      </wp:positionV>
                      <wp:extent cx="168275" cy="393065"/>
                      <wp:effectExtent l="12700" t="12700" r="9525" b="13335"/>
                      <wp:wrapNone/>
                      <wp:docPr id="711" name="文本框 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75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实施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11" o:spid="_x0000_s1367" type="#_x0000_t202" style="position:absolute;left:0;text-align:left;margin-left:-4.4pt;margin-top:107.8pt;width:13.25pt;height:30.9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实施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672465</wp:posOffset>
                      </wp:positionV>
                      <wp:extent cx="635" cy="693420"/>
                      <wp:effectExtent l="57150" t="11430" r="56515" b="19050"/>
                      <wp:wrapNone/>
                      <wp:docPr id="710" name="直接连接符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9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3CC2F2" id="直接连接符 710" o:spid="_x0000_s1026" style="position:absolute;left:0;text-align:lef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52.95pt" to=".65pt,1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2656840</wp:posOffset>
                      </wp:positionV>
                      <wp:extent cx="2171700" cy="198120"/>
                      <wp:effectExtent l="12700" t="14605" r="34925" b="15875"/>
                      <wp:wrapNone/>
                      <wp:docPr id="709" name="箭头: 右 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98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7403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D9072" id="箭头: 右 709" o:spid="_x0000_s1026" type="#_x0000_t13" style="position:absolute;left:0;text-align:left;margin-left:72.85pt;margin-top:209.2pt;width:171pt;height:15.6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" fillcolor="silver"/>
                  </w:pict>
                </mc:Fallback>
              </mc:AlternateContent>
            </w:r>
          </w:p>
        </w:tc>
        <w:tc>
          <w:tcPr>
            <w:tcW w:w="162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78105</wp:posOffset>
                      </wp:positionV>
                      <wp:extent cx="568325" cy="393065"/>
                      <wp:effectExtent l="9525" t="13335" r="12700" b="12700"/>
                      <wp:wrapNone/>
                      <wp:docPr id="708" name="文本框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行为表现及结果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08" o:spid="_x0000_s1368" type="#_x0000_t202" style="position:absolute;margin-left:21.6pt;margin-top:6.15pt;width:44.75pt;height:30.9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行为表现及结果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78105</wp:posOffset>
                      </wp:positionV>
                      <wp:extent cx="114300" cy="635"/>
                      <wp:effectExtent l="9525" t="59055" r="19050" b="54610"/>
                      <wp:wrapNone/>
                      <wp:docPr id="707" name="直接连接符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9BAF3F" id="直接连接符 707" o:spid="_x0000_s1026" style="position:absolute;left:0;text-align:lef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5pt,6.15pt" to="76.3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180340</wp:posOffset>
                      </wp:positionV>
                      <wp:extent cx="1529715" cy="391160"/>
                      <wp:effectExtent l="32385" t="14605" r="28575" b="13335"/>
                      <wp:wrapNone/>
                      <wp:docPr id="706" name="流程图: 决策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715" cy="39116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98673" id="流程图: 决策 706" o:spid="_x0000_s1026" type="#_x0000_t110" style="position:absolute;left:0;text-align:left;margin-left:3.9pt;margin-top:14.2pt;width:120.45pt;height:30.8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81280</wp:posOffset>
                      </wp:positionV>
                      <wp:extent cx="571500" cy="195580"/>
                      <wp:effectExtent l="3175" t="0" r="0" b="0"/>
                      <wp:wrapNone/>
                      <wp:docPr id="705" name="文本框 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05" o:spid="_x0000_s1369" type="#_x0000_t202" style="position:absolute;margin-left:42.1pt;margin-top:6.4pt;width:45pt;height:15.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180340</wp:posOffset>
                      </wp:positionV>
                      <wp:extent cx="114300" cy="198120"/>
                      <wp:effectExtent l="3175" t="1270" r="0" b="635"/>
                      <wp:wrapNone/>
                      <wp:docPr id="704" name="文本框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04" o:spid="_x0000_s1370" type="#_x0000_t202" style="position:absolute;margin-left:57.85pt;margin-top:14.2pt;width:9pt;height:15.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180340</wp:posOffset>
                      </wp:positionV>
                      <wp:extent cx="114300" cy="198120"/>
                      <wp:effectExtent l="3175" t="1270" r="0" b="635"/>
                      <wp:wrapNone/>
                      <wp:docPr id="703" name="文本框 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03" o:spid="_x0000_s1371" type="#_x0000_t202" style="position:absolute;margin-left:30.85pt;margin-top:14.2pt;width:9pt;height:15.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180340</wp:posOffset>
                      </wp:positionV>
                      <wp:extent cx="635" cy="297180"/>
                      <wp:effectExtent l="12700" t="10795" r="5715" b="6350"/>
                      <wp:wrapNone/>
                      <wp:docPr id="702" name="直接连接符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9A4CA" id="直接连接符 702" o:spid="_x0000_s1026" style="position:absolute;left:0;text-align:lef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85pt,14.2pt" to="39.9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177165</wp:posOffset>
                      </wp:positionV>
                      <wp:extent cx="635" cy="792480"/>
                      <wp:effectExtent l="57150" t="5715" r="56515" b="20955"/>
                      <wp:wrapNone/>
                      <wp:docPr id="701" name="直接连接符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2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14D6E4" id="直接连接符 701" o:spid="_x0000_s1026" style="position:absolute;left:0;text-align:lef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3.95pt" to="30.6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84455</wp:posOffset>
                      </wp:positionV>
                      <wp:extent cx="114300" cy="198120"/>
                      <wp:effectExtent l="0" t="0" r="0" b="0"/>
                      <wp:wrapNone/>
                      <wp:docPr id="700" name="文本框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00" o:spid="_x0000_s1372" type="#_x0000_t202" style="position:absolute;margin-left:22.35pt;margin-top:6.65pt;width:9pt;height:15.6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180340</wp:posOffset>
                      </wp:positionV>
                      <wp:extent cx="3175" cy="399415"/>
                      <wp:effectExtent l="12700" t="8890" r="12700" b="10795"/>
                      <wp:wrapNone/>
                      <wp:docPr id="699" name="直接连接符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994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60995" id="直接连接符 699" o:spid="_x0000_s1026" style="position:absolute;left:0;text-align:lef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85pt,14.2pt" to="22.1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1864360</wp:posOffset>
                      </wp:positionV>
                      <wp:extent cx="1943100" cy="198120"/>
                      <wp:effectExtent l="12700" t="12700" r="34925" b="17780"/>
                      <wp:wrapNone/>
                      <wp:docPr id="698" name="箭头: 右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98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45192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E2648" id="箭头: 右 698" o:spid="_x0000_s1026" type="#_x0000_t13" style="position:absolute;left:0;text-align:left;margin-left:3.85pt;margin-top:146.8pt;width:153pt;height:15.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2257425</wp:posOffset>
                      </wp:positionV>
                      <wp:extent cx="1943100" cy="198120"/>
                      <wp:effectExtent l="9525" t="15240" r="38100" b="15240"/>
                      <wp:wrapNone/>
                      <wp:docPr id="697" name="箭头: 右 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98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45192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F99A6" id="箭头: 右 697" o:spid="_x0000_s1026" type="#_x0000_t13" style="position:absolute;left:0;text-align:left;margin-left:3.6pt;margin-top:177.75pt;width:153pt;height:15.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988695</wp:posOffset>
                      </wp:positionV>
                      <wp:extent cx="1946275" cy="191770"/>
                      <wp:effectExtent l="12700" t="13335" r="31750" b="13970"/>
                      <wp:wrapNone/>
                      <wp:docPr id="696" name="箭头: 右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6275" cy="19177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3725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5FE1E" id="箭头: 右 696" o:spid="_x0000_s1026" type="#_x0000_t13" style="position:absolute;left:0;text-align:left;margin-left:3.85pt;margin-top:77.85pt;width:153.25pt;height:15.1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2059305</wp:posOffset>
                      </wp:positionV>
                      <wp:extent cx="1943100" cy="198120"/>
                      <wp:effectExtent l="9525" t="17145" r="38100" b="13335"/>
                      <wp:wrapNone/>
                      <wp:docPr id="695" name="箭头: 右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9812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45192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1E06C" id="箭头: 右 695" o:spid="_x0000_s1026" type="#_x0000_t13" style="position:absolute;left:0;text-align:left;margin-left:3.6pt;margin-top:162.15pt;width:153pt;height:15.6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" fillcolor="silver"/>
                  </w:pict>
                </mc:Fallback>
              </mc:AlternateContent>
            </w:r>
          </w:p>
        </w:tc>
        <w:tc>
          <w:tcPr>
            <w:tcW w:w="162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177165</wp:posOffset>
                      </wp:positionV>
                      <wp:extent cx="635" cy="495300"/>
                      <wp:effectExtent l="57150" t="13335" r="56515" b="15240"/>
                      <wp:wrapNone/>
                      <wp:docPr id="694" name="直接连接符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3B0C26" id="直接连接符 694" o:spid="_x0000_s1026" style="position:absolute;left:0;text-align:lef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13.95pt" to="30.6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81280</wp:posOffset>
                      </wp:positionV>
                      <wp:extent cx="914400" cy="690245"/>
                      <wp:effectExtent l="12700" t="6985" r="6350" b="7620"/>
                      <wp:wrapNone/>
                      <wp:docPr id="693" name="文本框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690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总经理指派专案小组调查取证并作书面结论</w:t>
                                  </w: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93" o:spid="_x0000_s1373" type="#_x0000_t202" style="position:absolute;margin-left:-5.15pt;margin-top:6.4pt;width:1in;height:54.3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总经理指派专案小组调查取证并作书面结论</w:t>
                            </w: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139065</wp:posOffset>
                      </wp:positionV>
                      <wp:extent cx="9525" cy="633095"/>
                      <wp:effectExtent l="8890" t="7620" r="10160" b="6985"/>
                      <wp:wrapNone/>
                      <wp:docPr id="692" name="直接连接符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6330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032B55" id="直接连接符 692" o:spid="_x0000_s1026" style="position:absolute;left:0;text-align:lef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2pt,10.95pt" to="-5.4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  <w:tc>
          <w:tcPr>
            <w:tcW w:w="126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81280</wp:posOffset>
                      </wp:positionV>
                      <wp:extent cx="755650" cy="193040"/>
                      <wp:effectExtent l="12700" t="5080" r="12700" b="11430"/>
                      <wp:wrapNone/>
                      <wp:docPr id="691" name="文本框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评估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绩效评估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91" o:spid="_x0000_s1374" type="#_x0000_t202" style="position:absolute;margin-left:-5.15pt;margin-top:6.4pt;width:59.5pt;height:15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评估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绩效评估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180340</wp:posOffset>
                      </wp:positionV>
                      <wp:extent cx="755650" cy="393065"/>
                      <wp:effectExtent l="12700" t="6985" r="12700" b="9525"/>
                      <wp:wrapNone/>
                      <wp:docPr id="690" name="文本框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相关部门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规程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90" o:spid="_x0000_s1375" type="#_x0000_t202" style="position:absolute;margin-left:-5.15pt;margin-top:14.2pt;width:59.5pt;height:30.9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相关部门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规程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2049780</wp:posOffset>
                      </wp:positionV>
                      <wp:extent cx="755650" cy="193040"/>
                      <wp:effectExtent l="9525" t="9525" r="6350" b="6985"/>
                      <wp:wrapNone/>
                      <wp:docPr id="689" name="文本框 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89" o:spid="_x0000_s1376" type="#_x0000_t202" style="position:absolute;left:0;text-align:left;margin-left:-5.4pt;margin-top:161.4pt;width:59.5pt;height:15.2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2477770</wp:posOffset>
                      </wp:positionV>
                      <wp:extent cx="755650" cy="193040"/>
                      <wp:effectExtent l="12700" t="8890" r="12700" b="7620"/>
                      <wp:wrapNone/>
                      <wp:docPr id="688" name="文本框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法律程序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88" o:spid="_x0000_s1377" type="#_x0000_t202" style="position:absolute;left:0;text-align:left;margin-left:-5.15pt;margin-top:195.1pt;width:59.5pt;height:15.2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法律程序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1170940</wp:posOffset>
                      </wp:positionV>
                      <wp:extent cx="755650" cy="193040"/>
                      <wp:effectExtent l="12700" t="6985" r="12700" b="9525"/>
                      <wp:wrapNone/>
                      <wp:docPr id="687" name="文本框 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87" o:spid="_x0000_s1378" type="#_x0000_t202" style="position:absolute;left:0;text-align:left;margin-left:-5.15pt;margin-top:92.2pt;width:59.5pt;height:15.2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2858135</wp:posOffset>
                      </wp:positionV>
                      <wp:extent cx="755650" cy="193040"/>
                      <wp:effectExtent l="6350" t="8255" r="9525" b="8255"/>
                      <wp:wrapNone/>
                      <wp:docPr id="686" name="文本框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档案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档案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86" o:spid="_x0000_s1379" type="#_x0000_t202" style="position:absolute;left:0;text-align:left;margin-left:-4.9pt;margin-top:225.05pt;width:59.5pt;height:15.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2257425</wp:posOffset>
                      </wp:positionV>
                      <wp:extent cx="755650" cy="193040"/>
                      <wp:effectExtent l="9525" t="7620" r="6350" b="8890"/>
                      <wp:wrapNone/>
                      <wp:docPr id="685" name="文本框 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离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离职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85" o:spid="_x0000_s1380" type="#_x0000_t202" style="position:absolute;left:0;text-align:left;margin-left:-5.4pt;margin-top:177.75pt;width:59.5pt;height:15.2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离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离职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302C3" w:rsidRDefault="00F302C3" w:rsidP="00F302C3">
      <w:pPr>
        <w:rPr>
          <w:rFonts w:hint="eastAsi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980"/>
        <w:gridCol w:w="2520"/>
        <w:gridCol w:w="1620"/>
        <w:gridCol w:w="1448"/>
      </w:tblGrid>
      <w:tr w:rsidR="00F302C3" w:rsidTr="00260F45">
        <w:trPr>
          <w:cantSplit/>
        </w:trPr>
        <w:tc>
          <w:tcPr>
            <w:tcW w:w="9368" w:type="dxa"/>
            <w:gridSpan w:val="5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22" w:name="岗位调整"/>
            <w:r>
              <w:rPr>
                <w:rFonts w:hint="eastAsia" w:ascii="SimHei" w:hAnsi="SimHei" w:eastAsia="黑体"/>
                <w:b/>
              </w:rPr>
              <w:t>岗位调整</w:t>
            </w:r>
            <w:bookmarkEnd w:id="22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</w:t>
            </w:r>
          </w:p>
        </w:tc>
      </w:tr>
      <w:tr w:rsidR="00F302C3" w:rsidTr="00260F45">
        <w:trPr>
          <w:cantSplit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部门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260F45">
        <w:trPr>
          <w:cantSplit/>
          <w:trHeight w:val="12575"/>
        </w:trPr>
        <w:tc>
          <w:tcPr>
            <w:tcW w:w="1800" w:type="dxa"/>
            <w:tcBorders>
              <w:bottom w:val="single" w:sz="4" w:space="0" w:color="auto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ascii="SimHei" w:hAnsi="SimHei" w:eastAsia="黑体"/>
                <w:b/>
                <w:noProof/>
                <w:sz w:val="20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80010</wp:posOffset>
                      </wp:positionV>
                      <wp:extent cx="5943600" cy="7825105"/>
                      <wp:effectExtent l="9525" t="13335" r="9525" b="10160"/>
                      <wp:wrapNone/>
                      <wp:docPr id="613" name="组合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3600" cy="7825105"/>
                                <a:chOff x="0" y="0"/>
                                <a:chExt cx="9360" cy="12323"/>
                              </a:xfrm>
                            </wpg:grpSpPr>
                            <wps:wsp>
                              <wps:cNvPr id="614" name="Rectangle 1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" y="311"/>
                                  <a:ext cx="126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固定时间的岗位调整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15" name="Oval 1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0" y="312"/>
                                  <a:ext cx="4860" cy="6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部门经理会讨论，综合评价员工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16" name="Rectangle 1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0" y="1404"/>
                                  <a:ext cx="198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评价结果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17" name="AutoShape 1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2340"/>
                                  <a:ext cx="1440" cy="936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人事通知单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（评价结果）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18" name="Line 1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0" y="624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" name="Line 1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" y="936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" name="Line 1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" y="1872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AutoShape 1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184"/>
                                  <a:ext cx="1620" cy="936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告知相关人员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签字确认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22" name="Line 11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620" y="2652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AutoShape 1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3588"/>
                                  <a:ext cx="1800" cy="780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存档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24" name="Line 1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20" y="312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" name="Rectangle 11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" y="3896"/>
                                  <a:ext cx="126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非固定时间的岗位调整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26" name="Rectangle 1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60" y="4992"/>
                                  <a:ext cx="216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rPr>
                                        <w:rFonts w:hint="eastAsia"/>
                                        <w:spacing w:val="-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pacing w:val="-4"/>
                                      </w:rPr>
                                      <w:t>根据公司发展或规划需要，提出岗位调整议案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27" name="Oval 1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" y="7325"/>
                                  <a:ext cx="2520" cy="4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经理例会讨论决定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28" name="AutoShape 1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7018"/>
                                  <a:ext cx="1260" cy="938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审批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29" name="Line 1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5612"/>
                                  <a:ext cx="0" cy="6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Rectangle 1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7487"/>
                                  <a:ext cx="18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31" name="Rectangle 1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" y="4836"/>
                                  <a:ext cx="1805" cy="10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rPr>
                                        <w:rFonts w:hint="eastAsia"/>
                                        <w:spacing w:val="-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pacing w:val="-4"/>
                                      </w:rPr>
                                      <w:t>根据业务规划和工作计划，或员工不胜任岗位工作，提出岗位调整的书面报告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32" name="Rectangle 1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" y="5144"/>
                                  <a:ext cx="1435" cy="7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  <w:spacing w:val="-6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pacing w:val="-6"/>
                                      </w:rPr>
                                      <w:t>因个人爱好特长等提出岗位调整的书面申请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33" name="Line 1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" y="4524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4" name="Line 1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0" y="4680"/>
                                  <a:ext cx="4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Line 1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468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6" name="Line 1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4680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7" name="Line 1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5924"/>
                                  <a:ext cx="0" cy="4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Line 11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880" y="6396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Line 116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00" y="5927"/>
                                  <a:ext cx="5" cy="9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0" name="Line 11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05" y="6864"/>
                                  <a:ext cx="10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1" name="AutoShape 1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8111"/>
                                  <a:ext cx="1620" cy="624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取消岗位调整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42" name="Line 1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00" y="7955"/>
                                  <a:ext cx="0" cy="4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Rectangle 1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7955"/>
                                  <a:ext cx="36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44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0" y="3744"/>
                                  <a:ext cx="108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档案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档案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45" name="Rectangle 1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80" y="0"/>
                                  <a:ext cx="108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考核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考</w:t>
                                      </w:r>
                                      <w:bookmarkStart w:id="23" w:name="_Hlt120444259"/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核</w:t>
                                      </w:r>
                                      <w:bookmarkEnd w:id="23"/>
                                    </w:hyperlink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46" name="Rectangle 1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80" y="624"/>
                                  <a:ext cx="108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评估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评</w:t>
                                      </w:r>
                                      <w:bookmarkStart w:id="24" w:name="_Hlt120444266"/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估</w:t>
                                      </w:r>
                                      <w:bookmarkEnd w:id="24"/>
                                    </w:hyperlink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47" name="AutoShape 1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152"/>
                                  <a:ext cx="1620" cy="156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259615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48" name="AutoShape 1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80" y="777"/>
                                  <a:ext cx="900" cy="155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145161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49" name="AutoShape 1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3900"/>
                                  <a:ext cx="1980" cy="15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317308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50" name="Line 1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7014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Line 1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0" y="7482"/>
                                  <a:ext cx="360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" name="Line 118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40" y="8425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" name="Line 11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20" y="8424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8267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获知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5" name="Rectangle 1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0" y="9983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调薪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6" name="Rectangle 1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0" y="10451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晋升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7" name="Rectangle 1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0" y="10919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降职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8" name="Rectangle 1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0" y="11387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转岗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9" name="Rectangle 1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0" y="11854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待岗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60" name="Line 1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0" y="9827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" name="Line 1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0" y="12323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" name="Line 1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0" y="9827"/>
                                  <a:ext cx="0" cy="2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" name="Line 1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20" y="9827"/>
                                  <a:ext cx="0" cy="2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" name="AutoShap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9983"/>
                                  <a:ext cx="1800" cy="15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8846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65" name="AutoShape 1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0451"/>
                                  <a:ext cx="1800" cy="15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8846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66" name="AutoShape 1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0919"/>
                                  <a:ext cx="1800" cy="15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8846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67" name="AutoShape 1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1387"/>
                                  <a:ext cx="1800" cy="15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8846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68" name="AutoShape 1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1856"/>
                                  <a:ext cx="1800" cy="15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88462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69" name="Rectangle 11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0" y="6240"/>
                                  <a:ext cx="1980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rPr>
                                        <w:rFonts w:hint="eastAsia"/>
                                        <w:spacing w:val="-4"/>
                                      </w:rPr>
                                    </w:pPr>
                                  </w:p>
                                  <w:p w:rsidR="00F302C3" w:rsidRDefault="00F302C3" w:rsidP="00F302C3">
                                    <w:pPr>
                                      <w:spacing w:line="240" w:lineRule="exact"/>
                                      <w:rPr>
                                        <w:rFonts w:hint="eastAsia"/>
                                        <w:spacing w:val="-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pacing w:val="-4"/>
                                      </w:rPr>
                                      <w:t>汇总并形成处理意见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70" name="Rectangle 1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0" y="6551"/>
                                  <a:ext cx="144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  <w:spacing w:val="-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pacing w:val="-4"/>
                                      </w:rPr>
                                      <w:t>书面意见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71" name="Line 1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0" y="6708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Line 1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20" y="7488"/>
                                  <a:ext cx="0" cy="1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Line 12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60" y="9047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8892"/>
                                  <a:ext cx="144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  <w:spacing w:val="-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pacing w:val="-4"/>
                                      </w:rPr>
                                      <w:t>执行批示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0" anchor="t" anchorCtr="0" upright="1">
                                <a:noAutofit/>
                              </wps:bodyPr>
                            </wps:wsp>
                            <wps:wsp>
                              <wps:cNvPr id="675" name="Line 1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9359"/>
                                  <a:ext cx="0" cy="4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Rectangle 1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9983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薪酬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7" name="Rectangle 1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10452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劳动合同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8" name="Rectangle 1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10920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劳动合同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9" name="Rectangle 12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11388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劳动合同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0" name="Rectangle 1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0" y="11856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劳动合同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1" name="Line 120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420" y="9047"/>
                                  <a:ext cx="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" name="Rectangle 1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8891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获知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3" name="Rectangle 1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5" y="8891"/>
                                  <a:ext cx="1260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获知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4" name="Line 121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620" y="9048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613" o:spid="_x0000_s1381" style="position:absolute;left:0;text-align:left;margin-left:-5.4pt;margin-top:6.3pt;width:468pt;height:616.15pt;z-index:252519424" coordsize="9360,12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">
                      <v:rect id="Rectangle 1142" o:spid="_x0000_s1382" style="position:absolute;left:185;top:311;width:12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">
                        <v:textbox inset="1mm,1mm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固定时间的岗位调整</w:t>
                              </w:r>
                            </w:p>
                          </w:txbxContent>
                        </v:textbox>
                      </v:rect>
                      <v:oval id="Oval 1143" o:spid="_x0000_s1383" style="position:absolute;left:2880;top:312;width:48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">
                        <v:textbox inset="1mm,1mm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部门经理会讨论，综合评价员工</w:t>
                              </w:r>
                            </w:p>
                          </w:txbxContent>
                        </v:textbox>
                      </v:oval>
                      <v:rect id="Rectangle 1144" o:spid="_x0000_s1384" style="position:absolute;left:4140;top:1404;width:19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">
                        <v:textbox inset="1mm,1mm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评价结果</w:t>
                              </w:r>
                            </w:p>
                          </w:txbxContent>
                        </v:textbox>
                      </v:rect>
                      <v:shape id="AutoShape 1145" o:spid="_x0000_s1385" type="#_x0000_t114" style="position:absolute;left:4320;top:2340;width:14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">
                        <v:textbox inset="1mm,1mm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人事通知单</w:t>
                              </w:r>
                            </w:p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（评价结果）</w:t>
                              </w:r>
                            </w:p>
                          </w:txbxContent>
                        </v:textbox>
                      </v:shape>
                      <v:line id="Line 1146" o:spid="_x0000_s1386" style="position:absolute;visibility:visible;mso-wrap-style:square" from="1440,624" to="2880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"/>
                      <v:line id="Line 1147" o:spid="_x0000_s1387" style="position:absolute;visibility:visible;mso-wrap-style:square" from="5220,936" to="5220,1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">
                        <v:stroke endarrow="block"/>
                      </v:line>
                      <v:line id="Line 1148" o:spid="_x0000_s1388" style="position:absolute;visibility:visible;mso-wrap-style:square" from="5220,1872" to="522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">
                        <v:stroke endarrow="block"/>
                      </v:line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1149" o:spid="_x0000_s1389" type="#_x0000_t116" style="position:absolute;top:2184;width:162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">
                        <v:textbox inset="1mm,1mm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告知相关人员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签字确认</w:t>
                              </w:r>
                            </w:p>
                          </w:txbxContent>
                        </v:textbox>
                      </v:shape>
                      <v:line id="Line 1150" o:spid="_x0000_s1390" style="position:absolute;flip:x;visibility:visible;mso-wrap-style:square" from="1620,2652" to="4320,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">
                        <v:stroke endarrow="block"/>
                      </v:line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AutoShape 1151" o:spid="_x0000_s1391" type="#_x0000_t132" style="position:absolute;left:4320;top:3588;width:18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">
                        <v:textbox inset="1mm,1mm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存档</w:t>
                              </w:r>
                            </w:p>
                          </w:txbxContent>
                        </v:textbox>
                      </v:shape>
                      <v:line id="Line 1152" o:spid="_x0000_s1392" style="position:absolute;visibility:visible;mso-wrap-style:square" from="5220,3120" to="5220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">
                        <v:stroke endarrow="block"/>
                      </v:line>
                      <v:rect id="Rectangle 1153" o:spid="_x0000_s1393" style="position:absolute;left:185;top:3896;width:12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">
                        <v:textbox inset="1mm,1mm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非固定时间的岗位调整</w:t>
                              </w:r>
                            </w:p>
                          </w:txbxContent>
                        </v:textbox>
                      </v:rect>
                      <v:rect id="Rectangle 1154" o:spid="_x0000_s1394" style="position:absolute;left:3960;top:4992;width:21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">
                        <v:textbox inset="1mm,1mm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rPr>
                                  <w:rFonts w:hint="eastAsia"/>
                                  <w:spacing w:val="-4"/>
                                </w:rPr>
                              </w:pPr>
                              <w:r>
                                <w:rPr>
                                  <w:rFonts w:hint="eastAsia"/>
                                  <w:spacing w:val="-4"/>
                                </w:rPr>
                                <w:t>根据公司发展或规划需要，提出岗位调整议案</w:t>
                              </w:r>
                            </w:p>
                          </w:txbxContent>
                        </v:textbox>
                      </v:rect>
                      <v:oval id="Oval 1155" o:spid="_x0000_s1395" style="position:absolute;left:3780;top:7325;width:252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">
                        <v:textbox inset="1mm,1mm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经理例会讨论决定</w:t>
                              </w:r>
                            </w:p>
                          </w:txbxContent>
                        </v:textbox>
                      </v:oval>
                      <v:shape id="AutoShape 1156" o:spid="_x0000_s1396" type="#_x0000_t110" style="position:absolute;left:6660;top:7018;width:1260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审批</w:t>
                              </w:r>
                            </w:p>
                          </w:txbxContent>
                        </v:textbox>
                      </v:shape>
                      <v:line id="Line 1157" o:spid="_x0000_s1397" style="position:absolute;visibility:visible;mso-wrap-style:square" from="5040,5612" to="5040,6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">
                        <v:stroke endarrow="block"/>
                      </v:line>
                      <v:rect id="Rectangle 1158" o:spid="_x0000_s1398" style="position:absolute;left:7920;top:7487;width:1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" stroked="f">
                        <v:textbox inset="1mm,1mm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1159" o:spid="_x0000_s1399" style="position:absolute;left:1800;top:4836;width:1805;height:1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">
                        <v:textbox inset="1mm,1mm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rPr>
                                  <w:rFonts w:hint="eastAsia"/>
                                  <w:spacing w:val="-4"/>
                                </w:rPr>
                              </w:pPr>
                              <w:r>
                                <w:rPr>
                                  <w:rFonts w:hint="eastAsia"/>
                                  <w:spacing w:val="-4"/>
                                </w:rPr>
                                <w:t>根据业务规划和工作计划，或员工不胜任岗位工作，提出岗位调整的书面报告</w:t>
                              </w:r>
                            </w:p>
                          </w:txbxContent>
                        </v:textbox>
                      </v:rect>
                      <v:rect id="Rectangle 1160" o:spid="_x0000_s1400" style="position:absolute;left:185;top:5144;width:1435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  <w:spacing w:val="-6"/>
                                </w:rPr>
                              </w:pPr>
                              <w:r>
                                <w:rPr>
                                  <w:rFonts w:hint="eastAsia"/>
                                  <w:spacing w:val="-6"/>
                                </w:rPr>
                                <w:t>因个人爱好特长等提出岗位调整的书面申请</w:t>
                              </w:r>
                            </w:p>
                          </w:txbxContent>
                        </v:textbox>
                      </v:rect>
                      <v:line id="Line 1161" o:spid="_x0000_s1401" style="position:absolute;visibility:visible;mso-wrap-style:square" from="900,4524" to="900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lx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sTeF2Jh4BOb8CAAD//wMAUEsBAi0AFAAGAAgAAAAhANvh9svuAAAAhQEAABMAAAAAAAAA&#10;AAAAAAAAAAAAAFtDb250ZW50X1R5cGVzXS54bWxQSwECLQAUAAYACAAAACEAWvQsW78AAAAVAQAA&#10;CwAAAAAAAAAAAAAAAAAfAQAAX3JlbHMvLnJlbHNQSwECLQAUAAYACAAAACEAaO2ZccYAAADcAAAA&#10;DwAAAAAAAAAAAAAAAAAHAgAAZHJzL2Rvd25yZXYueG1sUEsFBgAAAAADAAMAtwAAAPoCAAAAAA==&#10;"/>
                      <v:line id="Line 1162" o:spid="_x0000_s1402" style="position:absolute;visibility:visible;mso-wrap-style:square" from="900,4680" to="5040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EF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OcEAQXHAAAA3AAA&#10;AA8AAAAAAAAAAAAAAAAABwIAAGRycy9kb3ducmV2LnhtbFBLBQYAAAAAAwADALcAAAD7AgAAAAA=&#10;"/>
                      <v:line id="Line 1163" o:spid="_x0000_s1403" style="position:absolute;visibility:visible;mso-wrap-style:square" from="5040,4680" to="5040,4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Se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IhIpJ7HAAAA3AAA&#10;AA8AAAAAAAAAAAAAAAAABwIAAGRycy9kb3ducmV2LnhtbFBLBQYAAAAAAwADALcAAAD7AgAAAAA=&#10;"/>
                      <v:line id="Line 1164" o:spid="_x0000_s1404" style="position:absolute;visibility:visible;mso-wrap-style:square" from="2700,4680" to="2700,4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jrp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Aa1UPB7Jh0Buf4BAAD//wMAUEsBAi0AFAAGAAgAAAAhANvh9svuAAAAhQEAABMAAAAAAAAA&#10;AAAAAAAAAAAAAFtDb250ZW50X1R5cGVzXS54bWxQSwECLQAUAAYACAAAACEAWvQsW78AAAAVAQAA&#10;CwAAAAAAAAAAAAAAAAAfAQAAX3JlbHMvLnJlbHNQSwECLQAUAAYACAAAACEAeJo66cYAAADcAAAA&#10;DwAAAAAAAAAAAAAAAAAHAgAAZHJzL2Rvd25yZXYueG1sUEsFBgAAAAADAAMAtwAAAPoCAAAAAA==&#10;"/>
                      <v:line id="Line 1165" o:spid="_x0000_s1405" style="position:absolute;visibility:visible;mso-wrap-style:square" from="2880,5924" to="2880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9y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BfWn3LHAAAA3AAA&#10;AA8AAAAAAAAAAAAAAAAABwIAAGRycy9kb3ducmV2LnhtbFBLBQYAAAAAAwADALcAAAD7AgAAAAA=&#10;"/>
                      <v:line id="Line 1166" o:spid="_x0000_s1406" style="position:absolute;flip:y;visibility:visible;mso-wrap-style:square" from="2880,6396" to="4140,6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">
                        <v:stroke endarrow="block"/>
                      </v:line>
                      <v:line id="Line 1167" o:spid="_x0000_s1407" style="position:absolute;flip:x;visibility:visible;mso-wrap-style:square" from="900,5927" to="905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"/>
                      <v:line id="Line 1168" o:spid="_x0000_s1408" style="position:absolute;flip:y;visibility:visible;mso-wrap-style:square" from="905,6864" to="1980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">
                        <v:stroke endarrow="block"/>
                      </v:line>
                      <v:shape id="AutoShape 1169" o:spid="_x0000_s1409" type="#_x0000_t116" style="position:absolute;left:4320;top:8111;width:162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">
                        <v:textbox inset="1mm,1mm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取消岗位调整</w:t>
                              </w:r>
                            </w:p>
                          </w:txbxContent>
                        </v:textbox>
                      </v:shape>
                      <v:line id="Line 1170" o:spid="_x0000_s1410" style="position:absolute;visibility:visible;mso-wrap-style:square" from="7200,7955" to="7200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+X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X6dPl8YAAADcAAAA&#10;DwAAAAAAAAAAAAAAAAAHAgAAZHJzL2Rvd25yZXYueG1sUEsFBgAAAAADAAMAtwAAAPoCAAAAAA==&#10;"/>
                      <v:rect id="Rectangle 1171" o:spid="_x0000_s1411" style="position:absolute;left:6660;top:7955;width:3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" stroked="f">
                        <v:textbox inset="1mm,1mm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1172" o:spid="_x0000_s1412" style="position:absolute;left:8100;top:3744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" fillcolor="silver">
                        <v:textbox inset="1mm,1mm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档案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档案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173" o:spid="_x0000_s1413" style="position:absolute;left:8280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" fillcolor="silver">
                        <v:textbox inset="1mm,1mm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考核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考</w:t>
                                </w:r>
                                <w:bookmarkStart w:id="25" w:name="_Hlt120444259"/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核</w:t>
                                </w:r>
                                <w:bookmarkEnd w:id="25"/>
                              </w:hyperlink>
                            </w:p>
                          </w:txbxContent>
                        </v:textbox>
                      </v:rect>
                      <v:rect id="Rectangle 1174" o:spid="_x0000_s1414" style="position:absolute;left:8280;top:624;width:108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" fillcolor="silver">
                        <v:textbox inset="1mm,1mm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评估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评</w:t>
                                </w:r>
                                <w:bookmarkStart w:id="26" w:name="_Hlt120444266"/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估</w:t>
                                </w:r>
                                <w:bookmarkEnd w:id="26"/>
                              </w:hyperlink>
                            </w:p>
                          </w:txbxContent>
                        </v:textbox>
                      </v:rect>
                      <v:shape id="AutoShape 1175" o:spid="_x0000_s1415" type="#_x0000_t66" style="position:absolute;left:6660;top:152;width:162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" fillcolor="silver">
                        <v:textbox inset="1mm,1mm,0,0"/>
                      </v:shape>
                      <v:shape id="AutoShape 1176" o:spid="_x0000_s1416" type="#_x0000_t66" style="position:absolute;left:7380;top:777;width:90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" fillcolor="silver">
                        <v:textbox inset="1mm,1mm,0,0"/>
                      </v:shape>
                      <v:shape id="AutoShape 1177" o:spid="_x0000_s1417" type="#_x0000_t13" style="position:absolute;left:6120;top:3900;width:198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" fillcolor="silver">
                        <v:textbox inset="1mm,1mm,0,0"/>
                      </v:shape>
                      <v:line id="Line 1178" o:spid="_x0000_s1418" style="position:absolute;visibility:visible;mso-wrap-style:square" from="5040,7014" to="5040,7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">
                        <v:stroke endarrow="block"/>
                      </v:line>
                      <v:line id="Line 1179" o:spid="_x0000_s1419" style="position:absolute;visibility:visible;mso-wrap-style:square" from="6300,7482" to="6660,7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">
                        <v:stroke endarrow="block"/>
                      </v:line>
                      <v:line id="Line 1180" o:spid="_x0000_s1420" style="position:absolute;flip:x;visibility:visible;mso-wrap-style:square" from="5940,8425" to="7200,8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">
                        <v:stroke endarrow="block"/>
                      </v:line>
                      <v:line id="Line 1181" o:spid="_x0000_s1421" style="position:absolute;flip:x;visibility:visible;mso-wrap-style:square" from="3420,8424" to="4320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">
                        <v:stroke endarrow="block"/>
                      </v:line>
                      <v:rect id="Rectangle 1182" o:spid="_x0000_s1422" style="position:absolute;left:2160;top:8267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获知</w:t>
                              </w:r>
                            </w:p>
                          </w:txbxContent>
                        </v:textbox>
                      </v:rect>
                      <v:rect id="Rectangle 1183" o:spid="_x0000_s1423" style="position:absolute;left:4500;top:9983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调薪</w:t>
                              </w:r>
                            </w:p>
                          </w:txbxContent>
                        </v:textbox>
                      </v:rect>
                      <v:rect id="Rectangle 1184" o:spid="_x0000_s1424" style="position:absolute;left:4500;top:10451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晋升</w:t>
                              </w:r>
                            </w:p>
                          </w:txbxContent>
                        </v:textbox>
                      </v:rect>
                      <v:rect id="Rectangle 1185" o:spid="_x0000_s1425" style="position:absolute;left:4500;top:10919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降职</w:t>
                              </w:r>
                            </w:p>
                          </w:txbxContent>
                        </v:textbox>
                      </v:rect>
                      <v:rect id="Rectangle 1186" o:spid="_x0000_s1426" style="position:absolute;left:4500;top:11387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转岗</w:t>
                              </w:r>
                            </w:p>
                          </w:txbxContent>
                        </v:textbox>
                      </v:rect>
                      <v:rect id="Rectangle 1187" o:spid="_x0000_s1427" style="position:absolute;left:4500;top:11854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待岗</w:t>
                              </w:r>
                            </w:p>
                          </w:txbxContent>
                        </v:textbox>
                      </v:rect>
                      <v:line id="Line 1188" o:spid="_x0000_s1428" style="position:absolute;visibility:visible;mso-wrap-style:square" from="3960,9827" to="6120,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">
                        <v:stroke dashstyle="dashDot"/>
                      </v:line>
                      <v:line id="Line 1189" o:spid="_x0000_s1429" style="position:absolute;visibility:visible;mso-wrap-style:square" from="3960,12323" to="6120,12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">
                        <v:stroke dashstyle="dashDot"/>
                      </v:line>
                      <v:line id="Line 1190" o:spid="_x0000_s1430" style="position:absolute;visibility:visible;mso-wrap-style:square" from="3960,9827" to="3960,1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">
                        <v:stroke dashstyle="dashDot"/>
                      </v:line>
                      <v:line id="Line 1191" o:spid="_x0000_s1431" style="position:absolute;visibility:visible;mso-wrap-style:square" from="6120,9827" to="6120,1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">
                        <v:stroke dashstyle="dashDot"/>
                      </v:line>
                      <v:shape id="AutoShape 1192" o:spid="_x0000_s1432" type="#_x0000_t13" style="position:absolute;left:6120;top:9983;width:180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" fillcolor="silver">
                        <v:textbox inset="1mm,1mm,0,0"/>
                      </v:shape>
                      <v:shape id="AutoShape 1193" o:spid="_x0000_s1433" type="#_x0000_t13" style="position:absolute;left:6120;top:10451;width:180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" fillcolor="silver">
                        <v:textbox inset="1mm,1mm,0,0"/>
                      </v:shape>
                      <v:shape id="AutoShape 1194" o:spid="_x0000_s1434" type="#_x0000_t13" style="position:absolute;left:6120;top:10919;width:180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" fillcolor="silver">
                        <v:textbox inset="1mm,1mm,0,0"/>
                      </v:shape>
                      <v:shape id="AutoShape 1195" o:spid="_x0000_s1435" type="#_x0000_t13" style="position:absolute;left:6120;top:11387;width:180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" fillcolor="silver">
                        <v:textbox inset="1mm,1mm,0,0"/>
                      </v:shape>
                      <v:shape id="AutoShape 1196" o:spid="_x0000_s1436" type="#_x0000_t13" style="position:absolute;left:6120;top:11856;width:1800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" fillcolor="silver">
                        <v:textbox inset="1mm,1mm,0,0"/>
                      </v:shape>
                      <v:rect id="Rectangle 1197" o:spid="_x0000_s1437" style="position:absolute;left:4140;top:6240;width:19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">
                        <v:textbox inset="1mm,1mm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rPr>
                                  <w:rFonts w:hint="eastAsia"/>
                                  <w:spacing w:val="-4"/>
                                </w:rPr>
                              </w:pPr>
                            </w:p>
                            <w:p w:rsidR="00F302C3" w:rsidRDefault="00F302C3" w:rsidP="00F302C3">
                              <w:pPr>
                                <w:spacing w:line="240" w:lineRule="exact"/>
                                <w:rPr>
                                  <w:rFonts w:hint="eastAsia"/>
                                  <w:spacing w:val="-4"/>
                                </w:rPr>
                              </w:pPr>
                              <w:r>
                                <w:rPr>
                                  <w:rFonts w:hint="eastAsia"/>
                                  <w:spacing w:val="-4"/>
                                </w:rPr>
                                <w:t>汇总并形成处理意见</w:t>
                              </w:r>
                            </w:p>
                          </w:txbxContent>
                        </v:textbox>
                      </v:rect>
                      <v:rect id="Rectangle 1198" o:spid="_x0000_s1438" style="position:absolute;left:1980;top:6551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">
                        <v:textbox inset="1mm,1mm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  <w:spacing w:val="-4"/>
                                </w:rPr>
                              </w:pPr>
                              <w:r>
                                <w:rPr>
                                  <w:rFonts w:hint="eastAsia"/>
                                  <w:spacing w:val="-4"/>
                                </w:rPr>
                                <w:t>书面意见</w:t>
                              </w:r>
                            </w:p>
                          </w:txbxContent>
                        </v:textbox>
                      </v:rect>
                      <v:line id="Line 1199" o:spid="_x0000_s1439" style="position:absolute;visibility:visible;mso-wrap-style:square" from="3420,6708" to="4140,6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">
                        <v:stroke endarrow="block"/>
                      </v:line>
                      <v:line id="Line 1200" o:spid="_x0000_s1440" style="position:absolute;visibility:visible;mso-wrap-style:square" from="7920,7488" to="7920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4U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pA+T+DvTDwCcvELAAD//wMAUEsBAi0AFAAGAAgAAAAhANvh9svuAAAAhQEAABMAAAAAAAAA&#10;AAAAAAAAAAAAAFtDb250ZW50X1R5cGVzXS54bWxQSwECLQAUAAYACAAAACEAWvQsW78AAAAVAQAA&#10;CwAAAAAAAAAAAAAAAAAfAQAAX3JlbHMvLnJlbHNQSwECLQAUAAYACAAAACEAkcuFKsYAAADcAAAA&#10;DwAAAAAAAAAAAAAAAAAHAgAAZHJzL2Rvd25yZXYueG1sUEsFBgAAAAADAAMAtwAAAPoCAAAAAA==&#10;"/>
                      <v:line id="Line 1201" o:spid="_x0000_s1441" style="position:absolute;flip:x;visibility:visible;mso-wrap-style:square" from="5760,9047" to="7920,9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">
                        <v:stroke endarrow="block"/>
                      </v:line>
                      <v:rect id="Rectangle 1202" o:spid="_x0000_s1442" style="position:absolute;left:4320;top:8892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">
                        <v:textbox inset="1mm,1mm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  <w:spacing w:val="-4"/>
                                </w:rPr>
                              </w:pPr>
                              <w:r>
                                <w:rPr>
                                  <w:rFonts w:hint="eastAsia"/>
                                  <w:spacing w:val="-4"/>
                                </w:rPr>
                                <w:t>执行批示</w:t>
                              </w:r>
                            </w:p>
                          </w:txbxContent>
                        </v:textbox>
                      </v:rect>
                      <v:line id="Line 1203" o:spid="_x0000_s1443" style="position:absolute;visibility:visible;mso-wrap-style:square" from="5040,9359" to="5040,9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">
                        <v:stroke endarrow="block"/>
                      </v:line>
                      <v:rect id="Rectangle 1204" o:spid="_x0000_s1444" style="position:absolute;left:7920;top:9983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薪酬</w:t>
                              </w:r>
                            </w:p>
                          </w:txbxContent>
                        </v:textbox>
                      </v:rect>
                      <v:rect id="Rectangle 1205" o:spid="_x0000_s1445" style="position:absolute;left:7920;top:10452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劳动合同</w:t>
                              </w:r>
                            </w:p>
                          </w:txbxContent>
                        </v:textbox>
                      </v:rect>
                      <v:rect id="Rectangle 1206" o:spid="_x0000_s1446" style="position:absolute;left:7920;top:10920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劳动合同</w:t>
                              </w:r>
                            </w:p>
                          </w:txbxContent>
                        </v:textbox>
                      </v:rect>
                      <v:rect id="Rectangle 1207" o:spid="_x0000_s1447" style="position:absolute;left:7920;top:11388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劳动合同</w:t>
                              </w:r>
                            </w:p>
                          </w:txbxContent>
                        </v:textbox>
                      </v:rect>
                      <v:rect id="Rectangle 1208" o:spid="_x0000_s1448" style="position:absolute;left:7920;top:11856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劳动合同</w:t>
                              </w:r>
                            </w:p>
                          </w:txbxContent>
                        </v:textbox>
                      </v:rect>
                      <v:line id="Line 1209" o:spid="_x0000_s1449" style="position:absolute;flip:x;visibility:visible;mso-wrap-style:square" from="3420,9047" to="4320,9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">
                        <v:stroke endarrow="block"/>
                      </v:line>
                      <v:rect id="Rectangle 1210" o:spid="_x0000_s1450" style="position:absolute;left:2160;top:8891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获知</w:t>
                              </w:r>
                            </w:p>
                          </w:txbxContent>
                        </v:textbox>
                      </v:rect>
                      <v:rect id="Rectangle 1211" o:spid="_x0000_s1451" style="position:absolute;left:365;top:8891;width:126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获知</w:t>
                              </w:r>
                            </w:p>
                          </w:txbxContent>
                        </v:textbox>
                      </v:rect>
                      <v:line id="Line 1212" o:spid="_x0000_s1452" style="position:absolute;flip:x;visibility:visible;mso-wrap-style:square" from="1620,9048" to="2160,9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98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252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62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448" w:type="dxa"/>
            <w:tcBorders>
              <w:left w:val="single" w:sz="4" w:space="0" w:color="C0C0C0"/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</w:tc>
      </w:tr>
    </w:tbl>
    <w:p w:rsidR="00F302C3" w:rsidRDefault="00F302C3" w:rsidP="00F302C3">
      <w:pPr>
        <w:rPr>
          <w:rFonts w:hint="eastAsia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300"/>
        <w:gridCol w:w="1155"/>
        <w:gridCol w:w="405"/>
        <w:gridCol w:w="1560"/>
        <w:gridCol w:w="1260"/>
        <w:gridCol w:w="300"/>
        <w:gridCol w:w="1860"/>
        <w:gridCol w:w="1260"/>
      </w:tblGrid>
      <w:tr w:rsidR="00F302C3" w:rsidTr="00F302C3">
        <w:trPr>
          <w:trHeight w:val="300"/>
        </w:trPr>
        <w:tc>
          <w:tcPr>
            <w:tcW w:w="9360" w:type="dxa"/>
            <w:gridSpan w:val="9"/>
            <w:tcBorders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27" w:name="人才储备"/>
            <w:r>
              <w:rPr>
                <w:rFonts w:hint="eastAsia" w:ascii="SimHei" w:hAnsi="SimHei" w:eastAsia="黑体"/>
                <w:b/>
              </w:rPr>
              <w:t>人才储备</w:t>
            </w:r>
            <w:bookmarkEnd w:id="27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</w:t>
            </w:r>
          </w:p>
        </w:tc>
      </w:tr>
      <w:tr w:rsidR="00F302C3" w:rsidTr="00F302C3">
        <w:trPr>
          <w:trHeight w:val="315"/>
        </w:trPr>
        <w:tc>
          <w:tcPr>
            <w:tcW w:w="1560" w:type="dxa"/>
            <w:gridSpan w:val="2"/>
            <w:tcBorders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  <w:r>
              <w:rPr>
                <w:rFonts w:hint="eastAsia" w:ascii="SimHei" w:hAnsi="SimHei" w:eastAsia="黑体"/>
                <w:b/>
              </w:rPr>
              <w:t>/</w:t>
            </w:r>
            <w:r>
              <w:rPr>
                <w:rFonts w:hint="eastAsia" w:ascii="SimHei" w:hAnsi="SimHei" w:eastAsia="黑体"/>
                <w:b/>
              </w:rPr>
              <w:t>主管</w:t>
            </w:r>
          </w:p>
        </w:tc>
        <w:tc>
          <w:tcPr>
            <w:tcW w:w="1560" w:type="dxa"/>
            <w:gridSpan w:val="2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部门经理</w:t>
            </w:r>
          </w:p>
        </w:tc>
        <w:tc>
          <w:tcPr>
            <w:tcW w:w="156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560" w:type="dxa"/>
            <w:gridSpan w:val="2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人力资源经理</w:t>
            </w:r>
          </w:p>
        </w:tc>
        <w:tc>
          <w:tcPr>
            <w:tcW w:w="1860" w:type="dxa"/>
            <w:tcBorders>
              <w:left w:val="single" w:sz="4" w:space="0" w:color="C0C0C0"/>
              <w:bottom w:val="single" w:sz="4" w:space="0" w:color="auto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260" w:type="dxa"/>
            <w:tcBorders>
              <w:left w:val="single" w:sz="4" w:space="0" w:color="C0C0C0"/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rPr>
          <w:trHeight w:val="13207"/>
        </w:trPr>
        <w:tc>
          <w:tcPr>
            <w:tcW w:w="1560" w:type="dxa"/>
            <w:gridSpan w:val="2"/>
            <w:tcBorders>
              <w:right w:val="single" w:sz="4" w:space="0" w:color="C0C0C0"/>
            </w:tcBorders>
          </w:tcPr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78105</wp:posOffset>
                      </wp:positionV>
                      <wp:extent cx="5143500" cy="198120"/>
                      <wp:effectExtent l="76200" t="11430" r="9525" b="9525"/>
                      <wp:wrapNone/>
                      <wp:docPr id="612" name="箭头: 左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1981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64903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689B4" id="箭头: 左 612" o:spid="_x0000_s1026" type="#_x0000_t66" style="position:absolute;left:0;text-align:left;margin-left:-5.4pt;margin-top:6.15pt;width:405pt;height:15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" fillcolor="silver"/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7510780</wp:posOffset>
                      </wp:positionV>
                      <wp:extent cx="1028700" cy="594360"/>
                      <wp:effectExtent l="12700" t="12700" r="6350" b="12065"/>
                      <wp:wrapNone/>
                      <wp:docPr id="611" name="流程图: 接点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5943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spacing w:line="240" w:lineRule="auto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反馈给各提名者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流程图: 接点 611" o:spid="_x0000_s1453" type="#_x0000_t120" style="position:absolute;left:0;text-align:left;margin-left:21.85pt;margin-top:591.4pt;width:81pt;height:46.8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">
                      <v:textbox>
                        <w:txbxContent>
                          <w:p w:rsidR="00F302C3" w:rsidRDefault="00F302C3" w:rsidP="00F302C3">
                            <w:pPr>
                              <w:pStyle w:val="af"/>
                              <w:spacing w:line="24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反馈给各提名者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5622290</wp:posOffset>
                      </wp:positionV>
                      <wp:extent cx="228600" cy="635"/>
                      <wp:effectExtent l="12700" t="57785" r="15875" b="55880"/>
                      <wp:wrapNone/>
                      <wp:docPr id="610" name="直接连接符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C0AC8C" id="直接连接符 610" o:spid="_x0000_s1026" style="position:absolute;left:0;text-align:lef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442.7pt" to="75.85pt,4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5523230</wp:posOffset>
                      </wp:positionV>
                      <wp:extent cx="685800" cy="198120"/>
                      <wp:effectExtent l="12700" t="6350" r="6350" b="5080"/>
                      <wp:wrapNone/>
                      <wp:docPr id="609" name="文本框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工作表现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09" o:spid="_x0000_s1454" type="#_x0000_t202" style="position:absolute;left:0;text-align:left;margin-left:3.85pt;margin-top:434.9pt;width:54pt;height:15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工作表现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1167765</wp:posOffset>
                      </wp:positionV>
                      <wp:extent cx="228600" cy="635"/>
                      <wp:effectExtent l="9525" t="60960" r="19050" b="52705"/>
                      <wp:wrapNone/>
                      <wp:docPr id="608" name="直接连接符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D0C596" id="直接连接符 608" o:spid="_x0000_s1026" style="position:absolute;left:0;text-align:lef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91.95pt" to="75.6pt,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1075055</wp:posOffset>
                      </wp:positionV>
                      <wp:extent cx="685800" cy="198120"/>
                      <wp:effectExtent l="6350" t="6350" r="12700" b="5080"/>
                      <wp:wrapNone/>
                      <wp:docPr id="607" name="文本框 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表现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07" o:spid="_x0000_s1455" type="#_x0000_t202" style="position:absolute;left:0;text-align:left;margin-left:4.1pt;margin-top:84.65pt;width:54pt;height:15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表现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0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6811645</wp:posOffset>
                      </wp:positionV>
                      <wp:extent cx="1938655" cy="16510"/>
                      <wp:effectExtent l="13970" t="37465" r="19050" b="60325"/>
                      <wp:wrapNone/>
                      <wp:docPr id="606" name="直接连接符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38655" cy="16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8CF6F6" id="直接连接符 606" o:spid="_x0000_s1026" style="position:absolute;left:0;text-align:lef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95pt,536.35pt" to="195.6pt,5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873760</wp:posOffset>
                      </wp:positionV>
                      <wp:extent cx="457200" cy="635"/>
                      <wp:effectExtent l="12700" t="52705" r="15875" b="60960"/>
                      <wp:wrapNone/>
                      <wp:docPr id="605" name="直接连接符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58F11E" id="直接连接符 605" o:spid="_x0000_s1026" style="position:absolute;left:0;text-align:lef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85pt,68.8pt" to="105.85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78105</wp:posOffset>
                      </wp:positionV>
                      <wp:extent cx="635" cy="990600"/>
                      <wp:effectExtent l="57150" t="9525" r="56515" b="19050"/>
                      <wp:wrapNone/>
                      <wp:docPr id="604" name="直接连接符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DBF6AC" id="直接连接符 604" o:spid="_x0000_s1026" style="position:absolute;left:0;text-align:lef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pt,6.15pt" to="6.65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7807960</wp:posOffset>
                      </wp:positionV>
                      <wp:extent cx="571500" cy="635"/>
                      <wp:effectExtent l="22225" t="52705" r="6350" b="60960"/>
                      <wp:wrapNone/>
                      <wp:docPr id="603" name="直接连接符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587F48" id="直接连接符 603" o:spid="_x0000_s1026" style="position:absolute;left:0;text-align:lef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85pt,614.8pt" to="69.85pt,6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7496810</wp:posOffset>
                      </wp:positionV>
                      <wp:extent cx="1028700" cy="396240"/>
                      <wp:effectExtent l="9525" t="8255" r="9525" b="5080"/>
                      <wp:wrapNone/>
                      <wp:docPr id="602" name="流程图: 文档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9624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2"/>
                                    </w:rPr>
                                    <w:t>人才储备报告书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602" o:spid="_x0000_s1456" type="#_x0000_t114" style="position:absolute;left:0;text-align:left;margin-left:69.6pt;margin-top:590.3pt;width:81pt;height:31.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pacing w:val="-12"/>
                              </w:rPr>
                              <w:t>人才储备报告书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6906895</wp:posOffset>
                      </wp:positionV>
                      <wp:extent cx="914400" cy="490855"/>
                      <wp:effectExtent l="9525" t="8890" r="9525" b="5080"/>
                      <wp:wrapNone/>
                      <wp:docPr id="601" name="流程图: 磁盘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90855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D51713" id="流程图: 磁盘 601" o:spid="_x0000_s1026" type="#_x0000_t132" style="position:absolute;left:0;text-align:left;margin-left:69.6pt;margin-top:543.85pt;width:1in;height:38.6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6513830</wp:posOffset>
                      </wp:positionV>
                      <wp:extent cx="635" cy="297180"/>
                      <wp:effectExtent l="12700" t="6350" r="5715" b="10795"/>
                      <wp:wrapNone/>
                      <wp:docPr id="600" name="直接连接符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7D83C" id="直接连接符 600" o:spid="_x0000_s1026" style="position:absolute;left:0;text-align:lef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85pt,512.9pt" to="42.9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6312535</wp:posOffset>
                      </wp:positionV>
                      <wp:extent cx="225425" cy="3175"/>
                      <wp:effectExtent l="22225" t="52705" r="19050" b="58420"/>
                      <wp:wrapNone/>
                      <wp:docPr id="599" name="直接连接符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5425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67C394" id="直接连接符 599" o:spid="_x0000_s1026" style="position:absolute;left:0;text-align:lef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85pt,497.05pt" to="78.6pt,4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5721350</wp:posOffset>
                      </wp:positionV>
                      <wp:extent cx="3175" cy="294005"/>
                      <wp:effectExtent l="57150" t="13970" r="53975" b="15875"/>
                      <wp:wrapNone/>
                      <wp:docPr id="598" name="直接连接符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940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A36DE" id="直接连接符 598" o:spid="_x0000_s1026" style="position:absolute;left:0;text-align:left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450.5pt" to="24.85pt,4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5321935</wp:posOffset>
                      </wp:positionV>
                      <wp:extent cx="635" cy="297180"/>
                      <wp:effectExtent l="9525" t="5080" r="8890" b="12065"/>
                      <wp:wrapNone/>
                      <wp:docPr id="597" name="直接连接符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34C0BA" id="直接连接符 597" o:spid="_x0000_s1026" style="position:absolute;left:0;text-align:left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6pt,419.05pt" to="60.65pt,4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5619115</wp:posOffset>
                      </wp:positionV>
                      <wp:extent cx="1257300" cy="635"/>
                      <wp:effectExtent l="9525" t="54610" r="19050" b="59055"/>
                      <wp:wrapNone/>
                      <wp:docPr id="596" name="直接连接符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57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BC9C00" id="直接连接符 596" o:spid="_x0000_s1026" style="position:absolute;left:0;text-align:left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6pt,442.45pt" to="159.6pt,4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5126990</wp:posOffset>
                      </wp:positionV>
                      <wp:extent cx="685800" cy="198120"/>
                      <wp:effectExtent l="12700" t="10160" r="6350" b="10795"/>
                      <wp:wrapNone/>
                      <wp:docPr id="595" name="文本框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工作表现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95" o:spid="_x0000_s1457" type="#_x0000_t202" style="position:absolute;left:0;text-align:left;margin-left:15.85pt;margin-top:403.7pt;width:54pt;height:15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工作表现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5523230</wp:posOffset>
                      </wp:positionV>
                      <wp:extent cx="685800" cy="198120"/>
                      <wp:effectExtent l="12700" t="6350" r="6350" b="5080"/>
                      <wp:wrapNone/>
                      <wp:docPr id="594" name="文本框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94" o:spid="_x0000_s1458" type="#_x0000_t202" style="position:absolute;left:0;text-align:left;margin-left:-2.15pt;margin-top:434.9pt;width:54pt;height:15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4744720</wp:posOffset>
                      </wp:positionV>
                      <wp:extent cx="3175" cy="784860"/>
                      <wp:effectExtent l="57150" t="8890" r="53975" b="15875"/>
                      <wp:wrapNone/>
                      <wp:docPr id="593" name="直接连接符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7848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75D69" id="直接连接符 593" o:spid="_x0000_s1026" style="position:absolute;left:0;text-align:left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pt,373.6pt" to="6.85pt,4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4546600</wp:posOffset>
                      </wp:positionV>
                      <wp:extent cx="574675" cy="194945"/>
                      <wp:effectExtent l="12700" t="10795" r="12700" b="13335"/>
                      <wp:wrapNone/>
                      <wp:docPr id="592" name="文本框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92" o:spid="_x0000_s1459" type="#_x0000_t202" style="position:absolute;left:0;text-align:left;margin-left:-2.15pt;margin-top:358pt;width:45.25pt;height:15.3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4591685</wp:posOffset>
                      </wp:positionV>
                      <wp:extent cx="457200" cy="635"/>
                      <wp:effectExtent l="19050" t="55880" r="19050" b="57785"/>
                      <wp:wrapNone/>
                      <wp:docPr id="591" name="直接连接符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CAE5A" id="直接连接符 591" o:spid="_x0000_s1026" style="position:absolute;left:0;text-align:lef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6pt,361.55pt" to="78.6pt,3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2066925</wp:posOffset>
                      </wp:positionV>
                      <wp:extent cx="682625" cy="309880"/>
                      <wp:effectExtent l="3175" t="0" r="0" b="0"/>
                      <wp:wrapNone/>
                      <wp:docPr id="590" name="文本框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终止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90" o:spid="_x0000_s1460" type="#_x0000_t202" style="position:absolute;left:0;text-align:left;margin-left:69.85pt;margin-top:162.75pt;width:53.75pt;height:24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终止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1967865</wp:posOffset>
                      </wp:positionV>
                      <wp:extent cx="1031875" cy="488950"/>
                      <wp:effectExtent l="12700" t="13335" r="12700" b="12065"/>
                      <wp:wrapNone/>
                      <wp:docPr id="589" name="流程图: 延期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1875" cy="48895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E3FCF" id="流程图: 延期 589" o:spid="_x0000_s1026" type="#_x0000_t135" style="position:absolute;left:0;text-align:left;margin-left:60.85pt;margin-top:154.95pt;width:81.25pt;height:38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1266825</wp:posOffset>
                      </wp:positionV>
                      <wp:extent cx="635" cy="198120"/>
                      <wp:effectExtent l="9525" t="7620" r="8890" b="13335"/>
                      <wp:wrapNone/>
                      <wp:docPr id="588" name="直接连接符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32CE79" id="直接连接符 588" o:spid="_x0000_s1026" style="position:absolute;left:0;text-align:lef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99.75pt" to="24.6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1464945</wp:posOffset>
                      </wp:positionV>
                      <wp:extent cx="685800" cy="635"/>
                      <wp:effectExtent l="9525" t="53340" r="19050" b="60325"/>
                      <wp:wrapNone/>
                      <wp:docPr id="587" name="直接连接符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8A67F7" id="直接连接符 587" o:spid="_x0000_s1026" style="position:absolute;left:0;text-align:lef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6pt,115.35pt" to="78.6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774700</wp:posOffset>
                      </wp:positionV>
                      <wp:extent cx="685800" cy="198120"/>
                      <wp:effectExtent l="12700" t="10795" r="6350" b="10160"/>
                      <wp:wrapNone/>
                      <wp:docPr id="586" name="文本框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表现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86" o:spid="_x0000_s1461" type="#_x0000_t202" style="position:absolute;left:0;text-align:left;margin-left:15.85pt;margin-top:61pt;width:54pt;height:15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表现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1071880</wp:posOffset>
                      </wp:positionV>
                      <wp:extent cx="685800" cy="198120"/>
                      <wp:effectExtent l="12700" t="12700" r="6350" b="8255"/>
                      <wp:wrapNone/>
                      <wp:docPr id="585" name="文本框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提名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85" o:spid="_x0000_s1462" type="#_x0000_t202" style="position:absolute;left:0;text-align:left;margin-left:-2.15pt;margin-top:84.4pt;width:54pt;height:15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提名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6213475</wp:posOffset>
                      </wp:positionV>
                      <wp:extent cx="637540" cy="236855"/>
                      <wp:effectExtent l="0" t="1270" r="635" b="0"/>
                      <wp:wrapNone/>
                      <wp:docPr id="584" name="文本框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540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考察报告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84" o:spid="_x0000_s1463" type="#_x0000_t202" style="position:absolute;left:0;text-align:left;margin-left:6.6pt;margin-top:489.25pt;width:50.2pt;height:18.6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考察报告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6018530</wp:posOffset>
                      </wp:positionV>
                      <wp:extent cx="796925" cy="591185"/>
                      <wp:effectExtent l="12700" t="6350" r="9525" b="12065"/>
                      <wp:wrapNone/>
                      <wp:docPr id="583" name="流程图: 多文档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591185"/>
                              </a:xfrm>
                              <a:prstGeom prst="flowChartMulti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0ACDD" id="流程图: 多文档 583" o:spid="_x0000_s1026" type="#_x0000_t115" style="position:absolute;left:0;text-align:left;margin-left:-2.15pt;margin-top:473.9pt;width:62.75pt;height:46.5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"/>
                  </w:pict>
                </mc:Fallback>
              </mc:AlternateContent>
            </w:r>
          </w:p>
        </w:tc>
        <w:tc>
          <w:tcPr>
            <w:tcW w:w="156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2163445</wp:posOffset>
                      </wp:positionV>
                      <wp:extent cx="942975" cy="635"/>
                      <wp:effectExtent l="18415" t="56515" r="10160" b="57150"/>
                      <wp:wrapNone/>
                      <wp:docPr id="582" name="直接连接符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297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0633FA" id="直接连接符 582" o:spid="_x0000_s1026" style="position:absolute;left:0;text-align:lef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55pt,170.35pt" to="137.8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1861185</wp:posOffset>
                      </wp:positionV>
                      <wp:extent cx="704215" cy="6350"/>
                      <wp:effectExtent l="10160" t="49530" r="19050" b="58420"/>
                      <wp:wrapNone/>
                      <wp:docPr id="581" name="直接连接符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04215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BAE5CE" id="直接连接符 581" o:spid="_x0000_s1026" style="position:absolute;left:0;text-align:lef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5pt,146.55pt" to="101.1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7108190</wp:posOffset>
                      </wp:positionV>
                      <wp:extent cx="800100" cy="6350"/>
                      <wp:effectExtent l="22225" t="57785" r="6350" b="50165"/>
                      <wp:wrapNone/>
                      <wp:docPr id="580" name="直接连接符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0010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DE7A33" id="直接连接符 580" o:spid="_x0000_s1026" style="position:absolute;left:0;text-align:left;flip:x 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85pt,559.7pt" to="126.85pt,5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7114540</wp:posOffset>
                      </wp:positionV>
                      <wp:extent cx="2397125" cy="102235"/>
                      <wp:effectExtent l="12700" t="16510" r="66675" b="14605"/>
                      <wp:wrapNone/>
                      <wp:docPr id="579" name="箭头: 右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7125" cy="1022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618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2FB84" id="箭头: 右 579" o:spid="_x0000_s1026" type="#_x0000_t13" style="position:absolute;left:0;text-align:left;margin-left:63.85pt;margin-top:560.2pt;width:188.75pt;height:8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4241800</wp:posOffset>
                      </wp:positionV>
                      <wp:extent cx="1485900" cy="4445"/>
                      <wp:effectExtent l="22225" t="48895" r="6350" b="60960"/>
                      <wp:wrapNone/>
                      <wp:docPr id="578" name="直接连接符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AAF59" id="直接连接符 578" o:spid="_x0000_s1026" style="position:absolute;left:0;text-align:lef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334pt" to="153.85pt,3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6318885</wp:posOffset>
                      </wp:positionV>
                      <wp:extent cx="460375" cy="3175"/>
                      <wp:effectExtent l="19050" t="59055" r="6350" b="52070"/>
                      <wp:wrapNone/>
                      <wp:docPr id="577" name="直接连接符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60375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F4629" id="直接连接符 577" o:spid="_x0000_s1026" style="position:absolute;left:0;text-align:left;flip:x y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6pt,497.55pt" to="99.85pt,4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969645</wp:posOffset>
                      </wp:positionV>
                      <wp:extent cx="3175" cy="300355"/>
                      <wp:effectExtent l="57150" t="5715" r="53975" b="17780"/>
                      <wp:wrapNone/>
                      <wp:docPr id="576" name="直接连接符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003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EA5676" id="直接连接符 576" o:spid="_x0000_s1026" style="position:absolute;left:0;text-align:lef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76.35pt" to="36.85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774700</wp:posOffset>
                      </wp:positionV>
                      <wp:extent cx="685800" cy="198120"/>
                      <wp:effectExtent l="12700" t="10795" r="6350" b="10160"/>
                      <wp:wrapNone/>
                      <wp:docPr id="575" name="文本框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提名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75" o:spid="_x0000_s1464" type="#_x0000_t202" style="position:absolute;left:0;text-align:left;margin-left:27.85pt;margin-top:61pt;width:54pt;height:15.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提名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2557780</wp:posOffset>
                      </wp:positionV>
                      <wp:extent cx="1257300" cy="4445"/>
                      <wp:effectExtent l="12700" t="12700" r="6350" b="11430"/>
                      <wp:wrapNone/>
                      <wp:docPr id="574" name="直接连接符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5730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ED4F9" id="直接连接符 574" o:spid="_x0000_s1026" style="position:absolute;left:0;text-align:lef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201.4pt" to="135.85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7397750</wp:posOffset>
                      </wp:positionV>
                      <wp:extent cx="635" cy="99060"/>
                      <wp:effectExtent l="57150" t="13970" r="56515" b="20320"/>
                      <wp:wrapNone/>
                      <wp:docPr id="573" name="直接连接符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48458" id="直接连接符 573" o:spid="_x0000_s1026" style="position:absolute;left:0;text-align:lef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6pt,582.5pt" to="27.65pt,5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1762125</wp:posOffset>
                      </wp:positionV>
                      <wp:extent cx="635" cy="99060"/>
                      <wp:effectExtent l="9525" t="7620" r="8890" b="7620"/>
                      <wp:wrapNone/>
                      <wp:docPr id="572" name="直接连接符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46B61E" id="直接连接符 572" o:spid="_x0000_s1026" style="position:absolute;left:0;text-align:lef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pt,138.75pt" to="45.65pt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7105015</wp:posOffset>
                      </wp:positionV>
                      <wp:extent cx="688975" cy="194945"/>
                      <wp:effectExtent l="0" t="0" r="0" b="0"/>
                      <wp:wrapNone/>
                      <wp:docPr id="571" name="文本框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储备人才库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71" o:spid="_x0000_s1465" type="#_x0000_t202" style="position:absolute;left:0;text-align:left;margin-left:.6pt;margin-top:559.45pt;width:54.25pt;height:15.3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储备人才库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6513830</wp:posOffset>
                      </wp:positionV>
                      <wp:extent cx="635" cy="297180"/>
                      <wp:effectExtent l="12700" t="6350" r="5715" b="10795"/>
                      <wp:wrapNone/>
                      <wp:docPr id="570" name="直接连接符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615766" id="直接连接符 570" o:spid="_x0000_s1026" style="position:absolute;left:0;text-align:lef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512.9pt" to="54.9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5222875</wp:posOffset>
                      </wp:positionV>
                      <wp:extent cx="635" cy="792480"/>
                      <wp:effectExtent l="57150" t="10795" r="56515" b="15875"/>
                      <wp:wrapNone/>
                      <wp:docPr id="569" name="直接连接符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2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0086D" id="直接连接符 569" o:spid="_x0000_s1026" style="position:absolute;left:0;text-align:lef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411.25pt" to="36.65pt,4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6216650</wp:posOffset>
                      </wp:positionV>
                      <wp:extent cx="637540" cy="236855"/>
                      <wp:effectExtent l="3175" t="4445" r="0" b="0"/>
                      <wp:wrapNone/>
                      <wp:docPr id="568" name="文本框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540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考察报告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68" o:spid="_x0000_s1466" type="#_x0000_t202" style="position:absolute;left:0;text-align:left;margin-left:9.85pt;margin-top:489.5pt;width:50.2pt;height:18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考察报告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6021705</wp:posOffset>
                      </wp:positionV>
                      <wp:extent cx="796925" cy="591185"/>
                      <wp:effectExtent l="6350" t="9525" r="6350" b="8890"/>
                      <wp:wrapNone/>
                      <wp:docPr id="567" name="流程图: 多文档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591185"/>
                              </a:xfrm>
                              <a:prstGeom prst="flowChartMulti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B6B6" id="流程图: 多文档 567" o:spid="_x0000_s1026" type="#_x0000_t115" style="position:absolute;left:0;text-align:left;margin-left:1.1pt;margin-top:474.15pt;width:62.75pt;height:46.5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5027930</wp:posOffset>
                      </wp:positionV>
                      <wp:extent cx="2400300" cy="99060"/>
                      <wp:effectExtent l="12700" t="15875" r="63500" b="8890"/>
                      <wp:wrapNone/>
                      <wp:docPr id="566" name="箭头: 右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990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60576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A5168" id="箭头: 右 566" o:spid="_x0000_s1026" type="#_x0000_t13" style="position:absolute;left:0;text-align:left;margin-left:63.85pt;margin-top:395.9pt;width:189pt;height:7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5024755</wp:posOffset>
                      </wp:positionV>
                      <wp:extent cx="571500" cy="135890"/>
                      <wp:effectExtent l="0" t="3175" r="0" b="3810"/>
                      <wp:wrapNone/>
                      <wp:docPr id="565" name="文本框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计划实施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65" o:spid="_x0000_s1467" type="#_x0000_t202" style="position:absolute;left:0;text-align:left;margin-left:9.6pt;margin-top:395.65pt;width:45pt;height:10.7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计划实施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4840605</wp:posOffset>
                      </wp:positionV>
                      <wp:extent cx="635" cy="94615"/>
                      <wp:effectExtent l="60325" t="9525" r="53340" b="19685"/>
                      <wp:wrapNone/>
                      <wp:docPr id="564" name="直接连接符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46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908E5C" id="直接连接符 564" o:spid="_x0000_s1026" style="position:absolute;left:0;text-align:lef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381.15pt" to="36.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4444365</wp:posOffset>
                      </wp:positionV>
                      <wp:extent cx="571500" cy="297180"/>
                      <wp:effectExtent l="3175" t="3810" r="0" b="3810"/>
                      <wp:wrapNone/>
                      <wp:docPr id="563" name="文本框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编制培养计划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63" o:spid="_x0000_s1468" type="#_x0000_t202" style="position:absolute;left:0;text-align:left;margin-left:18.85pt;margin-top:349.95pt;width:45pt;height:23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编制培养计划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4345305</wp:posOffset>
                      </wp:positionV>
                      <wp:extent cx="914400" cy="492125"/>
                      <wp:effectExtent l="12700" t="9525" r="15875" b="12700"/>
                      <wp:wrapNone/>
                      <wp:docPr id="562" name="流程图: 准备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92125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E44EF" id="流程图: 准备 562" o:spid="_x0000_s1026" type="#_x0000_t117" style="position:absolute;left:0;text-align:left;margin-left:.85pt;margin-top:342.15pt;width:1in;height:38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2658110</wp:posOffset>
                      </wp:positionV>
                      <wp:extent cx="635" cy="1485900"/>
                      <wp:effectExtent l="9525" t="8255" r="8890" b="10795"/>
                      <wp:wrapNone/>
                      <wp:docPr id="561" name="直接连接符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46604F" id="直接连接符 561" o:spid="_x0000_s1026" style="position:absolute;left:0;text-align:lef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09.3pt" to=".65pt,3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">
                      <v:stroke dashstyle="dashDot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4144010</wp:posOffset>
                      </wp:positionV>
                      <wp:extent cx="914400" cy="635"/>
                      <wp:effectExtent l="9525" t="8255" r="9525" b="10160"/>
                      <wp:wrapNone/>
                      <wp:docPr id="560" name="直接连接符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144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A9EBA9" id="直接连接符 560" o:spid="_x0000_s1026" style="position:absolute;left:0;text-align:lef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326.3pt" to="72.6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">
                      <v:stroke dashstyle="dashDot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2661285</wp:posOffset>
                      </wp:positionV>
                      <wp:extent cx="914400" cy="635"/>
                      <wp:effectExtent l="12700" t="11430" r="6350" b="6985"/>
                      <wp:wrapNone/>
                      <wp:docPr id="559" name="直接连接符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33A15" id="直接连接符 559" o:spid="_x0000_s1026" style="position:absolute;left:0;text-align:lef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209.55pt" to="72.85pt,2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">
                      <v:stroke dashstyle="dashDot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4048125</wp:posOffset>
                      </wp:positionV>
                      <wp:extent cx="3175" cy="294005"/>
                      <wp:effectExtent l="57150" t="7620" r="53975" b="22225"/>
                      <wp:wrapNone/>
                      <wp:docPr id="558" name="直接连接符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940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0778A7" id="直接连接符 558" o:spid="_x0000_s1026" style="position:absolute;left:0;text-align:left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318.75pt" to="36.85pt,3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3651885</wp:posOffset>
                      </wp:positionV>
                      <wp:extent cx="635" cy="99060"/>
                      <wp:effectExtent l="60325" t="11430" r="53340" b="22860"/>
                      <wp:wrapNone/>
                      <wp:docPr id="557" name="直接连接符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36A9E3" id="直接连接符 557" o:spid="_x0000_s1026" style="position:absolute;left:0;text-align:lef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287.55pt" to="36.9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3453765</wp:posOffset>
                      </wp:positionV>
                      <wp:extent cx="682625" cy="194945"/>
                      <wp:effectExtent l="12700" t="13335" r="9525" b="10795"/>
                      <wp:wrapNone/>
                      <wp:docPr id="556" name="文本框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培训计划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56" o:spid="_x0000_s1469" type="#_x0000_t202" style="position:absolute;left:0;text-align:left;margin-left:9.85pt;margin-top:271.95pt;width:53.75pt;height:15.3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培训计划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3351530</wp:posOffset>
                      </wp:positionV>
                      <wp:extent cx="635" cy="99060"/>
                      <wp:effectExtent l="57150" t="6350" r="56515" b="18415"/>
                      <wp:wrapNone/>
                      <wp:docPr id="555" name="直接连接符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119326" id="直接连接符 555" o:spid="_x0000_s1026" style="position:absolute;left:0;text-align:lef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263.9pt" to="36.65pt,2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3054350</wp:posOffset>
                      </wp:positionV>
                      <wp:extent cx="635" cy="99060"/>
                      <wp:effectExtent l="57150" t="13970" r="56515" b="20320"/>
                      <wp:wrapNone/>
                      <wp:docPr id="554" name="直接连接符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E5C1D1" id="直接连接符 554" o:spid="_x0000_s1026" style="position:absolute;left:0;text-align:lef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6pt,240.5pt" to="36.65pt,2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3156585</wp:posOffset>
                      </wp:positionV>
                      <wp:extent cx="685800" cy="198120"/>
                      <wp:effectExtent l="12700" t="11430" r="6350" b="9525"/>
                      <wp:wrapNone/>
                      <wp:docPr id="553" name="文本框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53" o:spid="_x0000_s1470" type="#_x0000_t202" style="position:absolute;left:0;text-align:left;margin-left:9.85pt;margin-top:248.55pt;width:54pt;height:15.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2859405</wp:posOffset>
                      </wp:positionV>
                      <wp:extent cx="685800" cy="198120"/>
                      <wp:effectExtent l="12700" t="9525" r="6350" b="11430"/>
                      <wp:wrapNone/>
                      <wp:docPr id="552" name="文本框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素质测评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52" o:spid="_x0000_s1471" type="#_x0000_t202" style="position:absolute;left:0;text-align:left;margin-left:9.85pt;margin-top:225.15pt;width:54pt;height:15.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素质测评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2562225</wp:posOffset>
                      </wp:positionV>
                      <wp:extent cx="635" cy="297180"/>
                      <wp:effectExtent l="60325" t="7620" r="53340" b="19050"/>
                      <wp:wrapNone/>
                      <wp:docPr id="551" name="直接连接符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54097B" id="直接连接符 551" o:spid="_x0000_s1026" style="position:absolute;left:0;text-align:lef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201.75pt" to="36.9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3750945</wp:posOffset>
                      </wp:positionV>
                      <wp:extent cx="682625" cy="297180"/>
                      <wp:effectExtent l="12700" t="5715" r="9525" b="11430"/>
                      <wp:wrapNone/>
                      <wp:docPr id="550" name="文本框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工作内容拓展计划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50" o:spid="_x0000_s1472" type="#_x0000_t202" style="position:absolute;left:0;text-align:left;margin-left:9.85pt;margin-top:295.35pt;width:53.75pt;height:23.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工作内容拓展计划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1365885</wp:posOffset>
                      </wp:positionV>
                      <wp:extent cx="571500" cy="297180"/>
                      <wp:effectExtent l="0" t="1905" r="0" b="0"/>
                      <wp:wrapNone/>
                      <wp:docPr id="549" name="文本框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编入人才发展名单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9" o:spid="_x0000_s1473" type="#_x0000_t202" style="position:absolute;left:0;text-align:left;margin-left:18.6pt;margin-top:107.55pt;width:45pt;height:23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编入人才发展名单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1266825</wp:posOffset>
                      </wp:positionV>
                      <wp:extent cx="914400" cy="492125"/>
                      <wp:effectExtent l="19050" t="7620" r="19050" b="5080"/>
                      <wp:wrapNone/>
                      <wp:docPr id="548" name="流程图: 准备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92125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A2E18" id="流程图: 准备 548" o:spid="_x0000_s1026" type="#_x0000_t117" style="position:absolute;left:0;text-align:left;margin-left:.6pt;margin-top:99.75pt;width:1in;height:38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4932045</wp:posOffset>
                      </wp:positionV>
                      <wp:extent cx="800100" cy="294005"/>
                      <wp:effectExtent l="6350" t="5715" r="12700" b="5080"/>
                      <wp:wrapNone/>
                      <wp:docPr id="547" name="矩形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4BADE" id="矩形 547" o:spid="_x0000_s1026" style="position:absolute;left:0;text-align:left;margin-left:1.1pt;margin-top:388.35pt;width:63pt;height:23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"/>
                  </w:pict>
                </mc:Fallback>
              </mc:AlternateContent>
            </w:r>
          </w:p>
        </w:tc>
        <w:tc>
          <w:tcPr>
            <w:tcW w:w="1560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2230755</wp:posOffset>
                      </wp:positionV>
                      <wp:extent cx="137160" cy="266065"/>
                      <wp:effectExtent l="0" t="0" r="0" b="635"/>
                      <wp:wrapNone/>
                      <wp:docPr id="546" name="文本框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6" o:spid="_x0000_s1474" type="#_x0000_t202" style="position:absolute;left:0;text-align:left;margin-left:47.05pt;margin-top:175.65pt;width:10.8pt;height:20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2058035</wp:posOffset>
                      </wp:positionV>
                      <wp:extent cx="3175" cy="499745"/>
                      <wp:effectExtent l="5715" t="8255" r="10160" b="6350"/>
                      <wp:wrapNone/>
                      <wp:docPr id="545" name="直接连接符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" cy="4997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1D0CB" id="直接连接符 545" o:spid="_x0000_s1026" style="position:absolute;left:0;text-align:lef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162.05pt" to="58.3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1543050</wp:posOffset>
                      </wp:positionV>
                      <wp:extent cx="1400810" cy="596900"/>
                      <wp:effectExtent l="18415" t="17145" r="19050" b="5080"/>
                      <wp:wrapNone/>
                      <wp:docPr id="544" name="流程图: 决策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810" cy="596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CDA41" id="流程图: 决策 544" o:spid="_x0000_s1026" type="#_x0000_t110" style="position:absolute;left:0;text-align:left;margin-left:21.55pt;margin-top:121.5pt;width:110.3pt;height:4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1769745</wp:posOffset>
                      </wp:positionV>
                      <wp:extent cx="571500" cy="195580"/>
                      <wp:effectExtent l="3175" t="0" r="0" b="0"/>
                      <wp:wrapNone/>
                      <wp:docPr id="543" name="文本框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3" o:spid="_x0000_s1475" type="#_x0000_t202" style="position:absolute;left:0;text-align:left;margin-left:60.1pt;margin-top:139.35pt;width:45pt;height:15.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6913245</wp:posOffset>
                      </wp:positionV>
                      <wp:extent cx="3175" cy="198120"/>
                      <wp:effectExtent l="57150" t="5715" r="53975" b="15240"/>
                      <wp:wrapNone/>
                      <wp:docPr id="542" name="直接连接符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39BE4E" id="直接连接符 542" o:spid="_x0000_s1026" style="position:absolute;left:0;text-align:lef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544.35pt" to="48.85pt,5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6916420</wp:posOffset>
                      </wp:positionV>
                      <wp:extent cx="114300" cy="198120"/>
                      <wp:effectExtent l="3175" t="0" r="0" b="2540"/>
                      <wp:wrapNone/>
                      <wp:docPr id="541" name="文本框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1" o:spid="_x0000_s1476" type="#_x0000_t202" style="position:absolute;left:0;text-align:left;margin-left:30.85pt;margin-top:544.6pt;width:9pt;height:15.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6123940</wp:posOffset>
                      </wp:positionV>
                      <wp:extent cx="114300" cy="198120"/>
                      <wp:effectExtent l="3175" t="0" r="0" b="4445"/>
                      <wp:wrapNone/>
                      <wp:docPr id="540" name="文本框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0" o:spid="_x0000_s1477" type="#_x0000_t202" style="position:absolute;left:0;text-align:left;margin-left:66.85pt;margin-top:482.2pt;width:9pt;height:15.6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6619240</wp:posOffset>
                      </wp:positionV>
                      <wp:extent cx="571500" cy="195580"/>
                      <wp:effectExtent l="3175" t="0" r="0" b="0"/>
                      <wp:wrapNone/>
                      <wp:docPr id="539" name="文本框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39" o:spid="_x0000_s1478" type="#_x0000_t202" style="position:absolute;left:0;text-align:left;margin-left:39.85pt;margin-top:521.2pt;width:45pt;height:15.4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6421120</wp:posOffset>
                      </wp:positionV>
                      <wp:extent cx="800100" cy="596900"/>
                      <wp:effectExtent l="22225" t="18415" r="15875" b="13335"/>
                      <wp:wrapNone/>
                      <wp:docPr id="538" name="流程图: 决策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5969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1EA1F" id="流程图: 决策 538" o:spid="_x0000_s1026" type="#_x0000_t110" style="position:absolute;left:0;text-align:left;margin-left:30.85pt;margin-top:505.6pt;width:63pt;height:47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5727700</wp:posOffset>
                      </wp:positionV>
                      <wp:extent cx="3175" cy="591185"/>
                      <wp:effectExtent l="9525" t="10795" r="6350" b="7620"/>
                      <wp:wrapNone/>
                      <wp:docPr id="537" name="直接连接符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5911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799918" id="直接连接符 537" o:spid="_x0000_s1026" style="position:absolute;left:0;text-align:left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451pt" to="21.85pt,4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1960245</wp:posOffset>
                      </wp:positionV>
                      <wp:extent cx="127000" cy="145415"/>
                      <wp:effectExtent l="0" t="0" r="0" b="1270"/>
                      <wp:wrapNone/>
                      <wp:docPr id="536" name="文本框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" cy="145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36" o:spid="_x0000_s1479" type="#_x0000_t202" style="position:absolute;left:0;text-align:left;margin-left:4.1pt;margin-top:154.35pt;width:10pt;height:11.4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4741545</wp:posOffset>
                      </wp:positionV>
                      <wp:extent cx="635" cy="788035"/>
                      <wp:effectExtent l="60325" t="5715" r="53340" b="15875"/>
                      <wp:wrapNone/>
                      <wp:docPr id="535" name="直接连接符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7880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7D0B8C" id="直接连接符 535" o:spid="_x0000_s1026" style="position:absolute;left:0;text-align:lef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373.35pt" to="48.9pt,4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5523230</wp:posOffset>
                      </wp:positionV>
                      <wp:extent cx="685800" cy="198120"/>
                      <wp:effectExtent l="12700" t="6350" r="6350" b="5080"/>
                      <wp:wrapNone/>
                      <wp:docPr id="534" name="文本框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34" o:spid="_x0000_s1480" type="#_x0000_t202" style="position:absolute;left:0;text-align:left;margin-left:3.85pt;margin-top:434.9pt;width:54pt;height:15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4642485</wp:posOffset>
                      </wp:positionV>
                      <wp:extent cx="457200" cy="635"/>
                      <wp:effectExtent l="22225" t="59055" r="15875" b="54610"/>
                      <wp:wrapNone/>
                      <wp:docPr id="533" name="直接连接符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A9D0C" id="直接连接符 533" o:spid="_x0000_s1026" style="position:absolute;left:0;text-align:lef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365.55pt" to="30.85pt,3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4543425</wp:posOffset>
                      </wp:positionV>
                      <wp:extent cx="574675" cy="194945"/>
                      <wp:effectExtent l="12700" t="7620" r="12700" b="6985"/>
                      <wp:wrapNone/>
                      <wp:docPr id="532" name="文本框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32" o:spid="_x0000_s1481" type="#_x0000_t202" style="position:absolute;left:0;text-align:left;margin-left:30.85pt;margin-top:357.75pt;width:45.25pt;height:15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2661285</wp:posOffset>
                      </wp:positionV>
                      <wp:extent cx="635" cy="1485900"/>
                      <wp:effectExtent l="12700" t="11430" r="5715" b="7620"/>
                      <wp:wrapNone/>
                      <wp:docPr id="531" name="直接连接符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B57682" id="直接连接符 531" o:spid="_x0000_s1026" style="position:absolute;left:0;text-align:lef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209.55pt" to="-5.1pt,3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">
                      <v:stroke dashstyle="dashDot"/>
                    </v:line>
                  </w:pict>
                </mc:Fallback>
              </mc:AlternateContent>
            </w:r>
          </w:p>
        </w:tc>
        <w:tc>
          <w:tcPr>
            <w:tcW w:w="186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4241800</wp:posOffset>
                      </wp:positionV>
                      <wp:extent cx="635" cy="2273935"/>
                      <wp:effectExtent l="12700" t="10795" r="5715" b="10795"/>
                      <wp:wrapNone/>
                      <wp:docPr id="530" name="直接连接符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22739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A963F5" id="直接连接符 530" o:spid="_x0000_s1026" style="position:absolute;left:0;text-align:left;flip:x 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334pt" to="-2.1pt,5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"/>
                  </w:pict>
                </mc:Fallback>
              </mc:AlternateContent>
            </w:r>
          </w:p>
        </w:tc>
        <w:tc>
          <w:tcPr>
            <w:tcW w:w="126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78105</wp:posOffset>
                      </wp:positionV>
                      <wp:extent cx="685800" cy="198120"/>
                      <wp:effectExtent l="9525" t="11430" r="9525" b="9525"/>
                      <wp:wrapNone/>
                      <wp:docPr id="529" name="文本框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评估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绩效评估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29" o:spid="_x0000_s1482" type="#_x0000_t202" style="position:absolute;margin-left:-5.4pt;margin-top:6.15pt;width:54pt;height:15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评估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绩效评估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7111365</wp:posOffset>
                      </wp:positionV>
                      <wp:extent cx="685800" cy="198120"/>
                      <wp:effectExtent l="9525" t="13335" r="9525" b="7620"/>
                      <wp:wrapNone/>
                      <wp:docPr id="528" name="文本框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岗位调整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岗位调整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28" o:spid="_x0000_s1483" type="#_x0000_t202" style="position:absolute;left:0;text-align:left;margin-left:3.6pt;margin-top:559.95pt;width:54pt;height:15.6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岗位调整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岗位调整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5027930</wp:posOffset>
                      </wp:positionV>
                      <wp:extent cx="685800" cy="198120"/>
                      <wp:effectExtent l="12700" t="6350" r="6350" b="5080"/>
                      <wp:wrapNone/>
                      <wp:docPr id="527" name="文本框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培训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培训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27" o:spid="_x0000_s1484" type="#_x0000_t202" style="position:absolute;left:0;text-align:left;margin-left:.85pt;margin-top:395.9pt;width:54pt;height:15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培训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培训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02C3" w:rsidTr="00F302C3">
        <w:trPr>
          <w:trHeight w:val="315"/>
        </w:trPr>
        <w:tc>
          <w:tcPr>
            <w:tcW w:w="9360" w:type="dxa"/>
            <w:gridSpan w:val="9"/>
            <w:tcBorders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28" w:name="培训"/>
            <w:r>
              <w:rPr>
                <w:rFonts w:hint="eastAsia" w:ascii="SimHei" w:hAnsi="SimHei" w:eastAsia="黑体"/>
                <w:b/>
              </w:rPr>
              <w:t>培训</w:t>
            </w:r>
            <w:bookmarkEnd w:id="28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  </w:t>
            </w:r>
          </w:p>
        </w:tc>
      </w:tr>
      <w:tr w:rsidR="00F302C3" w:rsidTr="00F302C3">
        <w:trPr>
          <w:trHeight w:val="330"/>
        </w:trPr>
        <w:tc>
          <w:tcPr>
            <w:tcW w:w="1260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1455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部门</w:t>
            </w:r>
          </w:p>
        </w:tc>
        <w:tc>
          <w:tcPr>
            <w:tcW w:w="3225" w:type="dxa"/>
            <w:gridSpan w:val="3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2160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26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rPr>
          <w:trHeight w:val="11013"/>
        </w:trPr>
        <w:tc>
          <w:tcPr>
            <w:tcW w:w="1260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66675</wp:posOffset>
                      </wp:positionV>
                      <wp:extent cx="5788025" cy="6433820"/>
                      <wp:effectExtent l="9525" t="9525" r="12700" b="5080"/>
                      <wp:wrapNone/>
                      <wp:docPr id="454" name="组合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88025" cy="6433820"/>
                                <a:chOff x="0" y="0"/>
                                <a:chExt cx="9115" cy="10132"/>
                              </a:xfrm>
                            </wpg:grpSpPr>
                            <wps:wsp>
                              <wps:cNvPr id="455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0" y="6"/>
                                  <a:ext cx="1188" cy="3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人才储备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人才储备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6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0" y="476"/>
                                  <a:ext cx="1190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评估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绩效评估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7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0" y="0"/>
                                  <a:ext cx="1075" cy="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培训需求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0" y="3"/>
                                  <a:ext cx="6300" cy="309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509709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5" y="476"/>
                                  <a:ext cx="6295" cy="304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517681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78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0" y="1248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5" y="1108"/>
                                  <a:ext cx="1260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培训需求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目的分析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5" y="944"/>
                                  <a:ext cx="1190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工作分析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464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5" y="944"/>
                                  <a:ext cx="1615" cy="624"/>
                                  <a:chOff x="0" y="0"/>
                                  <a:chExt cx="1800" cy="780"/>
                                </a:xfrm>
                              </wpg:grpSpPr>
                              <wps:wsp>
                                <wps:cNvPr id="465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" cy="780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312"/>
                                    <a:ext cx="1260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jc w:val="center"/>
                                        <w:rPr>
                                          <w:rFonts w:hint="eastAsia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职位说明书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67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5" y="944"/>
                                  <a:ext cx="2340" cy="304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192434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Line 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80" y="124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1716"/>
                                  <a:ext cx="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0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00" y="280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340"/>
                                  <a:ext cx="5" cy="6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34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964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0" y="2028"/>
                                  <a:ext cx="1615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满足必备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知识技能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5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0" y="2668"/>
                                  <a:ext cx="1615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满足发展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知识技能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5" y="2192"/>
                                  <a:ext cx="89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入职培训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5" y="2660"/>
                                  <a:ext cx="89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在职培训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5" y="2348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5" y="2816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0" y="5304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5" y="788"/>
                                  <a:ext cx="3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Lin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5" y="5312"/>
                                  <a:ext cx="3425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" y="780"/>
                                  <a:ext cx="0" cy="45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Line 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760" y="788"/>
                                  <a:ext cx="5" cy="45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5" y="5780"/>
                                  <a:ext cx="197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制定培训计划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Lin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5928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AutoShap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0" y="5632"/>
                                  <a:ext cx="1635" cy="616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25" y="5780"/>
                                  <a:ext cx="900" cy="3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审批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9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5" y="6248"/>
                                  <a:ext cx="18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0" name="Line 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480" y="5460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60" y="5460"/>
                                  <a:ext cx="25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2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60" y="6240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3" name="Line 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040" y="6552"/>
                                  <a:ext cx="1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4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0" y="5304"/>
                                  <a:ext cx="18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5" y="6404"/>
                                  <a:ext cx="197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实施培训计划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5" y="3284"/>
                                  <a:ext cx="197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选择培训方式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5" y="3752"/>
                                  <a:ext cx="197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选择培训课程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8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5" y="4220"/>
                                  <a:ext cx="197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制定培训场地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9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0" y="4680"/>
                                  <a:ext cx="197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确定预算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0" name="Line 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5" y="6552"/>
                                  <a:ext cx="2335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248"/>
                                  <a:ext cx="720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参加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培训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2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0" y="7808"/>
                                  <a:ext cx="5" cy="4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" y="8276"/>
                                  <a:ext cx="720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总结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4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0" y="842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5" y="8276"/>
                                  <a:ext cx="720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批转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6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8424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7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0" y="8120"/>
                                  <a:ext cx="1070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培训效果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评估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08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5" y="9056"/>
                                  <a:ext cx="1615" cy="624"/>
                                  <a:chOff x="0" y="0"/>
                                  <a:chExt cx="1800" cy="780"/>
                                </a:xfrm>
                              </wpg:grpSpPr>
                              <wps:wsp>
                                <wps:cNvPr id="509" name="AutoShap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" cy="780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Text Box 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" y="312"/>
                                    <a:ext cx="1260" cy="3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302C3" w:rsidRDefault="00F302C3" w:rsidP="00F302C3">
                                      <w:pPr>
                                        <w:jc w:val="center"/>
                                        <w:rPr>
                                          <w:rFonts w:hint="eastAsia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培训评估表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11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25" y="8744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2" name="Line 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85" y="9212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3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0" y="9516"/>
                                  <a:ext cx="1070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记录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培训档案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4" name="AutoShap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5" y="9680"/>
                                  <a:ext cx="3775" cy="304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310444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5" y="9680"/>
                                  <a:ext cx="1190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档案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档案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6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5" y="6716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7" name="Text 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65" y="7184"/>
                                  <a:ext cx="1975" cy="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培训测试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8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" y="7184"/>
                                  <a:ext cx="720" cy="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参加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考试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9" name="Line 6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0" y="7332"/>
                                  <a:ext cx="23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0" name="Line 6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600" y="7496"/>
                                  <a:ext cx="5" cy="6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1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0" y="8892"/>
                                  <a:ext cx="54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近期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2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0" y="8580"/>
                                  <a:ext cx="54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远期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3" name="AutoShap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5" y="8276"/>
                                  <a:ext cx="3775" cy="304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310444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5" y="8276"/>
                                  <a:ext cx="1190" cy="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评估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绩效评估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5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0" y="9672"/>
                                  <a:ext cx="0" cy="1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6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0" y="9828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454" o:spid="_x0000_s1485" style="position:absolute;left:0;text-align:left;margin-left:3.6pt;margin-top:5.25pt;width:455.75pt;height:506.6pt;z-index:251670528" coordsize="9115,1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">
                      <v:shape id="Text Box 3" o:spid="_x0000_s1486" type="#_x0000_t202" style="position:absolute;left:7920;top:6;width:1188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人才储备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人才储备</w:t>
                                </w:r>
                              </w:hyperlink>
                            </w:p>
                          </w:txbxContent>
                        </v:textbox>
                      </v:shape>
                      <v:shape id="Text Box 4" o:spid="_x0000_s1487" type="#_x0000_t202" style="position:absolute;left:7920;top:476;width:119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评估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绩效评估</w:t>
                                </w:r>
                              </w:hyperlink>
                            </w:p>
                          </w:txbxContent>
                        </v:textbox>
                      </v:shape>
                      <v:shape id="Text Box 5" o:spid="_x0000_s1488" type="#_x0000_t202" style="position:absolute;left:540;width:1075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培训需求</w:t>
                              </w:r>
                            </w:p>
                          </w:txbxContent>
                        </v:textbox>
                      </v:shape>
                      <v:shape id="AutoShape 6" o:spid="_x0000_s1489" type="#_x0000_t66" style="position:absolute;left:1620;top:3;width:63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" fillcolor="silver"/>
                      <v:shape id="AutoShape 7" o:spid="_x0000_s1490" type="#_x0000_t66" style="position:absolute;left:1625;top:476;width:629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" fillcolor="silver"/>
                      <v:line id="Line 8" o:spid="_x0000_s1491" style="position:absolute;visibility:visible;mso-wrap-style:square" from="1080,780" to="1080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b6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GufHM/EIyOUfAAAA//8DAFBLAQItABQABgAIAAAAIQDb4fbL7gAAAIUBAAATAAAAAAAAAAAA&#10;AAAAAAAAAABbQ29udGVudF9UeXBlc10ueG1sUEsBAi0AFAAGAAgAAAAhAFr0LFu/AAAAFQEAAAsA&#10;AAAAAAAAAAAAAAAAHwEAAF9yZWxzLy5yZWxzUEsBAi0AFAAGAAgAAAAhACZIRvrEAAAA3AAAAA8A&#10;AAAAAAAAAAAAAAAABwIAAGRycy9kb3ducmV2LnhtbFBLBQYAAAAAAwADALcAAAD4AgAAAAA=&#10;"/>
                      <v:line id="Line 9" o:spid="_x0000_s1492" style="position:absolute;visibility:visible;mso-wrap-style:square" from="1080,1248" to="2520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">
                        <v:stroke endarrow="block"/>
                      </v:line>
                      <v:shape id="Text Box 10" o:spid="_x0000_s1493" type="#_x0000_t202" style="position:absolute;left:2525;top:1108;width:12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培训需求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目的分析</w:t>
                              </w:r>
                            </w:p>
                          </w:txbxContent>
                        </v:textbox>
                      </v:shape>
                      <v:shape id="Text Box 11" o:spid="_x0000_s1494" type="#_x0000_t202" style="position:absolute;left:7925;top:944;width:119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工作分析</w:t>
                              </w:r>
                            </w:p>
                          </w:txbxContent>
                        </v:textbox>
                      </v:shape>
                      <v:group id="Group 12" o:spid="_x0000_s1495" style="position:absolute;left:3965;top:944;width:1615;height:624" coordsize="180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    <v:shape id="AutoShape 13" o:spid="_x0000_s1496" type="#_x0000_t115" style="position:absolute;width:18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"/>
                        <v:shape id="Text Box 14" o:spid="_x0000_s1497" type="#_x0000_t202" style="position:absolute;left:180;top:312;width:12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职位说明书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15" o:spid="_x0000_s1498" type="#_x0000_t66" style="position:absolute;left:5585;top:944;width:234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" fillcolor="silver"/>
                      <v:line id="Line 16" o:spid="_x0000_s1499" style="position:absolute;flip:x;visibility:visible;mso-wrap-style:square" from="3780,1248" to="3960,1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">
                        <v:stroke endarrow="block"/>
                      </v:line>
                      <v:line id="Line 17" o:spid="_x0000_s1500" style="position:absolute;visibility:visible;mso-wrap-style:square" from="2700,1716" to="2700,2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9n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02e4nolHQM4vAAAA//8DAFBLAQItABQABgAIAAAAIQDb4fbL7gAAAIUBAAATAAAAAAAA&#10;AAAAAAAAAAAAAABbQ29udGVudF9UeXBlc10ueG1sUEsBAi0AFAAGAAgAAAAhAFr0LFu/AAAAFQEA&#10;AAsAAAAAAAAAAAAAAAAAHwEAAF9yZWxzLy5yZWxzUEsBAi0AFAAGAAgAAAAhALdy72fHAAAA3AAA&#10;AA8AAAAAAAAAAAAAAAAABwIAAGRycy9kb3ducmV2LnhtbFBLBQYAAAAAAwADALcAAAD7AgAAAAA=&#10;"/>
                      <v:line id="Line 18" o:spid="_x0000_s1501" style="position:absolute;visibility:visible;mso-wrap-style:square" from="2700,2808" to="2880,2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An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LXtzg/nolHQE5vAAAA//8DAFBLAQItABQABgAIAAAAIQDb4fbL7gAAAIUBAAATAAAAAAAAAAAA&#10;AAAAAAAAAABbQ29udGVudF9UeXBlc10ueG1sUEsBAi0AFAAGAAgAAAAhAFr0LFu/AAAAFQEAAAsA&#10;AAAAAAAAAAAAAAAAHwEAAF9yZWxzLy5yZWxzUEsBAi0AFAAGAAgAAAAhAKOR0CfEAAAA3AAAAA8A&#10;AAAAAAAAAAAAAAAABwIAAGRycy9kb3ducmV2LnhtbFBLBQYAAAAAAwADALcAAAD4AgAAAAA=&#10;"/>
                      <v:line id="Line 19" o:spid="_x0000_s1502" style="position:absolute;visibility:visible;mso-wrap-style:square" from="2880,2340" to="2885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XW8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MX4ZwPROPgJxdAAAA//8DAFBLAQItABQABgAIAAAAIQDb4fbL7gAAAIUBAAATAAAAAAAA&#10;AAAAAAAAAAAAAABbQ29udGVudF9UeXBlc10ueG1sUEsBAi0AFAAGAAgAAAAhAFr0LFu/AAAAFQEA&#10;AAsAAAAAAAAAAAAAAAAAHwEAAF9yZWxzLy5yZWxzUEsBAi0AFAAGAAgAAAAhAMzddbzHAAAA3AAA&#10;AA8AAAAAAAAAAAAAAAAABwIAAGRycy9kb3ducmV2LnhtbFBLBQYAAAAAAwADALcAAAD7AgAAAAA=&#10;"/>
                      <v:line id="Line 20" o:spid="_x0000_s1503" style="position:absolute;visibility:visible;mso-wrap-style:square" from="2880,2340" to="306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+vL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XkdwPROPgJxdAAAA//8DAFBLAQItABQABgAIAAAAIQDb4fbL7gAAAIUBAAATAAAAAAAA&#10;AAAAAAAAAAAAAABbQ29udGVudF9UeXBlc10ueG1sUEsBAi0AFAAGAAgAAAAhAFr0LFu/AAAAFQEA&#10;AAsAAAAAAAAAAAAAAAAAHwEAAF9yZWxzLy5yZWxzUEsBAi0AFAAGAAgAAAAhADwP68vHAAAA3AAA&#10;AA8AAAAAAAAAAAAAAAAABwIAAGRycy9kb3ducmV2LnhtbFBLBQYAAAAAAwADALcAAAD7AgAAAAA=&#10;"/>
                      <v:line id="Line 21" o:spid="_x0000_s1504" style="position:absolute;visibility:visible;mso-wrap-style:square" from="2880,2964" to="3060,2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5Q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XkdwPROPgJxdAAAA//8DAFBLAQItABQABgAIAAAAIQDb4fbL7gAAAIUBAAATAAAAAAAA&#10;AAAAAAAAAAAAAABbQ29udGVudF9UeXBlc10ueG1sUEsBAi0AFAAGAAgAAAAhAFr0LFu/AAAAFQEA&#10;AAsAAAAAAAAAAAAAAAAAHwEAAF9yZWxzLy5yZWxzUEsBAi0AFAAGAAgAAAAhAFNDTlDHAAAA3AAA&#10;AA8AAAAAAAAAAAAAAAAABwIAAGRycy9kb3ducmV2LnhtbFBLBQYAAAAAAwADALcAAAD7AgAAAAA=&#10;"/>
                      <v:shape id="Text Box 22" o:spid="_x0000_s1505" type="#_x0000_t202" style="position:absolute;left:3060;top:2028;width:1615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满足必备</w:t>
                              </w:r>
                            </w:p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知识技能</w:t>
                              </w:r>
                            </w:p>
                          </w:txbxContent>
                        </v:textbox>
                      </v:shape>
                      <v:shape id="Text Box 23" o:spid="_x0000_s1506" type="#_x0000_t202" style="position:absolute;left:3070;top:2668;width:1615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满足发展</w:t>
                              </w:r>
                            </w:p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知识技能</w:t>
                              </w:r>
                            </w:p>
                          </w:txbxContent>
                        </v:textbox>
                      </v:shape>
                      <v:shape id="Text Box 24" o:spid="_x0000_s1507" type="#_x0000_t202" style="position:absolute;left:4865;top:2192;width:89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入职培训</w:t>
                              </w:r>
                            </w:p>
                          </w:txbxContent>
                        </v:textbox>
                      </v:shape>
                      <v:shape id="Text Box 25" o:spid="_x0000_s1508" type="#_x0000_t202" style="position:absolute;left:4865;top:2660;width:89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在职培训</w:t>
                              </w:r>
                            </w:p>
                          </w:txbxContent>
                        </v:textbox>
                      </v:shape>
                      <v:line id="Line 26" o:spid="_x0000_s1509" style="position:absolute;visibility:visible;mso-wrap-style:square" from="4685,2348" to="4865,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">
                        <v:stroke endarrow="block"/>
                      </v:line>
                      <v:line id="Line 27" o:spid="_x0000_s1510" style="position:absolute;visibility:visible;mso-wrap-style:square" from="4685,2816" to="4865,2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">
                        <v:stroke endarrow="block"/>
                      </v:line>
                      <v:line id="Line 28" o:spid="_x0000_s1511" style="position:absolute;visibility:visible;mso-wrap-style:square" from="3960,5304" to="3960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">
                        <v:stroke endarrow="block"/>
                      </v:line>
                      <v:line id="Line 29" o:spid="_x0000_s1512" style="position:absolute;visibility:visible;mso-wrap-style:square" from="2345,788" to="5765,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">
                        <v:stroke dashstyle="dashDot"/>
                      </v:line>
                      <v:line id="Line 30" o:spid="_x0000_s1513" style="position:absolute;visibility:visible;mso-wrap-style:square" from="2345,5312" to="5770,5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">
                        <v:stroke dashstyle="dashDot"/>
                      </v:line>
                      <v:line id="Line 31" o:spid="_x0000_s1514" style="position:absolute;visibility:visible;mso-wrap-style:square" from="2340,780" to="2340,5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">
                        <v:stroke dashstyle="dashDot"/>
                      </v:line>
                      <v:line id="Line 32" o:spid="_x0000_s1515" style="position:absolute;flip:x;visibility:visible;mso-wrap-style:square" from="5760,788" to="5765,5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">
                        <v:stroke dashstyle="dashDot"/>
                      </v:line>
                      <v:shape id="Text Box 33" o:spid="_x0000_s1516" type="#_x0000_t202" style="position:absolute;left:3065;top:5780;width:19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制定培训计划</w:t>
                              </w:r>
                            </w:p>
                          </w:txbxContent>
                        </v:textbox>
                      </v:shape>
                      <v:line id="Line 34" o:spid="_x0000_s1517" style="position:absolute;visibility:visible;mso-wrap-style:square" from="5040,5928" to="5760,5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">
                        <v:stroke endarrow="block"/>
                      </v:line>
                      <v:shape id="AutoShape 35" o:spid="_x0000_s1518" type="#_x0000_t110" style="position:absolute;left:5760;top:5632;width:1635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"/>
                      <v:shape id="Text Box 36" o:spid="_x0000_s1519" type="#_x0000_t202" style="position:absolute;left:6125;top:5780;width:90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审批</w:t>
                              </w:r>
                            </w:p>
                          </w:txbxContent>
                        </v:textbox>
                      </v:shape>
                      <v:shape id="Text Box 37" o:spid="_x0000_s1520" type="#_x0000_t202" style="position:absolute;left:6665;top:6248;width:1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line id="Line 38" o:spid="_x0000_s1521" style="position:absolute;flip:y;visibility:visible;mso-wrap-style:square" from="6480,5460" to="6480,5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ei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uk8zU9n0hGQq18AAAD//wMAUEsBAi0AFAAGAAgAAAAhANvh9svuAAAAhQEAABMAAAAAAAAAAAAA&#10;AAAAAAAAAFtDb250ZW50X1R5cGVzXS54bWxQSwECLQAUAAYACAAAACEAWvQsW78AAAAVAQAACwAA&#10;AAAAAAAAAAAAAAAfAQAAX3JlbHMvLnJlbHNQSwECLQAUAAYACAAAACEAyrm3osMAAADcAAAADwAA&#10;AAAAAAAAAAAAAAAHAgAAZHJzL2Rvd25yZXYueG1sUEsFBgAAAAADAAMAtwAAAPcCAAAAAA==&#10;"/>
                      <v:line id="Line 39" o:spid="_x0000_s1522" style="position:absolute;flip:x;visibility:visible;mso-wrap-style:square" from="3960,5460" to="6480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">
                        <v:stroke endarrow="block"/>
                      </v:line>
                      <v:line id="Line 40" o:spid="_x0000_s1523" style="position:absolute;visibility:visible;mso-wrap-style:square" from="6660,6240" to="6660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0x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EdwPROPgJxdAAAA//8DAFBLAQItABQABgAIAAAAIQDb4fbL7gAAAIUBAAATAAAAAAAA&#10;AAAAAAAAAAAAAABbQ29udGVudF9UeXBlc10ueG1sUEsBAi0AFAAGAAgAAAAhAFr0LFu/AAAAFQEA&#10;AAsAAAAAAAAAAAAAAAAAHwEAAF9yZWxzLy5yZWxzUEsBAi0AFAAGAAgAAAAhAIwDDTHHAAAA3AAA&#10;AA8AAAAAAAAAAAAAAAAABwIAAGRycy9kb3ducmV2LnhtbFBLBQYAAAAAAwADALcAAAD7AgAAAAA=&#10;"/>
                      <v:line id="Line 41" o:spid="_x0000_s1524" style="position:absolute;flip:x;visibility:visible;mso-wrap-style:square" from="5040,6552" to="6660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">
                        <v:stroke endarrow="block"/>
                      </v:line>
                      <v:shape id="Text Box 42" o:spid="_x0000_s1525" type="#_x0000_t202" style="position:absolute;left:6660;top:5304;width:1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43" o:spid="_x0000_s1526" type="#_x0000_t202" style="position:absolute;left:3065;top:6404;width:19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实施培训计划</w:t>
                              </w:r>
                            </w:p>
                          </w:txbxContent>
                        </v:textbox>
                      </v:shape>
                      <v:shape id="Text Box 44" o:spid="_x0000_s1527" type="#_x0000_t202" style="position:absolute;left:3065;top:3284;width:19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选择培训方式</w:t>
                              </w:r>
                            </w:p>
                          </w:txbxContent>
                        </v:textbox>
                      </v:shape>
                      <v:shape id="Text Box 45" o:spid="_x0000_s1528" type="#_x0000_t202" style="position:absolute;left:3065;top:3752;width:19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选择培训课程</w:t>
                              </w:r>
                            </w:p>
                          </w:txbxContent>
                        </v:textbox>
                      </v:shape>
                      <v:shape id="Text Box 46" o:spid="_x0000_s1529" type="#_x0000_t202" style="position:absolute;left:3065;top:4220;width:19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制定培训场地</w:t>
                              </w:r>
                            </w:p>
                          </w:txbxContent>
                        </v:textbox>
                      </v:shape>
                      <v:shape id="Text Box 47" o:spid="_x0000_s1530" type="#_x0000_t202" style="position:absolute;left:3060;top:4680;width:19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确定预算</w:t>
                              </w:r>
                            </w:p>
                          </w:txbxContent>
                        </v:textbox>
                      </v:shape>
                      <v:line id="Line 48" o:spid="_x0000_s1531" style="position:absolute;flip:x;visibility:visible;mso-wrap-style:square" from="725,6552" to="3060,6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">
                        <v:stroke endarrow="block"/>
                      </v:line>
                      <v:shape id="Text Box 49" o:spid="_x0000_s1532" type="#_x0000_t202" style="position:absolute;top:6248;width:72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参加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培训</w:t>
                              </w:r>
                            </w:p>
                          </w:txbxContent>
                        </v:textbox>
                      </v:shape>
                      <v:line id="Line 50" o:spid="_x0000_s1533" style="position:absolute;flip:x;visibility:visible;mso-wrap-style:square" from="360,7808" to="365,8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">
                        <v:stroke endarrow="block"/>
                      </v:line>
                      <v:shape id="Text Box 51" o:spid="_x0000_s1534" type="#_x0000_t202" style="position:absolute;left:5;top:8276;width:72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总结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line id="Line 52" o:spid="_x0000_s1535" style="position:absolute;visibility:visible;mso-wrap-style:square" from="720,8424" to="1260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">
                        <v:stroke endarrow="block"/>
                      </v:line>
                      <v:shape id="Text Box 53" o:spid="_x0000_s1536" type="#_x0000_t202" style="position:absolute;left:1265;top:8276;width:72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批转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line id="Line 54" o:spid="_x0000_s1537" style="position:absolute;visibility:visible;mso-wrap-style:square" from="1980,8424" to="3060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">
                        <v:stroke endarrow="block"/>
                      </v:line>
                      <v:shape id="Text Box 55" o:spid="_x0000_s1538" type="#_x0000_t202" style="position:absolute;left:3070;top:8120;width:107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培训效果</w:t>
                              </w:r>
                            </w:p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评估</w:t>
                              </w:r>
                            </w:p>
                          </w:txbxContent>
                        </v:textbox>
                      </v:shape>
                      <v:group id="Group 56" o:spid="_x0000_s1539" style="position:absolute;left:365;top:9056;width:1615;height:624" coordsize="180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  <v:shape id="AutoShape 57" o:spid="_x0000_s1540" type="#_x0000_t115" style="position:absolute;width:18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"/>
                        <v:shape id="Text Box 58" o:spid="_x0000_s1541" type="#_x0000_t202" style="position:absolute;left:180;top:312;width:12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" stroked="f">
                          <v:textbox inset="0,0,0,0">
                            <w:txbxContent>
                              <w:p w:rsidR="00F302C3" w:rsidRDefault="00F302C3" w:rsidP="00F302C3">
                                <w:pPr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培训评估表</w:t>
                                </w:r>
                              </w:p>
                            </w:txbxContent>
                          </v:textbox>
                        </v:shape>
                      </v:group>
                      <v:line id="Line 59" o:spid="_x0000_s1542" style="position:absolute;visibility:visible;mso-wrap-style:square" from="3425,8744" to="3425,9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5+BxwAAANwAAAAPAAAAZHJzL2Rvd25yZXYueG1sRI9Ba8JA&#10;FITvBf/D8gRvdZNKg6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Gfjn4HHAAAA3AAA&#10;AA8AAAAAAAAAAAAAAAAABwIAAGRycy9kb3ducmV2LnhtbFBLBQYAAAAAAwADALcAAAD7AgAAAAA=&#10;"/>
                      <v:line id="Line 60" o:spid="_x0000_s1543" style="position:absolute;flip:x;visibility:visible;mso-wrap-style:square" from="1985,9212" to="3425,9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">
                        <v:stroke endarrow="block"/>
                      </v:line>
                      <v:shape id="Text Box 61" o:spid="_x0000_s1544" type="#_x0000_t202" style="position:absolute;left:3060;top:9516;width:107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记录</w:t>
                              </w:r>
                            </w:p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培训档案</w:t>
                              </w:r>
                            </w:p>
                          </w:txbxContent>
                        </v:textbox>
                      </v:shape>
                      <v:shape id="AutoShape 62" o:spid="_x0000_s1545" type="#_x0000_t13" style="position:absolute;left:4145;top:9680;width:37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" fillcolor="silver"/>
                      <v:shape id="Text Box 63" o:spid="_x0000_s1546" type="#_x0000_t202" style="position:absolute;left:7925;top:9680;width:119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档案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档案</w:t>
                                </w:r>
                              </w:hyperlink>
                            </w:p>
                          </w:txbxContent>
                        </v:textbox>
                      </v:shape>
                      <v:line id="Line 64" o:spid="_x0000_s1547" style="position:absolute;visibility:visible;mso-wrap-style:square" from="3965,6716" to="3965,7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">
                        <v:stroke endarrow="block"/>
                      </v:line>
                      <v:shape id="Text Box 65" o:spid="_x0000_s1548" type="#_x0000_t202" style="position:absolute;left:3065;top:7184;width:19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培训测试</w:t>
                              </w:r>
                            </w:p>
                          </w:txbxContent>
                        </v:textbox>
                      </v:shape>
                      <v:shape id="Text Box 66" o:spid="_x0000_s1549" type="#_x0000_t202" style="position:absolute;left:5;top:7184;width:72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" filled="f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参加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考试</w:t>
                              </w:r>
                            </w:p>
                          </w:txbxContent>
                        </v:textbox>
                      </v:shape>
                      <v:line id="Line 67" o:spid="_x0000_s1550" style="position:absolute;flip:x;visibility:visible;mso-wrap-style:square" from="720,7332" to="3060,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">
                        <v:stroke endarrow="block"/>
                      </v:line>
                      <v:line id="Line 68" o:spid="_x0000_s1551" style="position:absolute;flip:x;visibility:visible;mso-wrap-style:square" from="3600,7496" to="3605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">
                        <v:stroke endarrow="block"/>
                      </v:line>
                      <v:shape id="Text Box 69" o:spid="_x0000_s1552" type="#_x0000_t202" style="position:absolute;left:2880;top:8892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近期</w:t>
                              </w:r>
                            </w:p>
                          </w:txbxContent>
                        </v:textbox>
                      </v:shape>
                      <v:shape id="Text Box 70" o:spid="_x0000_s1553" type="#_x0000_t202" style="position:absolute;left:4320;top:8580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远期</w:t>
                              </w:r>
                            </w:p>
                          </w:txbxContent>
                        </v:textbox>
                      </v:shape>
                      <v:shape id="AutoShape 71" o:spid="_x0000_s1554" type="#_x0000_t13" style="position:absolute;left:4145;top:8276;width:37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" fillcolor="silver"/>
                      <v:shape id="Text Box 72" o:spid="_x0000_s1555" type="#_x0000_t202" style="position:absolute;left:7925;top:8276;width:119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评估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绩效评估</w:t>
                                </w:r>
                              </w:hyperlink>
                            </w:p>
                          </w:txbxContent>
                        </v:textbox>
                      </v:shape>
                      <v:line id="Line 73" o:spid="_x0000_s1556" style="position:absolute;visibility:visible;mso-wrap-style:square" from="1260,9672" to="1260,9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"/>
                      <v:line id="Line 74" o:spid="_x0000_s1557" style="position:absolute;visibility:visible;mso-wrap-style:square" from="1260,9828" to="3060,9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  <w:tc>
          <w:tcPr>
            <w:tcW w:w="1455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3225" w:type="dxa"/>
            <w:gridSpan w:val="3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</w:p>
        </w:tc>
        <w:tc>
          <w:tcPr>
            <w:tcW w:w="2160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26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</w:tc>
      </w:tr>
    </w:tbl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555"/>
        <w:gridCol w:w="1065"/>
        <w:gridCol w:w="2340"/>
        <w:gridCol w:w="180"/>
        <w:gridCol w:w="1260"/>
        <w:gridCol w:w="660"/>
        <w:gridCol w:w="960"/>
        <w:gridCol w:w="764"/>
        <w:gridCol w:w="316"/>
      </w:tblGrid>
      <w:tr w:rsidR="00F302C3" w:rsidTr="00F302C3">
        <w:trPr>
          <w:gridAfter w:val="1"/>
          <w:wAfter w:w="316" w:type="dxa"/>
        </w:trPr>
        <w:tc>
          <w:tcPr>
            <w:tcW w:w="9044" w:type="dxa"/>
            <w:gridSpan w:val="9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left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劳动合同</w:t>
            </w:r>
          </w:p>
        </w:tc>
      </w:tr>
      <w:tr w:rsidR="00F302C3" w:rsidTr="00F302C3">
        <w:trPr>
          <w:gridAfter w:val="1"/>
          <w:wAfter w:w="316" w:type="dxa"/>
        </w:trPr>
        <w:tc>
          <w:tcPr>
            <w:tcW w:w="1815" w:type="dxa"/>
            <w:gridSpan w:val="2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3405" w:type="dxa"/>
            <w:gridSpan w:val="2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2100" w:type="dxa"/>
            <w:gridSpan w:val="3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法</w:t>
            </w:r>
            <w:proofErr w:type="gramStart"/>
            <w:r>
              <w:rPr>
                <w:rFonts w:hint="eastAsia" w:ascii="SimHei" w:hAnsi="SimHei" w:eastAsia="黑体"/>
                <w:b/>
              </w:rPr>
              <w:t>务</w:t>
            </w:r>
            <w:proofErr w:type="gramEnd"/>
            <w:r>
              <w:rPr>
                <w:rFonts w:hint="eastAsia" w:ascii="SimHei" w:hAnsi="SimHei" w:eastAsia="黑体"/>
                <w:b/>
              </w:rPr>
              <w:t>部</w:t>
            </w: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备注</w:t>
            </w:r>
          </w:p>
        </w:tc>
      </w:tr>
      <w:tr w:rsidR="00F302C3" w:rsidTr="00F302C3">
        <w:trPr>
          <w:gridAfter w:val="1"/>
          <w:wAfter w:w="316" w:type="dxa"/>
          <w:trHeight w:val="13080"/>
        </w:trPr>
        <w:tc>
          <w:tcPr>
            <w:tcW w:w="1815" w:type="dxa"/>
            <w:gridSpan w:val="2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7642225</wp:posOffset>
                      </wp:positionV>
                      <wp:extent cx="682625" cy="297180"/>
                      <wp:effectExtent l="11430" t="12700" r="10795" b="13970"/>
                      <wp:wrapNone/>
                      <wp:docPr id="453" name="矩形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beforeLines="50" w:before="156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签名确认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53" o:spid="_x0000_s1558" style="position:absolute;margin-left:12pt;margin-top:601.75pt;width:53.75pt;height:23.4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">
                      <v:textbox inset="0,0,0,0">
                        <w:txbxContent>
                          <w:p w:rsidR="00F302C3" w:rsidRDefault="00F302C3" w:rsidP="00F302C3">
                            <w:pPr>
                              <w:spacing w:beforeLines="50" w:before="156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签名确认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6551295</wp:posOffset>
                      </wp:positionV>
                      <wp:extent cx="1714500" cy="635"/>
                      <wp:effectExtent l="20955" t="55245" r="7620" b="58420"/>
                      <wp:wrapNone/>
                      <wp:docPr id="452" name="直接连接符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CDECA3" id="直接连接符 452" o:spid="_x0000_s1026" style="position:absolute;left:0;text-align:left;flip:x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75pt,515.85pt" to="147.75pt,5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5640070</wp:posOffset>
                      </wp:positionV>
                      <wp:extent cx="1714500" cy="635"/>
                      <wp:effectExtent l="17780" t="58420" r="10795" b="55245"/>
                      <wp:wrapNone/>
                      <wp:docPr id="451" name="直接连接符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714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EB1B4" id="直接连接符 451" o:spid="_x0000_s1026" style="position:absolute;left:0;text-align:left;flip:x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5pt,444.1pt" to="147.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4538345</wp:posOffset>
                      </wp:positionV>
                      <wp:extent cx="571500" cy="635"/>
                      <wp:effectExtent l="15875" t="52070" r="12700" b="61595"/>
                      <wp:wrapNone/>
                      <wp:docPr id="450" name="直接连接符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A25421" id="直接连接符 450" o:spid="_x0000_s1026" style="position:absolute;left:0;text-align:left;flip:x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5pt,357.35pt" to="120.3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3052445</wp:posOffset>
                      </wp:positionV>
                      <wp:extent cx="800100" cy="297180"/>
                      <wp:effectExtent l="9525" t="13970" r="9525" b="12700"/>
                      <wp:wrapNone/>
                      <wp:docPr id="449" name="矩形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beforeLines="50" w:before="156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亲笔签名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49" o:spid="_x0000_s1559" style="position:absolute;margin-left:3.6pt;margin-top:240.35pt;width:63pt;height:23.4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">
                      <v:textbox inset="0,0,0,0">
                        <w:txbxContent>
                          <w:p w:rsidR="00F302C3" w:rsidRDefault="00F302C3" w:rsidP="00F302C3">
                            <w:pPr>
                              <w:spacing w:beforeLines="50" w:before="156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亲笔签名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3348990</wp:posOffset>
                      </wp:positionV>
                      <wp:extent cx="3175" cy="3183890"/>
                      <wp:effectExtent l="57150" t="15240" r="53975" b="10795"/>
                      <wp:wrapNone/>
                      <wp:docPr id="448" name="直接连接符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" cy="31838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E4C50" id="直接连接符 448" o:spid="_x0000_s1026" style="position:absolute;left:0;text-align:lef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263.7pt" to="12.85pt,5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7837805</wp:posOffset>
                      </wp:positionV>
                      <wp:extent cx="1485900" cy="635"/>
                      <wp:effectExtent l="14605" t="55880" r="13970" b="57785"/>
                      <wp:wrapNone/>
                      <wp:docPr id="447" name="直接连接符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D7C024" id="直接连接符 447" o:spid="_x0000_s1026" style="position:absolute;left:0;text-align:left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pt,617.15pt" to="184pt,6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6946265</wp:posOffset>
                      </wp:positionV>
                      <wp:extent cx="1025525" cy="593090"/>
                      <wp:effectExtent l="5080" t="12065" r="7620" b="13970"/>
                      <wp:wrapNone/>
                      <wp:docPr id="446" name="流程图: 接点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5525" cy="5930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劳动合同解除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终止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接点 446" o:spid="_x0000_s1560" type="#_x0000_t120" style="position:absolute;margin-left:40pt;margin-top:546.95pt;width:80.75pt;height:46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">
                      <v:textbo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劳动合同解除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终止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5956935</wp:posOffset>
                      </wp:positionV>
                      <wp:extent cx="914400" cy="488950"/>
                      <wp:effectExtent l="11430" t="13335" r="7620" b="12065"/>
                      <wp:wrapNone/>
                      <wp:docPr id="445" name="流程图: 接点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8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劳动合同续订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接点 445" o:spid="_x0000_s1561" type="#_x0000_t120" style="position:absolute;margin-left:39.75pt;margin-top:469.05pt;width:1in;height:38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劳动合同续订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5045710</wp:posOffset>
                      </wp:positionV>
                      <wp:extent cx="911225" cy="494030"/>
                      <wp:effectExtent l="8255" t="6985" r="13970" b="13335"/>
                      <wp:wrapNone/>
                      <wp:docPr id="444" name="流程图: 接点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49403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劳动合同变更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接点 444" o:spid="_x0000_s1562" type="#_x0000_t120" style="position:absolute;margin-left:39.5pt;margin-top:397.3pt;width:71.75pt;height:38.9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劳动合同变更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4335145</wp:posOffset>
                      </wp:positionV>
                      <wp:extent cx="682625" cy="297180"/>
                      <wp:effectExtent l="9525" t="10795" r="12700" b="6350"/>
                      <wp:wrapNone/>
                      <wp:docPr id="443" name="矩形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beforeLines="50" w:before="156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个人留存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43" o:spid="_x0000_s1563" style="position:absolute;margin-left:21.6pt;margin-top:341.35pt;width:53.75pt;height:23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">
                      <v:textbox inset="0,0,0,0">
                        <w:txbxContent>
                          <w:p w:rsidR="00F302C3" w:rsidRDefault="00F302C3" w:rsidP="00F302C3">
                            <w:pPr>
                              <w:spacing w:beforeLines="50" w:before="156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个人留存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3349625</wp:posOffset>
                      </wp:positionV>
                      <wp:extent cx="3175" cy="396240"/>
                      <wp:effectExtent l="6985" t="6350" r="8890" b="6985"/>
                      <wp:wrapNone/>
                      <wp:docPr id="442" name="直接连接符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EAF042" id="直接连接符 442" o:spid="_x0000_s1026" style="position:absolute;left:0;text-align:lef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pt,263.75pt" to="57.6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3151505</wp:posOffset>
                      </wp:positionV>
                      <wp:extent cx="342900" cy="635"/>
                      <wp:effectExtent l="15875" t="55880" r="12700" b="57785"/>
                      <wp:wrapNone/>
                      <wp:docPr id="441" name="直接连接符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307006" id="直接连接符 441" o:spid="_x0000_s1026" style="position:absolute;left:0;text-align:left;flip:x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35pt,248.15pt" to="93.35pt,2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3405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7047865</wp:posOffset>
                      </wp:positionV>
                      <wp:extent cx="3048635" cy="216535"/>
                      <wp:effectExtent l="46990" t="18415" r="9525" b="12700"/>
                      <wp:wrapNone/>
                      <wp:docPr id="440" name="箭头: 左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635" cy="21653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5197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DA002" id="箭头: 左 440" o:spid="_x0000_s1026" type="#_x0000_t66" style="position:absolute;left:0;text-align:left;margin-left:29.8pt;margin-top:554.95pt;width:240.05pt;height:17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5956300</wp:posOffset>
                      </wp:positionV>
                      <wp:extent cx="3289935" cy="217170"/>
                      <wp:effectExtent l="43815" t="12700" r="9525" b="17780"/>
                      <wp:wrapNone/>
                      <wp:docPr id="439" name="箭头: 左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935" cy="21717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7872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5AF4E" id="箭头: 左 439" o:spid="_x0000_s1026" type="#_x0000_t66" style="position:absolute;left:0;text-align:left;margin-left:12.3pt;margin-top:469pt;width:259.05pt;height:17.1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5047615</wp:posOffset>
                      </wp:positionV>
                      <wp:extent cx="3291840" cy="216535"/>
                      <wp:effectExtent l="41275" t="18415" r="10160" b="12700"/>
                      <wp:wrapNone/>
                      <wp:docPr id="438" name="箭头: 左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1840" cy="21653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8005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846DE" id="箭头: 左 438" o:spid="_x0000_s1026" type="#_x0000_t66" style="position:absolute;left:0;text-align:left;margin-left:12.1pt;margin-top:397.45pt;width:259.2pt;height:17.0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4055745</wp:posOffset>
                      </wp:positionV>
                      <wp:extent cx="1237615" cy="635"/>
                      <wp:effectExtent l="19050" t="55245" r="10160" b="58420"/>
                      <wp:wrapNone/>
                      <wp:docPr id="437" name="直接连接符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761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11548" id="直接连接符 437" o:spid="_x0000_s1026" style="position:absolute;left:0;text-align:left;flip:x y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85pt,319.35pt" to="181.3pt,3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81280</wp:posOffset>
                      </wp:positionV>
                      <wp:extent cx="3027680" cy="211455"/>
                      <wp:effectExtent l="48260" t="14605" r="10160" b="12065"/>
                      <wp:wrapNone/>
                      <wp:docPr id="436" name="箭头: 左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7680" cy="21145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5795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5C1E9" id="箭头: 左 436" o:spid="_x0000_s1026" type="#_x0000_t66" style="position:absolute;left:0;text-align:left;margin-left:29.9pt;margin-top:6.4pt;width:238.4pt;height:16.6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4629785</wp:posOffset>
                      </wp:positionV>
                      <wp:extent cx="635" cy="3190240"/>
                      <wp:effectExtent l="60325" t="19685" r="53340" b="9525"/>
                      <wp:wrapNone/>
                      <wp:docPr id="435" name="直接连接符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35" cy="3190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7BCA7B" id="直接连接符 435" o:spid="_x0000_s1026" style="position:absolute;left:0;text-align:left;flip:x 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1pt,364.55pt" to="147.15pt,6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7836535</wp:posOffset>
                      </wp:positionV>
                      <wp:extent cx="571500" cy="635"/>
                      <wp:effectExtent l="11430" t="6985" r="7620" b="11430"/>
                      <wp:wrapNone/>
                      <wp:docPr id="434" name="直接连接符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B253F" id="直接连接符 434" o:spid="_x0000_s1026" style="position:absolute;left:0;text-align:lef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617.05pt" to="147pt,6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7638415</wp:posOffset>
                      </wp:positionV>
                      <wp:extent cx="635" cy="198120"/>
                      <wp:effectExtent l="11430" t="8890" r="6985" b="12065"/>
                      <wp:wrapNone/>
                      <wp:docPr id="433" name="直接连接符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4723C" id="直接连接符 433" o:spid="_x0000_s1026" style="position:absolute;left:0;text-align:lef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pt,601.45pt" to="102.05pt,6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7440295</wp:posOffset>
                      </wp:positionV>
                      <wp:extent cx="460375" cy="1270"/>
                      <wp:effectExtent l="11430" t="58420" r="23495" b="54610"/>
                      <wp:wrapNone/>
                      <wp:docPr id="432" name="直接连接符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037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E92F99" id="直接连接符 432" o:spid="_x0000_s1026" style="position:absolute;left:0;text-align:lef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pt,585.85pt" to="57.25pt,5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7621905</wp:posOffset>
                      </wp:positionV>
                      <wp:extent cx="3175" cy="198755"/>
                      <wp:effectExtent l="9525" t="11430" r="6350" b="8890"/>
                      <wp:wrapNone/>
                      <wp:docPr id="431" name="直接连接符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198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E196C1" id="直接连接符 431" o:spid="_x0000_s1026" style="position:absolute;left:0;text-align:left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85pt,600.15pt" to="93.1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6353175</wp:posOffset>
                      </wp:positionV>
                      <wp:extent cx="571500" cy="635"/>
                      <wp:effectExtent l="11430" t="57150" r="17145" b="56515"/>
                      <wp:wrapNone/>
                      <wp:docPr id="430" name="直接连接符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35BA09" id="直接连接符 430" o:spid="_x0000_s1026" style="position:absolute;left:0;text-align:lef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500.25pt" to="57pt,5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4531995</wp:posOffset>
                      </wp:positionV>
                      <wp:extent cx="457200" cy="635"/>
                      <wp:effectExtent l="6350" t="55245" r="22225" b="58420"/>
                      <wp:wrapNone/>
                      <wp:docPr id="429" name="直接连接符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DBED4A" id="直接连接符 429" o:spid="_x0000_s1026" style="position:absolute;left:0;text-align:left;flip:y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pt,356.85pt" to="74.6pt,3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4142105</wp:posOffset>
                      </wp:positionV>
                      <wp:extent cx="635" cy="396240"/>
                      <wp:effectExtent l="13970" t="8255" r="13970" b="5080"/>
                      <wp:wrapNone/>
                      <wp:docPr id="428" name="直接连接符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DF4CFD" id="直接连接符 428" o:spid="_x0000_s1026" style="position:absolute;left:0;text-align:lef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45pt,326.15pt" to="38.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4142105</wp:posOffset>
                      </wp:positionV>
                      <wp:extent cx="635" cy="396240"/>
                      <wp:effectExtent l="6350" t="8255" r="12065" b="5080"/>
                      <wp:wrapNone/>
                      <wp:docPr id="427" name="直接连接符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51B13C" id="直接连接符 427" o:spid="_x0000_s1026" style="position:absolute;left:0;text-align:lef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326.15pt" to="29.65pt,3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3844925</wp:posOffset>
                      </wp:positionV>
                      <wp:extent cx="1026795" cy="297180"/>
                      <wp:effectExtent l="13970" t="6350" r="6985" b="10795"/>
                      <wp:wrapNone/>
                      <wp:docPr id="426" name="矩形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679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beforeLines="50" w:before="156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一式两份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26" o:spid="_x0000_s1564" style="position:absolute;margin-left:2.45pt;margin-top:302.75pt;width:80.85pt;height:23.4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">
                      <v:textbox inset="0,0,0,0">
                        <w:txbxContent>
                          <w:p w:rsidR="00F302C3" w:rsidRDefault="00F302C3" w:rsidP="00F302C3">
                            <w:pPr>
                              <w:spacing w:beforeLines="50" w:before="156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一式两份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179705</wp:posOffset>
                      </wp:positionV>
                      <wp:extent cx="635" cy="594360"/>
                      <wp:effectExtent l="53975" t="8255" r="59690" b="16510"/>
                      <wp:wrapNone/>
                      <wp:docPr id="425" name="直接连接符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94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10C3E8" id="直接连接符 425" o:spid="_x0000_s1026" style="position:absolute;left:0;text-align:lef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6pt,14.15pt" to="29.6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1982470</wp:posOffset>
                      </wp:positionH>
                      <wp:positionV relativeFrom="paragraph">
                        <wp:posOffset>4434840</wp:posOffset>
                      </wp:positionV>
                      <wp:extent cx="1828800" cy="215265"/>
                      <wp:effectExtent l="12700" t="15240" r="34925" b="7620"/>
                      <wp:wrapNone/>
                      <wp:docPr id="424" name="箭头: 右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21526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1238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FC96B" id="箭头: 右 424" o:spid="_x0000_s1026" type="#_x0000_t13" style="position:absolute;left:0;text-align:left;margin-left:156.1pt;margin-top:349.2pt;width:2in;height:16.9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5443220</wp:posOffset>
                      </wp:positionV>
                      <wp:extent cx="571500" cy="635"/>
                      <wp:effectExtent l="11430" t="52070" r="17145" b="61595"/>
                      <wp:wrapNone/>
                      <wp:docPr id="423" name="直接连接符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CEB111" id="直接连接符 423" o:spid="_x0000_s1026" style="position:absolute;left:0;text-align:lef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428.6pt" to="57pt,4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7342505</wp:posOffset>
                      </wp:positionV>
                      <wp:extent cx="914400" cy="295910"/>
                      <wp:effectExtent l="5080" t="8255" r="13970" b="10160"/>
                      <wp:wrapNone/>
                      <wp:docPr id="422" name="流程图: 文档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591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人事通知单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422" o:spid="_x0000_s1565" type="#_x0000_t114" style="position:absolute;margin-left:57.25pt;margin-top:578.15pt;width:1in;height:23.3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人事通知单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6252845</wp:posOffset>
                      </wp:positionV>
                      <wp:extent cx="914400" cy="495300"/>
                      <wp:effectExtent l="11430" t="13970" r="7620" b="5080"/>
                      <wp:wrapNone/>
                      <wp:docPr id="421" name="流程图: 文档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953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劳动合同续订书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421" o:spid="_x0000_s1566" type="#_x0000_t114" style="position:absolute;margin-left:57pt;margin-top:492.35pt;width:1in;height:39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">
                      <v:textbo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劳动合同续订书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5345430</wp:posOffset>
                      </wp:positionV>
                      <wp:extent cx="1025525" cy="394970"/>
                      <wp:effectExtent l="5080" t="11430" r="7620" b="12700"/>
                      <wp:wrapNone/>
                      <wp:docPr id="420" name="矩形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5525" cy="39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制作变更协议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20" o:spid="_x0000_s1567" style="position:absolute;margin-left:57.25pt;margin-top:420.9pt;width:80.75pt;height:31.1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制作变更协议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4244975</wp:posOffset>
                      </wp:positionV>
                      <wp:extent cx="1035050" cy="487680"/>
                      <wp:effectExtent l="6350" t="6350" r="6350" b="10795"/>
                      <wp:wrapNone/>
                      <wp:docPr id="419" name="流程图: 磁盘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0" cy="48768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存挡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磁盘 419" o:spid="_x0000_s1568" type="#_x0000_t132" style="position:absolute;margin-left:74.6pt;margin-top:334.25pt;width:81.5pt;height:38.4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存挡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2953385</wp:posOffset>
                      </wp:positionV>
                      <wp:extent cx="228600" cy="635"/>
                      <wp:effectExtent l="13970" t="10160" r="5080" b="8255"/>
                      <wp:wrapNone/>
                      <wp:docPr id="418" name="直接连接符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85D52B" id="直接连接符 418" o:spid="_x0000_s1026" style="position:absolute;left:0;text-align:lef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45pt,232.55pt" to="56.45pt,2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3250565</wp:posOffset>
                      </wp:positionV>
                      <wp:extent cx="914400" cy="297180"/>
                      <wp:effectExtent l="13970" t="12065" r="5080" b="5080"/>
                      <wp:wrapNone/>
                      <wp:docPr id="417" name="流程图: 文档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71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其他协议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417" o:spid="_x0000_s1569" type="#_x0000_t114" style="position:absolute;margin-left:56.45pt;margin-top:255.95pt;width:1in;height:23.4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其他协议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3349625</wp:posOffset>
                      </wp:positionV>
                      <wp:extent cx="228600" cy="635"/>
                      <wp:effectExtent l="6350" t="6350" r="12700" b="12065"/>
                      <wp:wrapNone/>
                      <wp:docPr id="416" name="直接连接符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793DEA" id="直接连接符 416" o:spid="_x0000_s1026" style="position:absolute;left:0;text-align:lef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pt,263.75pt" to="56.6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2557145</wp:posOffset>
                      </wp:positionV>
                      <wp:extent cx="228600" cy="635"/>
                      <wp:effectExtent l="6350" t="13970" r="12700" b="13970"/>
                      <wp:wrapNone/>
                      <wp:docPr id="415" name="直接连接符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060671" id="直接连接符 415" o:spid="_x0000_s1026" style="position:absolute;left:0;text-align:lef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pt,201.35pt" to="56.6pt,2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2556510</wp:posOffset>
                      </wp:positionV>
                      <wp:extent cx="5080" cy="805815"/>
                      <wp:effectExtent l="7620" t="13335" r="6350" b="9525"/>
                      <wp:wrapNone/>
                      <wp:docPr id="414" name="直接连接符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" cy="8058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E1B0F2" id="直接连接符 414" o:spid="_x0000_s1026" style="position:absolute;left:0;text-align:lef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7pt,201.3pt" to="39.1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2854325</wp:posOffset>
                      </wp:positionV>
                      <wp:extent cx="114300" cy="635"/>
                      <wp:effectExtent l="13970" t="6350" r="5080" b="12065"/>
                      <wp:wrapNone/>
                      <wp:docPr id="413" name="直接连接符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D26A6E" id="直接连接符 413" o:spid="_x0000_s1026" style="position:absolute;left:0;text-align:lef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45pt,224.75pt" to="38.4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2359025</wp:posOffset>
                      </wp:positionV>
                      <wp:extent cx="635" cy="198120"/>
                      <wp:effectExtent l="53975" t="6350" r="59690" b="14605"/>
                      <wp:wrapNone/>
                      <wp:docPr id="412" name="直接连接符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F027CA" id="直接连接符 412" o:spid="_x0000_s1026" style="position:absolute;left:0;text-align:lef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6pt,185.75pt" to="20.6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1764665</wp:posOffset>
                      </wp:positionV>
                      <wp:extent cx="635" cy="297180"/>
                      <wp:effectExtent l="53975" t="12065" r="59690" b="14605"/>
                      <wp:wrapNone/>
                      <wp:docPr id="411" name="直接连接符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DD184" id="直接连接符 411" o:spid="_x0000_s1026" style="position:absolute;left:0;text-align:lef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pt,138.95pt" to="47.6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1764665</wp:posOffset>
                      </wp:positionV>
                      <wp:extent cx="342900" cy="635"/>
                      <wp:effectExtent l="6350" t="12065" r="12700" b="6350"/>
                      <wp:wrapNone/>
                      <wp:docPr id="410" name="直接连接符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F729B3" id="直接连接符 410" o:spid="_x0000_s1026" style="position:absolute;left:0;text-align:lef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138.95pt" to="101.6pt,1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1467485</wp:posOffset>
                      </wp:positionV>
                      <wp:extent cx="342900" cy="635"/>
                      <wp:effectExtent l="6350" t="10160" r="12700" b="8255"/>
                      <wp:wrapNone/>
                      <wp:docPr id="409" name="直接连接符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6F3FF8" id="直接连接符 409" o:spid="_x0000_s1026" style="position:absolute;left:0;text-align:lef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115.55pt" to="101.6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1071245</wp:posOffset>
                      </wp:positionV>
                      <wp:extent cx="342900" cy="635"/>
                      <wp:effectExtent l="6350" t="13970" r="12700" b="13970"/>
                      <wp:wrapNone/>
                      <wp:docPr id="408" name="直接连接符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B2AA1C" id="直接连接符 408" o:spid="_x0000_s1026" style="position:absolute;left:0;text-align:lef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84.35pt" to="101.6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675005</wp:posOffset>
                      </wp:positionV>
                      <wp:extent cx="342900" cy="635"/>
                      <wp:effectExtent l="6350" t="8255" r="12700" b="10160"/>
                      <wp:wrapNone/>
                      <wp:docPr id="407" name="直接连接符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93D76" id="直接连接符 407" o:spid="_x0000_s1026" style="position:absolute;left:0;text-align:lef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53.15pt" to="101.6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675005</wp:posOffset>
                      </wp:positionV>
                      <wp:extent cx="635" cy="1089660"/>
                      <wp:effectExtent l="6350" t="8255" r="12065" b="6985"/>
                      <wp:wrapNone/>
                      <wp:docPr id="406" name="直接连接符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896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6E8905" id="直接连接符 406" o:spid="_x0000_s1026" style="position:absolute;left:0;text-align:lef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6pt,53.15pt" to="74.65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1269365</wp:posOffset>
                      </wp:positionV>
                      <wp:extent cx="116205" cy="635"/>
                      <wp:effectExtent l="13970" t="12065" r="12700" b="6350"/>
                      <wp:wrapNone/>
                      <wp:docPr id="405" name="直接连接符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7346F6" id="直接连接符 405" o:spid="_x0000_s1026" style="position:absolute;left:0;text-align:lef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5pt,99.95pt" to="74.6pt,1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1665605</wp:posOffset>
                      </wp:positionV>
                      <wp:extent cx="685800" cy="297180"/>
                      <wp:effectExtent l="6350" t="8255" r="12700" b="8890"/>
                      <wp:wrapNone/>
                      <wp:docPr id="404" name="矩形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6"/>
                                    </w:rPr>
                                    <w:t>其他人员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04" o:spid="_x0000_s1570" style="position:absolute;margin-left:101.6pt;margin-top:131.15pt;width:54pt;height:23.4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spacing w:val="-16"/>
                              </w:rPr>
                              <w:t>其他人员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1269365</wp:posOffset>
                      </wp:positionV>
                      <wp:extent cx="685800" cy="297180"/>
                      <wp:effectExtent l="6350" t="12065" r="12700" b="5080"/>
                      <wp:wrapNone/>
                      <wp:docPr id="403" name="矩形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6"/>
                                    </w:rPr>
                                    <w:t>临时人员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03" o:spid="_x0000_s1571" style="position:absolute;margin-left:101.6pt;margin-top:99.95pt;width:54pt;height:23.4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spacing w:val="-16"/>
                              </w:rPr>
                              <w:t>临时人员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873125</wp:posOffset>
                      </wp:positionV>
                      <wp:extent cx="685800" cy="297180"/>
                      <wp:effectExtent l="6350" t="6350" r="12700" b="10795"/>
                      <wp:wrapNone/>
                      <wp:docPr id="402" name="矩形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6"/>
                                    </w:rPr>
                                    <w:t>退休人员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02" o:spid="_x0000_s1572" style="position:absolute;margin-left:101.6pt;margin-top:68.75pt;width:54pt;height:23.4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spacing w:val="-16"/>
                              </w:rPr>
                              <w:t>退休人员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476885</wp:posOffset>
                      </wp:positionV>
                      <wp:extent cx="685800" cy="297180"/>
                      <wp:effectExtent l="12065" t="10160" r="6985" b="6985"/>
                      <wp:wrapNone/>
                      <wp:docPr id="401" name="矩形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6"/>
                                    </w:rPr>
                                    <w:t>合同制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01" o:spid="_x0000_s1573" style="position:absolute;margin-left:101.3pt;margin-top:37.55pt;width:54pt;height:23.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spacing w:val="-16"/>
                              </w:rPr>
                              <w:t>合同制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2854325</wp:posOffset>
                      </wp:positionV>
                      <wp:extent cx="1034415" cy="297180"/>
                      <wp:effectExtent l="13970" t="6350" r="8890" b="10795"/>
                      <wp:wrapNone/>
                      <wp:docPr id="400" name="流程图: 文档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4415" cy="2971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劳务协议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400" o:spid="_x0000_s1574" type="#_x0000_t114" style="position:absolute;margin-left:56.45pt;margin-top:224.75pt;width:81.45pt;height:23.4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劳务协议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2458085</wp:posOffset>
                      </wp:positionV>
                      <wp:extent cx="914400" cy="297180"/>
                      <wp:effectExtent l="10160" t="10160" r="8890" b="6985"/>
                      <wp:wrapNone/>
                      <wp:docPr id="399" name="流程图: 文档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71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劳动合同书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399" o:spid="_x0000_s1575" type="#_x0000_t114" style="position:absolute;margin-left:56.15pt;margin-top:193.55pt;width:1in;height:23.4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劳动合同书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2557145</wp:posOffset>
                      </wp:positionV>
                      <wp:extent cx="342900" cy="891540"/>
                      <wp:effectExtent l="11430" t="13970" r="7620" b="8890"/>
                      <wp:wrapNone/>
                      <wp:docPr id="398" name="矩形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91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制作合同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98" o:spid="_x0000_s1576" style="position:absolute;margin-left:2.25pt;margin-top:201.35pt;width:27pt;height:70.2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制作合同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2061845</wp:posOffset>
                      </wp:positionV>
                      <wp:extent cx="1373505" cy="297180"/>
                      <wp:effectExtent l="6350" t="13970" r="10795" b="12700"/>
                      <wp:wrapNone/>
                      <wp:docPr id="397" name="矩形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350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确定合同编号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97" o:spid="_x0000_s1577" style="position:absolute;margin-left:2.6pt;margin-top:162.35pt;width:108.15pt;height:23.4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确定合同编号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774065</wp:posOffset>
                      </wp:positionV>
                      <wp:extent cx="798830" cy="990600"/>
                      <wp:effectExtent l="12065" t="12065" r="17780" b="6985"/>
                      <wp:wrapNone/>
                      <wp:docPr id="396" name="流程图: 准备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8830" cy="990600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确定签署合同类别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准备 396" o:spid="_x0000_s1578" type="#_x0000_t117" style="position:absolute;margin-left:2.3pt;margin-top:60.95pt;width:62.9pt;height:78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">
                      <v:textbox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确定签署合同类别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00" w:type="dxa"/>
            <w:gridSpan w:val="3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3857625</wp:posOffset>
                      </wp:positionV>
                      <wp:extent cx="635" cy="198120"/>
                      <wp:effectExtent l="12700" t="9525" r="5715" b="11430"/>
                      <wp:wrapNone/>
                      <wp:docPr id="395" name="直接连接符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16238" id="直接连接符 395" o:spid="_x0000_s1026" style="position:absolute;left:0;text-align:left;flip: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303.75pt" to="12.9pt,3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3561080</wp:posOffset>
                      </wp:positionV>
                      <wp:extent cx="572135" cy="297180"/>
                      <wp:effectExtent l="9525" t="8255" r="8890" b="8890"/>
                      <wp:wrapNone/>
                      <wp:docPr id="394" name="矩形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beforeLines="50" w:before="156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盖章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94" o:spid="_x0000_s1579" style="position:absolute;margin-left:-5.4pt;margin-top:280.4pt;width:45.05pt;height:23.4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beforeLines="50" w:before="156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盖章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24" w:type="dxa"/>
            <w:gridSpan w:val="2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7161530</wp:posOffset>
                      </wp:positionV>
                      <wp:extent cx="800100" cy="198120"/>
                      <wp:effectExtent l="9525" t="8255" r="9525" b="12700"/>
                      <wp:wrapNone/>
                      <wp:docPr id="393" name="文本框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岗位调整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岗位调整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93" o:spid="_x0000_s1580" type="#_x0000_t202" style="position:absolute;margin-left:-5.4pt;margin-top:563.9pt;width:63pt;height:15.6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岗位调整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岗位调整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6915150</wp:posOffset>
                      </wp:positionV>
                      <wp:extent cx="800100" cy="198120"/>
                      <wp:effectExtent l="8255" t="9525" r="10795" b="11430"/>
                      <wp:wrapNone/>
                      <wp:docPr id="392" name="文本框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离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离职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92" o:spid="_x0000_s1581" type="#_x0000_t202" style="position:absolute;margin-left:-4.75pt;margin-top:544.5pt;width:63pt;height:15.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离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离职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5974715</wp:posOffset>
                      </wp:positionV>
                      <wp:extent cx="800100" cy="198120"/>
                      <wp:effectExtent l="5080" t="12065" r="13970" b="8890"/>
                      <wp:wrapNone/>
                      <wp:docPr id="391" name="文本框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评估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绩效评估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91" o:spid="_x0000_s1582" type="#_x0000_t202" style="position:absolute;margin-left:-5pt;margin-top:470.45pt;width:63pt;height:15.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评估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绩效评估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5064760</wp:posOffset>
                      </wp:positionV>
                      <wp:extent cx="800100" cy="198120"/>
                      <wp:effectExtent l="5080" t="6985" r="13970" b="13970"/>
                      <wp:wrapNone/>
                      <wp:docPr id="390" name="文本框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岗位调整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岗位调整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90" o:spid="_x0000_s1583" type="#_x0000_t202" style="position:absolute;margin-left:-5pt;margin-top:398.8pt;width:63pt;height:15.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岗位调整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岗位调整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93345</wp:posOffset>
                      </wp:positionV>
                      <wp:extent cx="800100" cy="198120"/>
                      <wp:effectExtent l="12700" t="7620" r="6350" b="13335"/>
                      <wp:wrapNone/>
                      <wp:docPr id="389" name="文本框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入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入职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89" o:spid="_x0000_s1584" type="#_x0000_t202" style="position:absolute;margin-left:-5.15pt;margin-top:7.35pt;width:63pt;height:15.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入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入职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4458335</wp:posOffset>
                      </wp:positionV>
                      <wp:extent cx="800100" cy="198120"/>
                      <wp:effectExtent l="12065" t="10160" r="6985" b="10795"/>
                      <wp:wrapNone/>
                      <wp:docPr id="388" name="文本框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档案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档案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88" o:spid="_x0000_s1585" type="#_x0000_t202" style="position:absolute;margin-left:-5.2pt;margin-top:351.05pt;width:63pt;height:15.6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02C3" w:rsidTr="00F302C3">
        <w:trPr>
          <w:cantSplit/>
        </w:trPr>
        <w:tc>
          <w:tcPr>
            <w:tcW w:w="9360" w:type="dxa"/>
            <w:gridSpan w:val="10"/>
            <w:tcBorders>
              <w:left w:val="dotted" w:sz="4" w:space="0" w:color="auto"/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29" w:name="入职"/>
            <w:r>
              <w:rPr>
                <w:rFonts w:hint="eastAsia" w:ascii="SimHei" w:hAnsi="SimHei" w:eastAsia="黑体"/>
                <w:b/>
              </w:rPr>
              <w:t>入职</w:t>
            </w:r>
            <w:bookmarkEnd w:id="29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   </w:t>
            </w:r>
          </w:p>
        </w:tc>
      </w:tr>
      <w:tr w:rsidR="00F302C3" w:rsidTr="00F302C3">
        <w:tc>
          <w:tcPr>
            <w:tcW w:w="1260" w:type="dxa"/>
            <w:tcBorders>
              <w:left w:val="dotted" w:sz="4" w:space="0" w:color="auto"/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新员工</w:t>
            </w: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用人部门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</w:p>
        </w:tc>
        <w:tc>
          <w:tcPr>
            <w:tcW w:w="1620" w:type="dxa"/>
            <w:gridSpan w:val="2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相关职能部门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  <w:insideV w:val="single" w:sz="4" w:space="0" w:color="C0C0C0"/>
          </w:tblBorders>
        </w:tblPrEx>
        <w:trPr>
          <w:trHeight w:val="12754"/>
        </w:trPr>
        <w:tc>
          <w:tcPr>
            <w:tcW w:w="1260" w:type="dxa"/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95250</wp:posOffset>
                      </wp:positionV>
                      <wp:extent cx="5026025" cy="189230"/>
                      <wp:effectExtent l="69850" t="13970" r="9525" b="6350"/>
                      <wp:wrapNone/>
                      <wp:docPr id="387" name="箭头: 左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6025" cy="18923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66401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3A240" id="箭头: 左 387" o:spid="_x0000_s1026" type="#_x0000_t66" style="position:absolute;left:0;text-align:left;margin-left:12.85pt;margin-top:7.5pt;width:395.75pt;height:14.9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" fillcolor="silver"/>
                  </w:pict>
                </mc:Fallback>
              </mc:AlternateContent>
            </w: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95250</wp:posOffset>
                      </wp:positionV>
                      <wp:extent cx="568325" cy="288290"/>
                      <wp:effectExtent l="6350" t="10160" r="6350" b="6350"/>
                      <wp:wrapNone/>
                      <wp:docPr id="386" name="矩形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聘用员工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86" o:spid="_x0000_s1586" style="position:absolute;margin-left:-4.9pt;margin-top:7.5pt;width:44.75pt;height:22.7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">
                      <v:textbox inset="0,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聘用员工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-12700</wp:posOffset>
                      </wp:positionV>
                      <wp:extent cx="1485900" cy="635"/>
                      <wp:effectExtent l="9525" t="52705" r="19050" b="60960"/>
                      <wp:wrapNone/>
                      <wp:docPr id="385" name="直接连接符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3F6EE" id="直接连接符 385" o:spid="_x0000_s1026" style="position:absolute;left:0;text-align:lef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-1pt" to="156.6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86360</wp:posOffset>
                      </wp:positionV>
                      <wp:extent cx="114300" cy="635"/>
                      <wp:effectExtent l="9525" t="8890" r="9525" b="9525"/>
                      <wp:wrapNone/>
                      <wp:docPr id="384" name="直接连接符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8E253F" id="直接连接符 384" o:spid="_x0000_s1026" style="position:absolute;left:0;text-align:left;flip:x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6.8pt" to="48.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86360</wp:posOffset>
                      </wp:positionV>
                      <wp:extent cx="635" cy="1287780"/>
                      <wp:effectExtent l="57150" t="8890" r="56515" b="17780"/>
                      <wp:wrapNone/>
                      <wp:docPr id="383" name="直接连接符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2877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2CE49" id="直接连接符 383" o:spid="_x0000_s1026" style="position:absolute;left:0;text-align:left;flip:x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6.8pt" to="48.65pt,1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179070</wp:posOffset>
                      </wp:positionV>
                      <wp:extent cx="454025" cy="288290"/>
                      <wp:effectExtent l="9525" t="13970" r="12700" b="12065"/>
                      <wp:wrapNone/>
                      <wp:docPr id="382" name="矩形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报到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82" o:spid="_x0000_s1587" style="position:absolute;margin-left:21.6pt;margin-top:14.1pt;width:35.75pt;height:22.7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">
                      <v:textbox inset="0,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报到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173990</wp:posOffset>
                      </wp:positionV>
                      <wp:extent cx="685800" cy="495300"/>
                      <wp:effectExtent l="6350" t="5080" r="12700" b="13970"/>
                      <wp:wrapNone/>
                      <wp:docPr id="381" name="矩形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  <w:spacing w:val="-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8"/>
                                    </w:rPr>
                                    <w:t>阅读并遵照执行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81" o:spid="_x0000_s1588" style="position:absolute;margin-left:4.1pt;margin-top:13.7pt;width:54pt;height:39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pacing w:val="-8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</w:rPr>
                              <w:t>阅读并遵照执行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173990</wp:posOffset>
                      </wp:positionV>
                      <wp:extent cx="571500" cy="490855"/>
                      <wp:effectExtent l="12700" t="12700" r="6350" b="10795"/>
                      <wp:wrapNone/>
                      <wp:docPr id="380" name="流程图: 终止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9085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进入</w:t>
                                  </w: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试用期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终止 380" o:spid="_x0000_s1589" type="#_x0000_t116" style="position:absolute;margin-left:3.85pt;margin-top:13.7pt;width:45pt;height:38.6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进入</w:t>
                            </w: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试用期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176530</wp:posOffset>
                      </wp:positionV>
                      <wp:extent cx="4575810" cy="195580"/>
                      <wp:effectExtent l="6350" t="13335" r="66040" b="10160"/>
                      <wp:wrapNone/>
                      <wp:docPr id="379" name="箭头: 右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5810" cy="1955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84903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7BD7B" id="箭头: 右 379" o:spid="_x0000_s1026" type="#_x0000_t13" style="position:absolute;left:0;text-align:left;margin-left:49.1pt;margin-top:13.9pt;width:360.3pt;height:15.4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172085</wp:posOffset>
                      </wp:positionV>
                      <wp:extent cx="1828800" cy="1905"/>
                      <wp:effectExtent l="15875" t="56515" r="12700" b="55880"/>
                      <wp:wrapNone/>
                      <wp:docPr id="378" name="直接连接符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9D36B5" id="直接连接符 378" o:spid="_x0000_s1026" style="position:absolute;left:0;text-align:left;flip:x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pt,13.55pt" to="193.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  <w:tc>
          <w:tcPr>
            <w:tcW w:w="1620" w:type="dxa"/>
            <w:gridSpan w:val="2"/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88900</wp:posOffset>
                      </wp:positionV>
                      <wp:extent cx="1143000" cy="1905"/>
                      <wp:effectExtent l="12700" t="55245" r="15875" b="57150"/>
                      <wp:wrapNone/>
                      <wp:docPr id="377" name="直接连接符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BE8210" id="直接连接符 377" o:spid="_x0000_s1026" style="position:absolute;left:0;text-align:lef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7pt" to="84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74930</wp:posOffset>
                      </wp:positionV>
                      <wp:extent cx="800100" cy="297180"/>
                      <wp:effectExtent l="6350" t="8890" r="12700" b="8255"/>
                      <wp:wrapNone/>
                      <wp:docPr id="376" name="矩形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部门工作介绍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76" o:spid="_x0000_s1590" style="position:absolute;margin-left:4.1pt;margin-top:5.9pt;width:63pt;height:23.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部门工作介绍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74295</wp:posOffset>
                      </wp:positionV>
                      <wp:extent cx="336550" cy="5080"/>
                      <wp:effectExtent l="19050" t="53975" r="6350" b="55245"/>
                      <wp:wrapNone/>
                      <wp:docPr id="375" name="直接连接符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36550" cy="5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F3CD4" id="直接连接符 375" o:spid="_x0000_s1026" style="position:absolute;left:0;text-align:left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35pt,5.85pt" to="93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167640</wp:posOffset>
                      </wp:positionV>
                      <wp:extent cx="228600" cy="635"/>
                      <wp:effectExtent l="12700" t="8255" r="6350" b="10160"/>
                      <wp:wrapNone/>
                      <wp:docPr id="374" name="直接连接符 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FB3E38" id="直接连接符 374" o:spid="_x0000_s1026" style="position:absolute;left:0;text-align:lef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3.2pt" to="84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167640</wp:posOffset>
                      </wp:positionV>
                      <wp:extent cx="635" cy="396240"/>
                      <wp:effectExtent l="12700" t="8255" r="5715" b="5080"/>
                      <wp:wrapNone/>
                      <wp:docPr id="373" name="直接连接符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620850" id="直接连接符 373" o:spid="_x0000_s1026" style="position:absolute;left:0;text-align:lef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3.2pt" to="66.9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172085</wp:posOffset>
                      </wp:positionV>
                      <wp:extent cx="912495" cy="1905"/>
                      <wp:effectExtent l="15875" t="58420" r="5080" b="53975"/>
                      <wp:wrapNone/>
                      <wp:docPr id="372" name="直接连接符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2495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098664" id="直接连接符 372" o:spid="_x0000_s1026" style="position:absolute;left:0;text-align:left;flip:x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pt,13.55pt" to="66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167640</wp:posOffset>
                      </wp:positionV>
                      <wp:extent cx="228600" cy="635"/>
                      <wp:effectExtent l="12700" t="13970" r="6350" b="13970"/>
                      <wp:wrapNone/>
                      <wp:docPr id="371" name="直接连接符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E5AD0E" id="直接连接符 371" o:spid="_x0000_s1026" style="position:absolute;left:0;text-align:lef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3.2pt" to="84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520" w:type="dxa"/>
            <w:gridSpan w:val="2"/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90805</wp:posOffset>
                      </wp:positionV>
                      <wp:extent cx="1139825" cy="391795"/>
                      <wp:effectExtent l="12700" t="5715" r="9525" b="12065"/>
                      <wp:wrapNone/>
                      <wp:docPr id="370" name="文本框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</w:rPr>
                                    <w:t>提前一个工作日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</w:rPr>
                                    <w:t>发布入职通知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70" o:spid="_x0000_s1591" type="#_x0000_t202" style="position:absolute;margin-left:12.85pt;margin-top:7.15pt;width:89.75pt;height:30.8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</w:rPr>
                              <w:t>提前一个工作日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</w:rPr>
                              <w:t>发布入职通知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86360</wp:posOffset>
                      </wp:positionV>
                      <wp:extent cx="1143000" cy="635"/>
                      <wp:effectExtent l="9525" t="56515" r="19050" b="57150"/>
                      <wp:wrapNone/>
                      <wp:docPr id="369" name="直接连接符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C7058B" id="直接连接符 369" o:spid="_x0000_s1026" style="position:absolute;left:0;text-align:lef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6.8pt" to="192.6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185420</wp:posOffset>
                      </wp:positionV>
                      <wp:extent cx="1600200" cy="635"/>
                      <wp:effectExtent l="19050" t="54610" r="9525" b="59055"/>
                      <wp:wrapNone/>
                      <wp:docPr id="368" name="直接连接符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00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C44BA1" id="直接连接符 368" o:spid="_x0000_s1026" style="position:absolute;left:0;text-align:left;flip:x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14.6pt" to="228.6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86360</wp:posOffset>
                      </wp:positionV>
                      <wp:extent cx="1139825" cy="198120"/>
                      <wp:effectExtent l="9525" t="12700" r="12700" b="8255"/>
                      <wp:wrapNone/>
                      <wp:docPr id="367" name="文本框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</w:rPr>
                                    <w:t>入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kern w:val="0"/>
                                    </w:rPr>
                                    <w:t>职准备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kern w:val="0"/>
                                    </w:rPr>
                                    <w:t>工作确认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7" o:spid="_x0000_s1592" type="#_x0000_t202" style="position:absolute;margin-left:12.6pt;margin-top:6.8pt;width:89.75pt;height:15.6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</w:rPr>
                              <w:t>入</w:t>
                            </w:r>
                            <w:proofErr w:type="gramStart"/>
                            <w:r>
                              <w:rPr>
                                <w:rFonts w:hint="eastAsia"/>
                                <w:kern w:val="0"/>
                              </w:rPr>
                              <w:t>职准备</w:t>
                            </w:r>
                            <w:proofErr w:type="gramEnd"/>
                            <w:r>
                              <w:rPr>
                                <w:rFonts w:hint="eastAsia"/>
                                <w:kern w:val="0"/>
                              </w:rPr>
                              <w:t>工作确认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183515</wp:posOffset>
                      </wp:positionV>
                      <wp:extent cx="800100" cy="196215"/>
                      <wp:effectExtent l="9525" t="10795" r="9525" b="12065"/>
                      <wp:wrapNone/>
                      <wp:docPr id="366" name="文本框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6"/>
                                    </w:rPr>
                                    <w:t>照片一寸两张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6" o:spid="_x0000_s1593" type="#_x0000_t202" style="position:absolute;margin-left:48.6pt;margin-top:14.45pt;width:63pt;height:15.4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spacing w:val="-16"/>
                              </w:rPr>
                              <w:t>照片一寸两张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3360420</wp:posOffset>
                      </wp:positionH>
                      <wp:positionV relativeFrom="paragraph">
                        <wp:posOffset>2263775</wp:posOffset>
                      </wp:positionV>
                      <wp:extent cx="682625" cy="297180"/>
                      <wp:effectExtent l="9525" t="5080" r="12700" b="12065"/>
                      <wp:wrapNone/>
                      <wp:docPr id="365" name="矩形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劳动合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劳动合同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65" o:spid="_x0000_s1594" style="position:absolute;margin-left:264.6pt;margin-top:178.25pt;width:53.75pt;height:23.4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" fillcolor="silver">
                      <v:textbox inset="0,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劳动合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劳动合同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84455</wp:posOffset>
                      </wp:positionV>
                      <wp:extent cx="225425" cy="887095"/>
                      <wp:effectExtent l="9525" t="5080" r="12700" b="12700"/>
                      <wp:wrapNone/>
                      <wp:docPr id="364" name="矩形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887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收取资料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64" o:spid="_x0000_s1595" style="position:absolute;margin-left:3.6pt;margin-top:6.65pt;width:17.75pt;height:69.8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收取资料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-8255</wp:posOffset>
                      </wp:positionV>
                      <wp:extent cx="800100" cy="192405"/>
                      <wp:effectExtent l="12700" t="5715" r="6350" b="11430"/>
                      <wp:wrapNone/>
                      <wp:docPr id="363" name="文本框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身份证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3" o:spid="_x0000_s1596" type="#_x0000_t202" style="position:absolute;margin-left:48.85pt;margin-top:-.65pt;width:63pt;height:15.1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身份证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84455</wp:posOffset>
                      </wp:positionV>
                      <wp:extent cx="342900" cy="635"/>
                      <wp:effectExtent l="9525" t="10795" r="9525" b="7620"/>
                      <wp:wrapNone/>
                      <wp:docPr id="362" name="直接连接符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4F396B" id="直接连接符 362" o:spid="_x0000_s1026" style="position:absolute;left:0;text-align:lef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6.65pt" to="48.6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189865</wp:posOffset>
                      </wp:positionV>
                      <wp:extent cx="800100" cy="192405"/>
                      <wp:effectExtent l="12700" t="11430" r="6350" b="5715"/>
                      <wp:wrapNone/>
                      <wp:docPr id="361" name="文本框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学位证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1" o:spid="_x0000_s1597" type="#_x0000_t202" style="position:absolute;margin-left:48.85pt;margin-top:14.95pt;width:63pt;height:15.1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学位证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-8255</wp:posOffset>
                      </wp:positionV>
                      <wp:extent cx="800100" cy="192405"/>
                      <wp:effectExtent l="12700" t="13335" r="6350" b="13335"/>
                      <wp:wrapNone/>
                      <wp:docPr id="360" name="文本框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学历证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60" o:spid="_x0000_s1598" type="#_x0000_t202" style="position:absolute;margin-left:48.85pt;margin-top:-.65pt;width:63pt;height:15.1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学历证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183515</wp:posOffset>
                      </wp:positionV>
                      <wp:extent cx="3175" cy="1085215"/>
                      <wp:effectExtent l="53975" t="10795" r="57150" b="18415"/>
                      <wp:wrapNone/>
                      <wp:docPr id="359" name="直接连接符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10852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087A69" id="直接连接符 359" o:spid="_x0000_s1026" style="position:absolute;left:0;text-align:left;flip:x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35pt,14.45pt" to="12.6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-8255</wp:posOffset>
                      </wp:positionV>
                      <wp:extent cx="800100" cy="192405"/>
                      <wp:effectExtent l="12700" t="9525" r="6350" b="7620"/>
                      <wp:wrapNone/>
                      <wp:docPr id="358" name="文本框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职称证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8" o:spid="_x0000_s1599" type="#_x0000_t202" style="position:absolute;margin-left:48.85pt;margin-top:-.65pt;width:63pt;height:15.1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职称证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183515</wp:posOffset>
                      </wp:positionV>
                      <wp:extent cx="635" cy="297180"/>
                      <wp:effectExtent l="57150" t="8890" r="56515" b="17780"/>
                      <wp:wrapNone/>
                      <wp:docPr id="357" name="直接连接符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1397AD" id="直接连接符 357" o:spid="_x0000_s1026" style="position:absolute;left:0;text-align:lef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14.45pt" to="84.6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-8255</wp:posOffset>
                      </wp:positionV>
                      <wp:extent cx="800100" cy="192405"/>
                      <wp:effectExtent l="12700" t="7620" r="6350" b="9525"/>
                      <wp:wrapNone/>
                      <wp:docPr id="356" name="文本框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……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6" o:spid="_x0000_s1600" type="#_x0000_t202" style="position:absolute;margin-left:48.85pt;margin-top:-.65pt;width:63pt;height:15.1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84455</wp:posOffset>
                      </wp:positionV>
                      <wp:extent cx="800100" cy="396240"/>
                      <wp:effectExtent l="9525" t="10795" r="9525" b="12065"/>
                      <wp:wrapNone/>
                      <wp:docPr id="355" name="流程图: 磁盘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9624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存档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磁盘 355" o:spid="_x0000_s1601" type="#_x0000_t132" style="position:absolute;margin-left:48.6pt;margin-top:6.65pt;width:63pt;height:31.2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存档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-1270</wp:posOffset>
                      </wp:positionV>
                      <wp:extent cx="1943100" cy="191135"/>
                      <wp:effectExtent l="12700" t="18415" r="34925" b="9525"/>
                      <wp:wrapNone/>
                      <wp:docPr id="354" name="箭头: 右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911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4153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C0A70" id="箭头: 右 354" o:spid="_x0000_s1026" type="#_x0000_t13" style="position:absolute;left:0;text-align:left;margin-left:111.85pt;margin-top:-.1pt;width:153pt;height:15.0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" fillcolor="silver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88900</wp:posOffset>
                      </wp:positionV>
                      <wp:extent cx="1939925" cy="200025"/>
                      <wp:effectExtent l="12700" t="19050" r="28575" b="9525"/>
                      <wp:wrapNone/>
                      <wp:docPr id="353" name="箭头: 右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9925" cy="2000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4246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D641D" id="箭头: 右 353" o:spid="_x0000_s1026" type="#_x0000_t13" style="position:absolute;left:0;text-align:left;margin-left:111.85pt;margin-top:7pt;width:152.75pt;height:15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88900</wp:posOffset>
                      </wp:positionV>
                      <wp:extent cx="1371600" cy="200025"/>
                      <wp:effectExtent l="12700" t="9525" r="6350" b="9525"/>
                      <wp:wrapNone/>
                      <wp:docPr id="352" name="文本框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6"/>
                                    </w:rPr>
                                    <w:t>签订劳动合同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2" o:spid="_x0000_s1602" type="#_x0000_t202" style="position:absolute;margin-left:3.85pt;margin-top:7pt;width:108pt;height:15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spacing w:val="-16"/>
                              </w:rPr>
                              <w:t>签订劳动合同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90805</wp:posOffset>
                      </wp:positionV>
                      <wp:extent cx="3175" cy="193675"/>
                      <wp:effectExtent l="57150" t="9525" r="53975" b="15875"/>
                      <wp:wrapNone/>
                      <wp:docPr id="351" name="直接连接符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193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725537" id="直接连接符 351" o:spid="_x0000_s1026" style="position:absolute;left:0;text-align:lef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7.15pt" to="57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183515</wp:posOffset>
                      </wp:positionV>
                      <wp:extent cx="1028700" cy="200025"/>
                      <wp:effectExtent l="0" t="0" r="0" b="4445"/>
                      <wp:wrapNone/>
                      <wp:docPr id="350" name="文本框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熟悉工作环境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0" o:spid="_x0000_s1603" type="#_x0000_t202" style="position:absolute;margin-left:21.6pt;margin-top:14.45pt;width:81pt;height:15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" stroked="f">
                      <v:textbox inset=",0,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熟悉工作环境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80010</wp:posOffset>
                      </wp:positionV>
                      <wp:extent cx="1259205" cy="297180"/>
                      <wp:effectExtent l="9525" t="6350" r="7620" b="10795"/>
                      <wp:wrapNone/>
                      <wp:docPr id="349" name="流程图: 可选过程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205" cy="29718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8A53D" id="流程图: 可选过程 349" o:spid="_x0000_s1026" type="#_x0000_t176" style="position:absolute;left:0;text-align:left;margin-left:12.6pt;margin-top:6.3pt;width:99.15pt;height:23.4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">
                      <v:stroke dashstyle="dashDot"/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-13335</wp:posOffset>
                      </wp:positionV>
                      <wp:extent cx="635" cy="290830"/>
                      <wp:effectExtent l="60325" t="13970" r="53340" b="19050"/>
                      <wp:wrapNone/>
                      <wp:docPr id="348" name="直接连接符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08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4B8B99" id="直接连接符 348" o:spid="_x0000_s1026" style="position:absolute;left:0;text-align:lef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-1.05pt" to="57.9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79375</wp:posOffset>
                      </wp:positionV>
                      <wp:extent cx="800100" cy="198755"/>
                      <wp:effectExtent l="9525" t="9525" r="9525" b="10795"/>
                      <wp:wrapNone/>
                      <wp:docPr id="347" name="文本框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98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  <w:spacing w:val="-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6"/>
                                    </w:rPr>
                                    <w:t>考勤录入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47" o:spid="_x0000_s1604" type="#_x0000_t202" style="position:absolute;margin-left:30.6pt;margin-top:6.25pt;width:63pt;height:15.6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  <w:spacing w:val="-16"/>
                              </w:rPr>
                            </w:pPr>
                            <w:r>
                              <w:rPr>
                                <w:rFonts w:hint="eastAsia"/>
                                <w:spacing w:val="-16"/>
                              </w:rPr>
                              <w:t>考勤录入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79375</wp:posOffset>
                      </wp:positionV>
                      <wp:extent cx="3175" cy="396875"/>
                      <wp:effectExtent l="57150" t="7620" r="53975" b="24130"/>
                      <wp:wrapNone/>
                      <wp:docPr id="346" name="直接连接符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396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03E63" id="直接连接符 346" o:spid="_x0000_s1026" style="position:absolute;left:0;text-align:left;flip:x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6.25pt" to="57.8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167640</wp:posOffset>
                      </wp:positionV>
                      <wp:extent cx="1028700" cy="635"/>
                      <wp:effectExtent l="12700" t="53975" r="15875" b="59690"/>
                      <wp:wrapNone/>
                      <wp:docPr id="345" name="直接连接符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87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FF7D4F" id="直接连接符 345" o:spid="_x0000_s1026" style="position:absolute;left:0;text-align:lef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5pt,13.2pt" to="183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73025</wp:posOffset>
                      </wp:positionV>
                      <wp:extent cx="1143000" cy="495300"/>
                      <wp:effectExtent l="6350" t="6985" r="12700" b="12065"/>
                      <wp:wrapNone/>
                      <wp:docPr id="344" name="流程图: 文档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953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新员工入职通知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344" o:spid="_x0000_s1605" type="#_x0000_t114" style="position:absolute;margin-left:13.1pt;margin-top:5.75pt;width:90pt;height:39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新员工入职通知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173990</wp:posOffset>
                      </wp:positionV>
                      <wp:extent cx="635" cy="198120"/>
                      <wp:effectExtent l="53975" t="8890" r="59690" b="21590"/>
                      <wp:wrapNone/>
                      <wp:docPr id="343" name="直接连接符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26D8F0" id="直接连接符 343" o:spid="_x0000_s1026" style="position:absolute;left:0;text-align:lef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pt,13.7pt" to="58.1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167640</wp:posOffset>
                      </wp:positionV>
                      <wp:extent cx="1257300" cy="396240"/>
                      <wp:effectExtent l="12700" t="10160" r="6350" b="12700"/>
                      <wp:wrapNone/>
                      <wp:docPr id="342" name="流程图: 文档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9624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新员工须知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342" o:spid="_x0000_s1606" type="#_x0000_t114" style="position:absolute;margin-left:3.85pt;margin-top:13.2pt;width:99pt;height:31.2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新员工须知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68580</wp:posOffset>
                      </wp:positionV>
                      <wp:extent cx="1257300" cy="396240"/>
                      <wp:effectExtent l="12700" t="10160" r="6350" b="12700"/>
                      <wp:wrapNone/>
                      <wp:docPr id="341" name="流程图: 文档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9624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员工手册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341" o:spid="_x0000_s1607" type="#_x0000_t114" style="position:absolute;margin-left:3.85pt;margin-top:5.4pt;width:99pt;height:31.2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员工手册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68580</wp:posOffset>
                      </wp:positionV>
                      <wp:extent cx="635" cy="198120"/>
                      <wp:effectExtent l="60325" t="6350" r="53340" b="14605"/>
                      <wp:wrapNone/>
                      <wp:docPr id="340" name="直接连接符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5C90E8" id="直接连接符 340" o:spid="_x0000_s1026" style="position:absolute;left:0;text-align:lef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5.4pt" to="48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172085</wp:posOffset>
                      </wp:positionV>
                      <wp:extent cx="2171700" cy="200025"/>
                      <wp:effectExtent l="13970" t="12700" r="33655" b="15875"/>
                      <wp:wrapNone/>
                      <wp:docPr id="339" name="箭头: 右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2000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7142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1A6A6" id="箭头: 右 339" o:spid="_x0000_s1026" type="#_x0000_t13" style="position:absolute;left:0;text-align:left;margin-left:93.95pt;margin-top:13.55pt;width:171pt;height:15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68580</wp:posOffset>
                      </wp:positionV>
                      <wp:extent cx="1143000" cy="297180"/>
                      <wp:effectExtent l="13335" t="13970" r="5715" b="12700"/>
                      <wp:wrapNone/>
                      <wp:docPr id="338" name="矩形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入职培训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考核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38" o:spid="_x0000_s1608" style="position:absolute;margin-left:3.9pt;margin-top:5.4pt;width:90pt;height:23.4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入职培训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考核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167640</wp:posOffset>
                      </wp:positionV>
                      <wp:extent cx="635" cy="198120"/>
                      <wp:effectExtent l="12700" t="6350" r="5715" b="5080"/>
                      <wp:wrapNone/>
                      <wp:docPr id="337" name="直接连接符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FA4271" id="直接连接符 337" o:spid="_x0000_s1026" style="position:absolute;left:0;text-align:lef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13.2pt" to="48.9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260" w:type="dxa"/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620" w:type="dxa"/>
            <w:gridSpan w:val="2"/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-3810</wp:posOffset>
                      </wp:positionV>
                      <wp:extent cx="796925" cy="288290"/>
                      <wp:effectExtent l="13970" t="6350" r="8255" b="10160"/>
                      <wp:wrapNone/>
                      <wp:docPr id="336" name="矩形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行政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部设施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提供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36" o:spid="_x0000_s1609" style="position:absolute;margin-left:3.95pt;margin-top:-.3pt;width:62.75pt;height:22.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行政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部设施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提供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81280</wp:posOffset>
                      </wp:positionV>
                      <wp:extent cx="796925" cy="490855"/>
                      <wp:effectExtent l="12700" t="13335" r="9525" b="10160"/>
                      <wp:wrapNone/>
                      <wp:docPr id="335" name="矩形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490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工程部开通网络、电话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35" o:spid="_x0000_s1610" style="position:absolute;margin-left:3.85pt;margin-top:6.4pt;width:62.75pt;height:38.6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工程部开通网络、电话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185420</wp:posOffset>
                      </wp:positionV>
                      <wp:extent cx="635" cy="198120"/>
                      <wp:effectExtent l="9525" t="8890" r="8890" b="12065"/>
                      <wp:wrapNone/>
                      <wp:docPr id="334" name="直接连接符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95DAED" id="直接连接符 334" o:spid="_x0000_s1026" style="position:absolute;left:0;text-align:lef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4.6pt" to="39.6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172085</wp:posOffset>
                      </wp:positionV>
                      <wp:extent cx="914400" cy="393700"/>
                      <wp:effectExtent l="6350" t="12700" r="12700" b="12700"/>
                      <wp:wrapNone/>
                      <wp:docPr id="333" name="矩形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公司劳资保险转入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33" o:spid="_x0000_s1611" style="position:absolute;margin-left:-4.9pt;margin-top:13.55pt;width:1in;height:31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">
                      <v:textbo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公司劳资保险转入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173990</wp:posOffset>
                      </wp:positionV>
                      <wp:extent cx="914400" cy="391795"/>
                      <wp:effectExtent l="6350" t="10795" r="12700" b="6985"/>
                      <wp:wrapNone/>
                      <wp:docPr id="332" name="矩形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办理工资卡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32" o:spid="_x0000_s1612" style="position:absolute;margin-left:-4.9pt;margin-top:13.7pt;width:1in;height:30.8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">
                      <v:textbox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办理工资卡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080" w:type="dxa"/>
            <w:gridSpan w:val="2"/>
          </w:tcPr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90805</wp:posOffset>
                      </wp:positionV>
                      <wp:extent cx="682625" cy="297180"/>
                      <wp:effectExtent l="12700" t="9525" r="9525" b="7620"/>
                      <wp:wrapNone/>
                      <wp:docPr id="331" name="矩形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招聘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招聘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31" o:spid="_x0000_s1613" style="position:absolute;margin-left:-5.15pt;margin-top:7.15pt;width:53.75pt;height:23.4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" fillcolor="silver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招聘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招聘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-3810</wp:posOffset>
                      </wp:positionV>
                      <wp:extent cx="682625" cy="297180"/>
                      <wp:effectExtent l="6350" t="6350" r="6350" b="10795"/>
                      <wp:wrapNone/>
                      <wp:docPr id="330" name="矩形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档案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档案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30" o:spid="_x0000_s1614" style="position:absolute;margin-left:-4.9pt;margin-top:-.3pt;width:53.75pt;height:23.4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" fillcolor="silver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68580</wp:posOffset>
                      </wp:positionV>
                      <wp:extent cx="571500" cy="297180"/>
                      <wp:effectExtent l="10795" t="13970" r="8255" b="12700"/>
                      <wp:wrapNone/>
                      <wp:docPr id="329" name="矩形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培训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培训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29" o:spid="_x0000_s1615" style="position:absolute;margin-left:-5.3pt;margin-top:5.4pt;width:45pt;height:23.4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" fillcolor="silver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培训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培训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173990</wp:posOffset>
                      </wp:positionV>
                      <wp:extent cx="571500" cy="297180"/>
                      <wp:effectExtent l="6350" t="10795" r="12700" b="6350"/>
                      <wp:wrapNone/>
                      <wp:docPr id="328" name="矩形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试用转正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试用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28" o:spid="_x0000_s1616" style="position:absolute;margin-left:-4.9pt;margin-top:13.7pt;width:45pt;height:23.4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" fillcolor="silver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试用转正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试用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  <w:rPr>
                <w:rFonts w:hint="eastAsia"/>
              </w:rPr>
            </w:pPr>
          </w:p>
        </w:tc>
      </w:tr>
    </w:tbl>
    <w:p w:rsidR="00F302C3" w:rsidRDefault="00F302C3" w:rsidP="00F302C3">
      <w:pPr>
        <w:rPr>
          <w:rFonts w:hint="eastAsia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2010"/>
        <w:gridCol w:w="2160"/>
        <w:gridCol w:w="1980"/>
        <w:gridCol w:w="1261"/>
      </w:tblGrid>
      <w:tr w:rsidR="00F302C3" w:rsidTr="00F302C3">
        <w:trPr>
          <w:cantSplit/>
        </w:trPr>
        <w:tc>
          <w:tcPr>
            <w:tcW w:w="9360" w:type="dxa"/>
            <w:gridSpan w:val="5"/>
            <w:tcBorders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30" w:name="试用转正"/>
            <w:r>
              <w:rPr>
                <w:rFonts w:hint="eastAsia" w:ascii="SimHei" w:hAnsi="SimHei" w:eastAsia="黑体"/>
                <w:b/>
              </w:rPr>
              <w:t>试用转正</w:t>
            </w:r>
            <w:bookmarkEnd w:id="30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</w:t>
            </w:r>
          </w:p>
        </w:tc>
      </w:tr>
      <w:tr w:rsidR="00F302C3" w:rsidTr="00F302C3">
        <w:tc>
          <w:tcPr>
            <w:tcW w:w="1949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试用员工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用人部门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261" w:type="dxa"/>
            <w:tcBorders>
              <w:bottom w:val="single" w:sz="4" w:space="0" w:color="auto"/>
            </w:tcBorders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rPr>
          <w:trHeight w:val="12886"/>
        </w:trPr>
        <w:tc>
          <w:tcPr>
            <w:tcW w:w="1949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835650" cy="7839075"/>
                      <wp:effectExtent l="9525" t="12700" r="12700" b="6350"/>
                      <wp:wrapNone/>
                      <wp:docPr id="279" name="组合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5650" cy="7839075"/>
                                <a:chOff x="0" y="0"/>
                                <a:chExt cx="9190" cy="12345"/>
                              </a:xfrm>
                            </wpg:grpSpPr>
                            <wps:wsp>
                              <wps:cNvPr id="280" name="AutoShap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3315"/>
                                  <a:ext cx="1620" cy="614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转正申请书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8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7" y="3299"/>
                                  <a:ext cx="1620" cy="7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beforeLines="50" w:before="156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提交直接领导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Rectangle 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3" y="3305"/>
                                  <a:ext cx="1620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beforeLines="50" w:before="156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确认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Line 8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6" y="3611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Line 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6" y="3611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AutoShape 8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6" y="4547"/>
                                  <a:ext cx="1620" cy="78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试用考核单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Line 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6" y="4079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Rectangle 8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0" y="4234"/>
                                  <a:ext cx="1620" cy="10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直接领导对试用员工工作评价，签署意见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Line 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86" y="5015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" name="Rectangle 8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3" y="5801"/>
                                  <a:ext cx="1620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人事部签署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意见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Line 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6" y="5327"/>
                                  <a:ext cx="0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" name="Line 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6" y="6263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AutoShape 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4" y="5794"/>
                                  <a:ext cx="1262" cy="936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beforeLines="50" w:before="156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审批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293" name="Line 8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770" y="6261"/>
                                  <a:ext cx="53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Rectangl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" y="33"/>
                                  <a:ext cx="1620" cy="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进入试用期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Line 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0" y="1901"/>
                                  <a:ext cx="2" cy="14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Line 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4" y="6729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Line 83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704" y="7197"/>
                                  <a:ext cx="413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AutoShape 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4" y="8133"/>
                                  <a:ext cx="1620" cy="1092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人事通知单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（转正）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Rectangle 8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8290"/>
                                  <a:ext cx="530" cy="2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合格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0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" y="8289"/>
                                  <a:ext cx="126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员工留存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Line 8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44" y="8601"/>
                                  <a:ext cx="28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" name="AutoShap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4" y="10005"/>
                                  <a:ext cx="1440" cy="936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存档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Line 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4" y="9225"/>
                                  <a:ext cx="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Rectangle 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4" y="6885"/>
                                  <a:ext cx="716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不合格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5" name="Line 8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560" y="6261"/>
                                  <a:ext cx="4" cy="23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AutoShape 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6" y="6903"/>
                                  <a:ext cx="1440" cy="78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终止合同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Rectangle 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9" y="7353"/>
                                  <a:ext cx="1081" cy="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离职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离职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0" rIns="91440" bIns="0" anchor="t" anchorCtr="0" upright="1">
                                <a:noAutofit/>
                              </wps:bodyPr>
                            </wps:wsp>
                            <wps:wsp>
                              <wps:cNvPr id="308" name="Text Box 8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8" y="0"/>
                                  <a:ext cx="1082" cy="3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入职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入职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9" name="AutoShape 8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23" y="18"/>
                                  <a:ext cx="6482" cy="315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514444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AutoShap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2" y="10294"/>
                                  <a:ext cx="2342" cy="33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74776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Text Box 8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05" y="10303"/>
                                  <a:ext cx="1081" cy="3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档案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档案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2" name="Text Box 8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04" y="4701"/>
                                  <a:ext cx="1072" cy="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评估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绩效评估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3" name="AutoShape 8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8" y="1286"/>
                                  <a:ext cx="4316" cy="295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65763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Line 8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18" y="1579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5" name="Rectangle 8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8" y="1267"/>
                                  <a:ext cx="162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beforeLines="50" w:before="156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考核及反馈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Rectangle 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77"/>
                                  <a:ext cx="1620" cy="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工作表现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Line 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8" y="643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8" name="AutoShape 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1" y="7373"/>
                                  <a:ext cx="5396" cy="332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406325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Line 8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44" y="8601"/>
                                  <a:ext cx="1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Text Box 8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00" y="1270"/>
                                  <a:ext cx="1076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考核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绩效考核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1" name="Line 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4" y="10941"/>
                                  <a:ext cx="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Rectangle 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4" y="11721"/>
                                  <a:ext cx="1260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转正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AutoShape 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80" y="11878"/>
                                  <a:ext cx="2520" cy="335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8806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Text Box 8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00" y="11878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薪酬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薪酬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5" name="AutoShape 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4" y="4701"/>
                                  <a:ext cx="2336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187179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Line 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5" y="8913"/>
                                  <a:ext cx="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7" name="Rectangle 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" y="9693"/>
                                  <a:ext cx="1435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试用期结束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转为正式员工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279" o:spid="_x0000_s1617" style="position:absolute;margin-left:-5.4pt;margin-top:13pt;width:459.5pt;height:617.25pt;z-index:252324864" coordsize="9190,1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">
                      <v:shape id="AutoShape 821" o:spid="_x0000_s1618" type="#_x0000_t114" style="position:absolute;left:5;top:3315;width:1620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">
                        <v:textbox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转正申请书</w:t>
                              </w:r>
                            </w:p>
                          </w:txbxContent>
                        </v:textbox>
                      </v:shape>
                      <v:rect id="Rectangle 822" o:spid="_x0000_s1619" style="position:absolute;left:2167;top:3299;width:1620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">
                        <v:textbox>
                          <w:txbxContent>
                            <w:p w:rsidR="00F302C3" w:rsidRDefault="00F302C3" w:rsidP="00F302C3">
                              <w:pPr>
                                <w:spacing w:beforeLines="50" w:before="156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提交直接领导</w:t>
                              </w:r>
                            </w:p>
                          </w:txbxContent>
                        </v:textbox>
                      </v:rect>
                      <v:rect id="Rectangle 823" o:spid="_x0000_s1620" style="position:absolute;left:4143;top:3305;width:162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">
                        <v:textbox>
                          <w:txbxContent>
                            <w:p w:rsidR="00F302C3" w:rsidRDefault="00F302C3" w:rsidP="00F302C3">
                              <w:pPr>
                                <w:spacing w:beforeLines="50" w:before="15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确认</w:t>
                              </w:r>
                            </w:p>
                          </w:txbxContent>
                        </v:textbox>
                      </v:rect>
                      <v:line id="Line 824" o:spid="_x0000_s1621" style="position:absolute;visibility:visible;mso-wrap-style:square" from="1626,3611" to="2166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">
                        <v:stroke endarrow="block"/>
                      </v:line>
                      <v:line id="Line 825" o:spid="_x0000_s1622" style="position:absolute;visibility:visible;mso-wrap-style:square" from="3786,3611" to="4146,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">
                        <v:stroke endarrow="block"/>
                      </v:line>
                      <v:shape id="AutoShape 826" o:spid="_x0000_s1623" type="#_x0000_t114" style="position:absolute;left:4146;top:4547;width:162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">
                        <v:textbox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试用考核单</w:t>
                              </w:r>
                            </w:p>
                          </w:txbxContent>
                        </v:textbox>
                      </v:shape>
                      <v:line id="Line 827" o:spid="_x0000_s1624" style="position:absolute;visibility:visible;mso-wrap-style:square" from="5046,4079" to="504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">
                        <v:stroke endarrow="block"/>
                      </v:line>
                      <v:rect id="Rectangle 828" o:spid="_x0000_s1625" style="position:absolute;left:2170;top:4234;width:162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XA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IF7M4XomHAG5/gcAAP//AwBQSwECLQAUAAYACAAAACEA2+H2y+4AAACFAQAAEwAAAAAAAAAA&#10;AAAAAAAAAAAAW0NvbnRlbnRfVHlwZXNdLnhtbFBLAQItABQABgAIAAAAIQBa9CxbvwAAABUBAAAL&#10;AAAAAAAAAAAAAAAAAB8BAABfcmVscy8ucmVsc1BLAQItABQABgAIAAAAIQB/sIXAxQAAANwAAAAP&#10;AAAAAAAAAAAAAAAAAAcCAABkcnMvZG93bnJldi54bWxQSwUGAAAAAAMAAwC3AAAA+QIAAAAA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直接领导对试用员工工作评价，签署意见</w:t>
                              </w:r>
                            </w:p>
                          </w:txbxContent>
                        </v:textbox>
                      </v:rect>
                      <v:line id="Line 829" o:spid="_x0000_s1626" style="position:absolute;flip:x;visibility:visible;mso-wrap-style:square" from="3786,5015" to="4146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">
                        <v:stroke endarrow="block"/>
                      </v:line>
                      <v:rect id="Rectangle 830" o:spid="_x0000_s1627" style="position:absolute;left:4143;top:5801;width:162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Qp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kCxS+DsTjoBc/QIAAP//AwBQSwECLQAUAAYACAAAACEA2+H2y+4AAACFAQAAEwAAAAAAAAAA&#10;AAAAAAAAAAAAW0NvbnRlbnRfVHlwZXNdLnhtbFBLAQItABQABgAIAAAAIQBa9CxbvwAAABUBAAAL&#10;AAAAAAAAAAAAAAAAAB8BAABfcmVscy8ucmVsc1BLAQItABQABgAIAAAAIQBhY7QpxQAAANwAAAAP&#10;AAAAAAAAAAAAAAAAAAcCAABkcnMvZG93bnJldi54bWxQSwUGAAAAAAMAAwC3AAAA+QIAAAAA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人事部签署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意见</w:t>
                              </w:r>
                            </w:p>
                          </w:txbxContent>
                        </v:textbox>
                      </v:rect>
                      <v:line id="Line 831" o:spid="_x0000_s1628" style="position:absolute;visibility:visible;mso-wrap-style:square" from="2886,5327" to="288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        <v:line id="Line 832" o:spid="_x0000_s1629" style="position:absolute;visibility:visible;mso-wrap-style:square" from="2886,6263" to="4146,6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">
                        <v:stroke endarrow="block"/>
                      </v:line>
                      <v:shape id="AutoShape 833" o:spid="_x0000_s1630" type="#_x0000_t110" style="position:absolute;left:6304;top:5794;width:1262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">
                        <v:textbox inset=",0,,0">
                          <w:txbxContent>
                            <w:p w:rsidR="00F302C3" w:rsidRDefault="00F302C3" w:rsidP="00F302C3">
                              <w:pPr>
                                <w:spacing w:beforeLines="50" w:before="15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审批</w:t>
                              </w:r>
                            </w:p>
                          </w:txbxContent>
                        </v:textbox>
                      </v:shape>
                      <v:line id="Line 834" o:spid="_x0000_s1631" style="position:absolute;flip:y;visibility:visible;mso-wrap-style:square" from="5770,6261" to="6304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">
                        <v:stroke endarrow="block"/>
                      </v:line>
                      <v:rect id="Rectangle 835" o:spid="_x0000_s1632" style="position:absolute;left:8;top:33;width:16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1q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ri0QBeZ8IRkNMnAAAA//8DAFBLAQItABQABgAIAAAAIQDb4fbL7gAAAIUBAAATAAAAAAAAAAAA&#10;AAAAAAAAAABbQ29udGVudF9UeXBlc10ueG1sUEsBAi0AFAAGAAgAAAAhAFr0LFu/AAAAFQEAAAsA&#10;AAAAAAAAAAAAAAAAHwEAAF9yZWxzLy5yZWxzUEsBAi0AFAAGAAgAAAAhAAq7jWrEAAAA3AAAAA8A&#10;AAAAAAAAAAAAAAAABwIAAGRycy9kb3ducmV2LnhtbFBLBQYAAAAAAwADALcAAAD4AgAAAAA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进入试用期</w:t>
                              </w:r>
                            </w:p>
                          </w:txbxContent>
                        </v:textbox>
                      </v:rect>
                      <v:line id="Line 836" o:spid="_x0000_s1633" style="position:absolute;visibility:visible;mso-wrap-style:square" from="720,1901" to="722,3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">
                        <v:stroke endarrow="block"/>
                      </v:line>
                      <v:line id="Line 837" o:spid="_x0000_s1634" style="position:absolute;visibility:visible;mso-wrap-style:square" from="6844,6729" to="6844,7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nK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SeHvTDwCcvELAAD//wMAUEsBAi0AFAAGAAgAAAAhANvh9svuAAAAhQEAABMAAAAAAAAA&#10;AAAAAAAAAAAAAFtDb250ZW50X1R5cGVzXS54bWxQSwECLQAUAAYACAAAACEAWvQsW78AAAAVAQAA&#10;CwAAAAAAAAAAAAAAAAAfAQAAX3JlbHMvLnJlbHNQSwECLQAUAAYACAAAACEARXPJysYAAADcAAAA&#10;DwAAAAAAAAAAAAAAAAAHAgAAZHJzL2Rvd25yZXYueG1sUEsFBgAAAAADAAMAtwAAAPoCAAAAAA==&#10;"/>
                      <v:line id="Line 838" o:spid="_x0000_s1635" style="position:absolute;flip:x y;visibility:visible;mso-wrap-style:square" from="2704,7197" to="6840,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">
                        <v:stroke endarrow="block"/>
                      </v:line>
                      <v:shape id="AutoShape 839" o:spid="_x0000_s1636" type="#_x0000_t114" style="position:absolute;left:4324;top:8133;width:1620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">
                        <v:textbox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人事通知单</w:t>
                              </w:r>
                            </w:p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（转正）</w:t>
                              </w:r>
                            </w:p>
                          </w:txbxContent>
                        </v:textbox>
                      </v:shape>
                      <v:rect id="Rectangle 840" o:spid="_x0000_s1637" style="position:absolute;left:7020;top:8290;width:530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合格</w:t>
                              </w:r>
                            </w:p>
                          </w:txbxContent>
                        </v:textbox>
                      </v:rect>
                      <v:rect id="Rectangle 841" o:spid="_x0000_s1638" style="position:absolute;left:181;top:8289;width:12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Fz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efHM/EIyOULAAD//wMAUEsBAi0AFAAGAAgAAAAhANvh9svuAAAAhQEAABMAAAAAAAAAAAAAAAAA&#10;AAAAAFtDb250ZW50X1R5cGVzXS54bWxQSwECLQAUAAYACAAAACEAWvQsW78AAAAVAQAACwAAAAAA&#10;AAAAAAAAAAAfAQAAX3JlbHMvLnJlbHNQSwECLQAUAAYACAAAACEA62sRc8AAAADcAAAADwAAAAAA&#10;AAAAAAAAAAAHAgAAZHJzL2Rvd25yZXYueG1sUEsFBgAAAAADAAMAtwAAAPQCAAAAAA==&#10;">
                        <v:textbox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员工留存</w:t>
                              </w:r>
                            </w:p>
                          </w:txbxContent>
                        </v:textbox>
                      </v:rect>
                      <v:line id="Line 842" o:spid="_x0000_s1639" style="position:absolute;flip:x;visibility:visible;mso-wrap-style:square" from="1444,8601" to="4324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">
                        <v:stroke endarrow="block"/>
                      </v:line>
                      <v:shape id="AutoShape 843" o:spid="_x0000_s1640" type="#_x0000_t132" style="position:absolute;left:4324;top:10005;width:14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存档</w:t>
                              </w:r>
                            </w:p>
                          </w:txbxContent>
                        </v:textbox>
                      </v:shape>
                      <v:line id="Line 844" o:spid="_x0000_s1641" style="position:absolute;visibility:visible;mso-wrap-style:square" from="5044,9225" to="5044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yDcxQAAANw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">
                        <v:stroke endarrow="block"/>
                      </v:line>
                      <v:rect id="Rectangle 845" o:spid="_x0000_s1642" style="position:absolute;left:5944;top:6885;width:71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不合格</w:t>
                              </w:r>
                            </w:p>
                          </w:txbxContent>
                        </v:textbox>
                      </v:rect>
                      <v:line id="Line 846" o:spid="_x0000_s1643" style="position:absolute;flip:x;visibility:visible;mso-wrap-style:square" from="7560,6261" to="7564,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"/>
                      <v:shape id="AutoShape 847" o:spid="_x0000_s1644" type="#_x0000_t116" style="position:absolute;left:1266;top:6903;width:14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终止合同</w:t>
                              </w:r>
                            </w:p>
                          </w:txbxContent>
                        </v:textbox>
                      </v:shape>
                      <v:rect id="Rectangle 848" o:spid="_x0000_s1645" style="position:absolute;left:8109;top:7353;width:108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" fillcolor="silver">
                        <v:textbox inset=",0,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离职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离职</w:t>
                                </w:r>
                              </w:hyperlink>
                            </w:p>
                          </w:txbxContent>
                        </v:textbox>
                      </v:rect>
                      <v:shape id="Text Box 849" o:spid="_x0000_s1646" type="#_x0000_t202" style="position:absolute;left:8098;width:1082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入职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入职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850" o:spid="_x0000_s1647" type="#_x0000_t66" style="position:absolute;left:1623;top:18;width:6482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" fillcolor="silver"/>
                      <v:shape id="AutoShape 851" o:spid="_x0000_s1648" type="#_x0000_t13" style="position:absolute;left:5752;top:10294;width:2342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" fillcolor="silver"/>
                      <v:shape id="Text Box 852" o:spid="_x0000_s1649" type="#_x0000_t202" style="position:absolute;left:8105;top:10303;width:1081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档案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档案</w:t>
                                </w:r>
                              </w:hyperlink>
                            </w:p>
                          </w:txbxContent>
                        </v:textbox>
                      </v:shape>
                      <v:shape id="Text Box 853" o:spid="_x0000_s1650" type="#_x0000_t202" style="position:absolute;left:8104;top:4701;width:1072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评估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绩效评估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854" o:spid="_x0000_s1651" type="#_x0000_t66" style="position:absolute;left:3788;top:1286;width:4316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" fillcolor="silver"/>
                      <v:line id="Line 855" o:spid="_x0000_s1652" style="position:absolute;flip:y;visibility:visible;mso-wrap-style:square" from="1618,1579" to="2158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">
                        <v:stroke startarrow="block" endarrow="block"/>
                      </v:line>
                      <v:rect id="Rectangle 856" o:spid="_x0000_s1653" style="position:absolute;left:2158;top:1267;width:162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Q2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">
                        <v:textbox>
                          <w:txbxContent>
                            <w:p w:rsidR="00F302C3" w:rsidRDefault="00F302C3" w:rsidP="00F302C3">
                              <w:pPr>
                                <w:spacing w:beforeLines="50" w:before="156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考核及反馈</w:t>
                              </w:r>
                            </w:p>
                          </w:txbxContent>
                        </v:textbox>
                      </v:rect>
                      <v:rect id="Rectangle 857" o:spid="_x0000_s1654" style="position:absolute;top:1277;width:16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pB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WcwPVMOAJyfQEAAP//AwBQSwECLQAUAAYACAAAACEA2+H2y+4AAACFAQAAEwAAAAAAAAAA&#10;AAAAAAAAAAAAW0NvbnRlbnRfVHlwZXNdLnhtbFBLAQItABQABgAIAAAAIQBa9CxbvwAAABUBAAAL&#10;AAAAAAAAAAAAAAAAAB8BAABfcmVscy8ucmVsc1BLAQItABQABgAIAAAAIQCOF7pBxQAAANwAAAAP&#10;AAAAAAAAAAAAAAAAAAcCAABkcnMvZG93bnJldi54bWxQSwUGAAAAAAMAAwC3AAAA+QIAAAAA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工作表现</w:t>
                              </w:r>
                            </w:p>
                          </w:txbxContent>
                        </v:textbox>
                      </v:rect>
                      <v:line id="Line 858" o:spid="_x0000_s1655" style="position:absolute;visibility:visible;mso-wrap-style:square" from="718,643" to="718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">
                        <v:stroke endarrow="block"/>
                      </v:line>
                      <v:shape id="AutoShape 859" o:spid="_x0000_s1656" type="#_x0000_t13" style="position:absolute;left:2701;top:7373;width:5396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" fillcolor="silver"/>
                      <v:line id="Line 860" o:spid="_x0000_s1657" style="position:absolute;flip:x;visibility:visible;mso-wrap-style:square" from="5944,8601" to="7564,8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">
                        <v:stroke endarrow="block"/>
                      </v:line>
                      <v:shape id="Text Box 861" o:spid="_x0000_s1658" type="#_x0000_t202" style="position:absolute;left:8100;top:1270;width:107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考核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绩效考核</w:t>
                                </w:r>
                              </w:hyperlink>
                            </w:p>
                          </w:txbxContent>
                        </v:textbox>
                      </v:shape>
                      <v:line id="Line 862" o:spid="_x0000_s1659" style="position:absolute;visibility:visible;mso-wrap-style:square" from="5044,10941" to="5044,1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">
                        <v:stroke endarrow="block"/>
                      </v:line>
                      <v:rect id="Rectangle 863" o:spid="_x0000_s1660" style="position:absolute;left:4324;top:11721;width:126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转正</w:t>
                              </w:r>
                            </w:p>
                          </w:txbxContent>
                        </v:textbox>
                      </v:rect>
                      <v:shape id="AutoShape 864" o:spid="_x0000_s1661" type="#_x0000_t13" style="position:absolute;left:5580;top:11878;width:252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" fillcolor="silver"/>
                      <v:shape id="Text Box 865" o:spid="_x0000_s1662" type="#_x0000_t202" style="position:absolute;left:8100;top:11878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薪酬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薪酬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866" o:spid="_x0000_s1663" type="#_x0000_t66" style="position:absolute;left:5764;top:4701;width:233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" fillcolor="silver"/>
                      <v:line id="Line 867" o:spid="_x0000_s1664" style="position:absolute;visibility:visible;mso-wrap-style:square" from="905,8913" to="905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">
                        <v:stroke endarrow="block"/>
                      </v:line>
                      <v:rect id="Rectangle 868" o:spid="_x0000_s1665" style="position:absolute;left:185;top:9693;width:1435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试用期结束</w:t>
                              </w:r>
                            </w:p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转为正式员工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01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  <w:tc>
          <w:tcPr>
            <w:tcW w:w="216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  <w:tc>
          <w:tcPr>
            <w:tcW w:w="198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  <w:tc>
          <w:tcPr>
            <w:tcW w:w="1261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</w:tr>
    </w:tbl>
    <w:p w:rsidR="00F302C3" w:rsidRDefault="00F302C3" w:rsidP="00F302C3">
      <w:pPr>
        <w:rPr>
          <w:rFonts w:hint="eastAsia"/>
        </w:rPr>
      </w:pPr>
    </w:p>
    <w:tbl>
      <w:tblPr>
        <w:tblW w:w="937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9"/>
        <w:gridCol w:w="6"/>
        <w:gridCol w:w="1794"/>
        <w:gridCol w:w="6"/>
        <w:gridCol w:w="2070"/>
        <w:gridCol w:w="1350"/>
        <w:gridCol w:w="1260"/>
        <w:gridCol w:w="1260"/>
      </w:tblGrid>
      <w:tr w:rsidR="00F302C3" w:rsidTr="00F302C3">
        <w:trPr>
          <w:cantSplit/>
        </w:trPr>
        <w:tc>
          <w:tcPr>
            <w:tcW w:w="9375" w:type="dxa"/>
            <w:gridSpan w:val="8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31" w:name="考勤"/>
            <w:r>
              <w:rPr>
                <w:rFonts w:hint="eastAsia" w:ascii="SimHei" w:hAnsi="SimHei" w:eastAsia="黑体"/>
                <w:b/>
              </w:rPr>
              <w:t>考勤</w:t>
            </w:r>
            <w:bookmarkEnd w:id="31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   </w:t>
            </w:r>
          </w:p>
        </w:tc>
      </w:tr>
      <w:tr w:rsidR="00F302C3" w:rsidTr="00F302C3">
        <w:tc>
          <w:tcPr>
            <w:tcW w:w="1629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直接领导</w:t>
            </w:r>
          </w:p>
        </w:tc>
        <w:tc>
          <w:tcPr>
            <w:tcW w:w="2076" w:type="dxa"/>
            <w:gridSpan w:val="2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部门行政专员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rPr>
          <w:trHeight w:val="12795"/>
        </w:trPr>
        <w:tc>
          <w:tcPr>
            <w:tcW w:w="1635" w:type="dxa"/>
            <w:gridSpan w:val="2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277495</wp:posOffset>
                      </wp:positionV>
                      <wp:extent cx="692785" cy="594995"/>
                      <wp:effectExtent l="0" t="10795" r="12065" b="13335"/>
                      <wp:wrapNone/>
                      <wp:docPr id="276" name="组合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2785" cy="594995"/>
                                <a:chOff x="0" y="0"/>
                                <a:chExt cx="7273" cy="5060"/>
                              </a:xfrm>
                            </wpg:grpSpPr>
                            <wps:wsp>
                              <wps:cNvPr id="277" name="AutoShape 871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7273" cy="5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8" name="AutoShape 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3" y="5"/>
                                  <a:ext cx="5687" cy="5055"/>
                                </a:xfrm>
                                <a:prstGeom prst="flowChartPrepara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上下班刷卡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276" o:spid="_x0000_s1666" style="position:absolute;margin-left:31.05pt;margin-top:21.85pt;width:54.55pt;height:46.85pt;z-index:252326912" coordsize="7273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">
                      <v:rect id="AutoShape 871" o:spid="_x0000_s1667" style="position:absolute;width:7273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      <o:lock v:ext="edit" aspectratio="t" text="t"/>
                      </v:rect>
                      <v:shape id="AutoShape 872" o:spid="_x0000_s1668" type="#_x0000_t117" style="position:absolute;left:1513;top:5;width:5687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上下班刷卡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474980</wp:posOffset>
                      </wp:positionV>
                      <wp:extent cx="114300" cy="635"/>
                      <wp:effectExtent l="13970" t="55880" r="14605" b="57785"/>
                      <wp:wrapNone/>
                      <wp:docPr id="275" name="直接连接符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731950" id="直接连接符 275" o:spid="_x0000_s1026" style="position:absolute;left:0;text-align:lef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37.4pt" to="41.1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375285</wp:posOffset>
                      </wp:positionV>
                      <wp:extent cx="450215" cy="298450"/>
                      <wp:effectExtent l="11430" t="13335" r="5080" b="12065"/>
                      <wp:wrapNone/>
                      <wp:docPr id="274" name="矩形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215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74" o:spid="_x0000_s1669" style="position:absolute;margin-left:-3.3pt;margin-top:29.55pt;width:35.45pt;height:23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00" w:type="dxa"/>
            <w:gridSpan w:val="2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3580130</wp:posOffset>
                      </wp:positionV>
                      <wp:extent cx="793115" cy="396240"/>
                      <wp:effectExtent l="13970" t="8255" r="12065" b="5080"/>
                      <wp:wrapNone/>
                      <wp:docPr id="273" name="矩形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115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考勤确认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73" o:spid="_x0000_s1670" style="position:absolute;margin-left:67.4pt;margin-top:281.9pt;width:62.45pt;height:31.2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考勤确认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4518025</wp:posOffset>
                      </wp:positionV>
                      <wp:extent cx="907415" cy="396240"/>
                      <wp:effectExtent l="6985" t="12700" r="9525" b="10160"/>
                      <wp:wrapNone/>
                      <wp:docPr id="272" name="矩形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7415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事实调查并</w:t>
                                  </w: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提出处理意见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72" o:spid="_x0000_s1671" style="position:absolute;margin-left:79.6pt;margin-top:355.75pt;width:71.45pt;height:31.2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事实调查并</w:t>
                            </w: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提出处理意见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4716780</wp:posOffset>
                      </wp:positionV>
                      <wp:extent cx="457200" cy="635"/>
                      <wp:effectExtent l="19050" t="59055" r="19050" b="54610"/>
                      <wp:wrapNone/>
                      <wp:docPr id="271" name="直接连接符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B47825" id="直接连接符 271" o:spid="_x0000_s1026" style="position:absolute;left:0;text-align:left;flip:y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371.4pt" to="80.55pt,3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4522470</wp:posOffset>
                      </wp:positionV>
                      <wp:extent cx="589280" cy="440690"/>
                      <wp:effectExtent l="10160" t="7620" r="10160" b="8890"/>
                      <wp:wrapNone/>
                      <wp:docPr id="270" name="矩形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440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签署意见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70" o:spid="_x0000_s1672" style="position:absolute;margin-left:-3.4pt;margin-top:356.1pt;width:46.4pt;height:34.7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签署意见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575310</wp:posOffset>
                      </wp:positionV>
                      <wp:extent cx="571500" cy="635"/>
                      <wp:effectExtent l="19050" t="60960" r="9525" b="52705"/>
                      <wp:wrapNone/>
                      <wp:docPr id="269" name="直接连接符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4E772" id="直接连接符 269" o:spid="_x0000_s1026" style="position:absolute;left:0;text-align:left;flip:x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pt,45.3pt" to="120.3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2160270</wp:posOffset>
                      </wp:positionV>
                      <wp:extent cx="635" cy="297180"/>
                      <wp:effectExtent l="9525" t="7620" r="8890" b="9525"/>
                      <wp:wrapNone/>
                      <wp:docPr id="268" name="直接连接符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6A9BDC" id="直接连接符 268" o:spid="_x0000_s1026" style="position:absolute;left:0;text-align:left;flip:y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3pt,170.1pt" to="39.3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2456815</wp:posOffset>
                      </wp:positionV>
                      <wp:extent cx="800100" cy="635"/>
                      <wp:effectExtent l="6985" t="56515" r="21590" b="57150"/>
                      <wp:wrapNone/>
                      <wp:docPr id="267" name="直接连接符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B8065" id="直接连接符 267" o:spid="_x0000_s1026" style="position:absolute;left:0;text-align:lef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85pt,193.45pt" to="102.8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1960880</wp:posOffset>
                      </wp:positionV>
                      <wp:extent cx="907415" cy="198120"/>
                      <wp:effectExtent l="11430" t="8255" r="5080" b="12700"/>
                      <wp:wrapNone/>
                      <wp:docPr id="266" name="矩形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741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签署意见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66" o:spid="_x0000_s1673" style="position:absolute;margin-left:4.95pt;margin-top:154.4pt;width:71.45pt;height:15.6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签署意见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574675</wp:posOffset>
                      </wp:positionV>
                      <wp:extent cx="342900" cy="635"/>
                      <wp:effectExtent l="6985" t="60325" r="21590" b="53340"/>
                      <wp:wrapNone/>
                      <wp:docPr id="265" name="直接连接符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44037" id="直接连接符 265" o:spid="_x0000_s1026" style="position:absolute;left:0;text-align:lef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45.25pt" to="21.8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276860</wp:posOffset>
                      </wp:positionV>
                      <wp:extent cx="678815" cy="693420"/>
                      <wp:effectExtent l="13970" t="10160" r="12065" b="10795"/>
                      <wp:wrapNone/>
                      <wp:docPr id="262" name="组合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815" cy="693420"/>
                                <a:chOff x="0" y="0"/>
                                <a:chExt cx="1069" cy="1092"/>
                              </a:xfrm>
                            </wpg:grpSpPr>
                            <wps:wsp>
                              <wps:cNvPr id="263" name="AutoShape 8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69" cy="1092"/>
                                </a:xfrm>
                                <a:prstGeom prst="flowChartMulti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Text Box 8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" y="313"/>
                                  <a:ext cx="811" cy="5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考勤记录说明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262" o:spid="_x0000_s1674" style="position:absolute;margin-left:22.4pt;margin-top:21.8pt;width:53.45pt;height:54.6pt;z-index:252329984" coordsize="1069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">
                      <v:shape id="AutoShape 876" o:spid="_x0000_s1675" type="#_x0000_t115" style="position:absolute;width:1069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">
                        <v:textbox inset="0,0,0,0"/>
                      </v:shape>
                      <v:shape id="Text Box 877" o:spid="_x0000_s1676" type="#_x0000_t202" style="position:absolute;left:78;top:313;width:811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jTUxQAAANwAAAAPAAAAZHJzL2Rvd25yZXYueG1sRI9Pi8Iw&#10;FMTvC36H8AQvi6ZbpC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AIpjTUxQAAANwAAAAP&#10;AAAAAAAAAAAAAAAAAAcCAABkcnMvZG93bnJldi54bWxQSwUGAAAAAAMAAwC3AAAA+QIAAAAA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考勤记录说明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970915</wp:posOffset>
                      </wp:positionV>
                      <wp:extent cx="635" cy="990600"/>
                      <wp:effectExtent l="54610" t="8890" r="59055" b="19685"/>
                      <wp:wrapNone/>
                      <wp:docPr id="261" name="直接连接符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FE1AC6" id="直接连接符 261" o:spid="_x0000_s1026" style="position:absolute;left:0;text-align:lef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76.45pt" to="48.9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07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5229860</wp:posOffset>
                      </wp:positionV>
                      <wp:extent cx="635" cy="189230"/>
                      <wp:effectExtent l="56515" t="10160" r="57150" b="19685"/>
                      <wp:wrapNone/>
                      <wp:docPr id="260" name="直接连接符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892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589CE8" id="直接连接符 260" o:spid="_x0000_s1026" style="position:absolute;left:0;text-align:left;flip:x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pt,411.8pt" to="31.05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5216525</wp:posOffset>
                      </wp:positionV>
                      <wp:extent cx="1934210" cy="19050"/>
                      <wp:effectExtent l="8255" t="6350" r="10160" b="12700"/>
                      <wp:wrapNone/>
                      <wp:docPr id="259" name="直接连接符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34210" cy="19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808D40" id="直接连接符 259" o:spid="_x0000_s1026" style="position:absolute;left:0;text-align:left;flip:x y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95pt,410.75pt" to="183.25pt,4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5004435</wp:posOffset>
                      </wp:positionV>
                      <wp:extent cx="114300" cy="198120"/>
                      <wp:effectExtent l="0" t="3810" r="0" b="0"/>
                      <wp:wrapNone/>
                      <wp:docPr id="258" name="文本框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58" o:spid="_x0000_s1677" type="#_x0000_t202" style="position:absolute;margin-left:85.8pt;margin-top:394.05pt;width:9pt;height:15.6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4692015</wp:posOffset>
                      </wp:positionV>
                      <wp:extent cx="770255" cy="5715"/>
                      <wp:effectExtent l="20320" t="53340" r="19050" b="55245"/>
                      <wp:wrapNone/>
                      <wp:docPr id="257" name="直接连接符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70255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AE4E98" id="直接连接符 257" o:spid="_x0000_s1026" style="position:absolute;left:0;text-align:left;flip:y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4pt,369.45pt" to="124.05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3808095</wp:posOffset>
                      </wp:positionV>
                      <wp:extent cx="1383665" cy="1270"/>
                      <wp:effectExtent l="16510" t="55245" r="19050" b="57785"/>
                      <wp:wrapNone/>
                      <wp:docPr id="256" name="直接连接符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366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3A30D" id="直接连接符 256" o:spid="_x0000_s1026" style="position:absolute;left:0;text-align:lef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pt,299.85pt" to="152.55pt,2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">
                      <v:stroke startarrow="block"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2428240</wp:posOffset>
                      </wp:positionV>
                      <wp:extent cx="411480" cy="3810"/>
                      <wp:effectExtent l="6985" t="56515" r="19685" b="53975"/>
                      <wp:wrapNone/>
                      <wp:docPr id="255" name="直接连接符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1480" cy="3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D08BE" id="直接连接符 255" o:spid="_x0000_s1026" style="position:absolute;left:0;text-align:lef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85pt,191.2pt" to="102.25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377190</wp:posOffset>
                      </wp:positionV>
                      <wp:extent cx="751205" cy="412750"/>
                      <wp:effectExtent l="10795" t="5715" r="19050" b="10160"/>
                      <wp:wrapNone/>
                      <wp:docPr id="254" name="流程图: 准备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412750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刷卡记录核对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准备 254" o:spid="_x0000_s1678" type="#_x0000_t117" style="position:absolute;margin-left:30.4pt;margin-top:29.7pt;width:59.15pt;height:32.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刷卡记录核对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5825490</wp:posOffset>
                      </wp:positionV>
                      <wp:extent cx="1828800" cy="212725"/>
                      <wp:effectExtent l="9525" t="15240" r="28575" b="19685"/>
                      <wp:wrapNone/>
                      <wp:docPr id="253" name="箭头: 右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2127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14925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DA8FA" id="箭头: 右 253" o:spid="_x0000_s1026" type="#_x0000_t13" style="position:absolute;left:0;text-align:left;margin-left:84.3pt;margin-top:458.7pt;width:2in;height:16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5528310</wp:posOffset>
                      </wp:positionV>
                      <wp:extent cx="1828800" cy="212725"/>
                      <wp:effectExtent l="9525" t="13335" r="28575" b="12065"/>
                      <wp:wrapNone/>
                      <wp:docPr id="252" name="箭头: 右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2127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14925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1800B" id="箭头: 右 252" o:spid="_x0000_s1026" type="#_x0000_t13" style="position:absolute;left:0;text-align:left;margin-left:84.3pt;margin-top:435.3pt;width:2in;height:16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5428615</wp:posOffset>
                      </wp:positionV>
                      <wp:extent cx="907415" cy="594360"/>
                      <wp:effectExtent l="6985" t="8890" r="9525" b="6350"/>
                      <wp:wrapNone/>
                      <wp:docPr id="251" name="矩形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7415" cy="594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执行批示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51" o:spid="_x0000_s1679" style="position:absolute;margin-left:12.85pt;margin-top:427.45pt;width:71.45pt;height:46.8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执行批示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2258695</wp:posOffset>
                      </wp:positionV>
                      <wp:extent cx="735330" cy="396240"/>
                      <wp:effectExtent l="6985" t="10795" r="10160" b="12065"/>
                      <wp:wrapNone/>
                      <wp:docPr id="250" name="矩形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533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spacing w:line="240" w:lineRule="exact"/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考勤统计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50" o:spid="_x0000_s1680" style="position:absolute;margin-left:12.85pt;margin-top:177.85pt;width:57.9pt;height:31.2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考勤统计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4329430</wp:posOffset>
                      </wp:positionV>
                      <wp:extent cx="114300" cy="198120"/>
                      <wp:effectExtent l="0" t="0" r="2540" b="0"/>
                      <wp:wrapNone/>
                      <wp:docPr id="249" name="文本框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49" o:spid="_x0000_s1681" type="#_x0000_t202" style="position:absolute;margin-left:14.35pt;margin-top:340.9pt;width:9pt;height:15.6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3564255</wp:posOffset>
                      </wp:positionV>
                      <wp:extent cx="114300" cy="227965"/>
                      <wp:effectExtent l="0" t="1905" r="0" b="0"/>
                      <wp:wrapNone/>
                      <wp:docPr id="248" name="文本框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227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48" o:spid="_x0000_s1682" type="#_x0000_t202" style="position:absolute;margin-left:28.05pt;margin-top:280.65pt;width:9pt;height:17.9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3691255</wp:posOffset>
                      </wp:positionV>
                      <wp:extent cx="716280" cy="424815"/>
                      <wp:effectExtent l="0" t="0" r="635" b="0"/>
                      <wp:wrapNone/>
                      <wp:docPr id="247" name="文本框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424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考核考勤表审核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47" o:spid="_x0000_s1683" type="#_x0000_t202" style="position:absolute;margin-left:54.1pt;margin-top:290.65pt;width:56.4pt;height:33.4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考核考勤表审核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3620135</wp:posOffset>
                      </wp:positionV>
                      <wp:extent cx="782955" cy="629285"/>
                      <wp:effectExtent l="10160" t="10160" r="6985" b="8255"/>
                      <wp:wrapNone/>
                      <wp:docPr id="246" name="流程图: 文档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2955" cy="629285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CAB18" id="流程图: 文档 246" o:spid="_x0000_s1026" type="#_x0000_t114" style="position:absolute;left:0;text-align:left;margin-left:49.1pt;margin-top:285.05pt;width:61.65pt;height:49.5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5043805</wp:posOffset>
                      </wp:positionV>
                      <wp:extent cx="179070" cy="297180"/>
                      <wp:effectExtent l="0" t="0" r="2540" b="2540"/>
                      <wp:wrapNone/>
                      <wp:docPr id="245" name="文本框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45" o:spid="_x0000_s1684" type="#_x0000_t202" style="position:absolute;margin-left:50.5pt;margin-top:397.15pt;width:14.1pt;height:23.4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3481070</wp:posOffset>
                      </wp:positionV>
                      <wp:extent cx="19050" cy="1764665"/>
                      <wp:effectExtent l="57150" t="13970" r="38100" b="21590"/>
                      <wp:wrapNone/>
                      <wp:docPr id="244" name="直接连接符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" cy="17646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658E9" id="直接连接符 244" o:spid="_x0000_s1026" style="position:absolute;left:0;text-align:left;flip:x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3pt,274.1pt" to="25.8pt,4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2225040</wp:posOffset>
                      </wp:positionV>
                      <wp:extent cx="751205" cy="412750"/>
                      <wp:effectExtent l="10795" t="5715" r="19050" b="10160"/>
                      <wp:wrapNone/>
                      <wp:docPr id="243" name="流程图: 准备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412750"/>
                              </a:xfrm>
                              <a:prstGeom prst="flowChartPrepara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刷卡记录抽查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准备 243" o:spid="_x0000_s1685" type="#_x0000_t117" style="position:absolute;margin-left:.4pt;margin-top:175.2pt;width:59.15pt;height:32.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刷卡记录抽查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2610485</wp:posOffset>
                      </wp:positionV>
                      <wp:extent cx="635" cy="383540"/>
                      <wp:effectExtent l="56515" t="10160" r="57150" b="15875"/>
                      <wp:wrapNone/>
                      <wp:docPr id="242" name="直接连接符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383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55731E" id="直接连接符 242" o:spid="_x0000_s1026" style="position:absolute;left:0;text-align:lef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75pt,205.55pt" to="31.8pt,2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3093720</wp:posOffset>
                      </wp:positionV>
                      <wp:extent cx="328930" cy="296545"/>
                      <wp:effectExtent l="0" t="0" r="4445" b="635"/>
                      <wp:wrapNone/>
                      <wp:docPr id="241" name="文本框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30" cy="296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有无异常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41" o:spid="_x0000_s1686" type="#_x0000_t202" style="position:absolute;margin-left:20.55pt;margin-top:243.6pt;width:25.9pt;height:23.3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有无异常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2994025</wp:posOffset>
                      </wp:positionV>
                      <wp:extent cx="914400" cy="489585"/>
                      <wp:effectExtent l="19050" t="12700" r="19050" b="12065"/>
                      <wp:wrapNone/>
                      <wp:docPr id="240" name="流程图: 决策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895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7842E" id="流程图: 决策 240" o:spid="_x0000_s1026" type="#_x0000_t110" style="position:absolute;left:0;text-align:left;margin-left:-2.7pt;margin-top:235.75pt;width:1in;height:38.5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2358390</wp:posOffset>
                      </wp:positionV>
                      <wp:extent cx="857885" cy="198120"/>
                      <wp:effectExtent l="19050" t="15240" r="8890" b="5715"/>
                      <wp:wrapNone/>
                      <wp:docPr id="239" name="箭头: 左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885" cy="1981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8253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DF237" id="箭头: 左 239" o:spid="_x0000_s1026" type="#_x0000_t66" style="position:absolute;left:0;text-align:left;margin-left:57.3pt;margin-top:185.7pt;width:67.55pt;height:15.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" fillcolor="silver"/>
                  </w:pict>
                </mc:Fallback>
              </mc:AlternateContent>
            </w:r>
          </w:p>
        </w:tc>
        <w:tc>
          <w:tcPr>
            <w:tcW w:w="126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4229735</wp:posOffset>
                      </wp:positionV>
                      <wp:extent cx="8890" cy="1000125"/>
                      <wp:effectExtent l="46990" t="19685" r="58420" b="8890"/>
                      <wp:wrapNone/>
                      <wp:docPr id="238" name="直接连接符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890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22F9B4" id="直接连接符 238" o:spid="_x0000_s1026" style="position:absolute;left:0;text-align:left;flip:y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pt,333.05pt" to="10.7pt,4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3632835</wp:posOffset>
                      </wp:positionV>
                      <wp:extent cx="256540" cy="212725"/>
                      <wp:effectExtent l="9525" t="22860" r="19685" b="31115"/>
                      <wp:wrapNone/>
                      <wp:docPr id="237" name="箭头: 右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2127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014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F13AB" id="箭头: 右 237" o:spid="_x0000_s1026" type="#_x0000_t13" style="position:absolute;left:0;text-align:left;margin-left:42.3pt;margin-top:286.05pt;width:20.2pt;height:16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" fillcolor="silver"/>
                  </w:pict>
                </mc:Fallback>
              </mc:AlternateContent>
            </w:r>
          </w:p>
        </w:tc>
        <w:tc>
          <w:tcPr>
            <w:tcW w:w="126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3641725</wp:posOffset>
                      </wp:positionV>
                      <wp:extent cx="686435" cy="198120"/>
                      <wp:effectExtent l="6985" t="12700" r="11430" b="8255"/>
                      <wp:wrapNone/>
                      <wp:docPr id="236" name="文本框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36" o:spid="_x0000_s1687" type="#_x0000_t202" style="position:absolute;margin-left:3.85pt;margin-top:286.75pt;width:54.05pt;height:15.6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5825490</wp:posOffset>
                      </wp:positionV>
                      <wp:extent cx="686435" cy="198120"/>
                      <wp:effectExtent l="9525" t="5715" r="8890" b="5715"/>
                      <wp:wrapNone/>
                      <wp:docPr id="235" name="文本框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离职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离职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35" o:spid="_x0000_s1688" type="#_x0000_t202" style="position:absolute;margin-left:-5.7pt;margin-top:458.7pt;width:54.05pt;height:15.6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离职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离职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5527675</wp:posOffset>
                      </wp:positionV>
                      <wp:extent cx="686435" cy="198120"/>
                      <wp:effectExtent l="6985" t="12700" r="11430" b="8255"/>
                      <wp:wrapNone/>
                      <wp:docPr id="234" name="文本框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34" o:spid="_x0000_s1689" type="#_x0000_t202" style="position:absolute;margin-left:-5.15pt;margin-top:435.25pt;width:54.05pt;height:15.6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2357755</wp:posOffset>
                      </wp:positionV>
                      <wp:extent cx="686435" cy="198120"/>
                      <wp:effectExtent l="6985" t="5080" r="11430" b="6350"/>
                      <wp:wrapNone/>
                      <wp:docPr id="233" name="文本框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请假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休假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33" o:spid="_x0000_s1690" type="#_x0000_t202" style="position:absolute;margin-left:-5.15pt;margin-top:185.65pt;width:54.05pt;height:15.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请假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休假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980"/>
        <w:gridCol w:w="2520"/>
        <w:gridCol w:w="1624"/>
        <w:gridCol w:w="1444"/>
      </w:tblGrid>
      <w:tr w:rsidR="00F302C3" w:rsidTr="00260F45">
        <w:trPr>
          <w:cantSplit/>
        </w:trPr>
        <w:tc>
          <w:tcPr>
            <w:tcW w:w="9368" w:type="dxa"/>
            <w:gridSpan w:val="5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32" w:name="请假"/>
            <w:r>
              <w:rPr>
                <w:rFonts w:hint="eastAsia" w:ascii="SimHei" w:hAnsi="SimHei" w:eastAsia="黑体"/>
                <w:b/>
              </w:rPr>
              <w:t>休假</w:t>
            </w:r>
            <w:bookmarkEnd w:id="32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</w:t>
            </w:r>
          </w:p>
        </w:tc>
      </w:tr>
      <w:tr w:rsidR="00F302C3" w:rsidTr="00260F45">
        <w:trPr>
          <w:cantSplit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直接领导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260F45">
        <w:trPr>
          <w:trHeight w:val="9616"/>
        </w:trPr>
        <w:tc>
          <w:tcPr>
            <w:tcW w:w="1800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401320</wp:posOffset>
                      </wp:positionV>
                      <wp:extent cx="914400" cy="594360"/>
                      <wp:effectExtent l="0" t="1270" r="19050" b="4445"/>
                      <wp:wrapNone/>
                      <wp:docPr id="230" name="组合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594360"/>
                                <a:chOff x="0" y="0"/>
                                <a:chExt cx="5760" cy="4212"/>
                              </a:xfrm>
                            </wpg:grpSpPr>
                            <wps:wsp>
                              <wps:cNvPr id="231" name="AutoShape 906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0" y="0"/>
                                  <a:ext cx="5760" cy="4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AutoShape 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621"/>
                                  <a:ext cx="5040" cy="3501"/>
                                </a:xfrm>
                                <a:prstGeom prst="flowChartPrepara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请假申请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230" o:spid="_x0000_s1691" style="position:absolute;margin-left:12.6pt;margin-top:31.6pt;width:1in;height:46.8pt;z-index:252358656" coordsize="5760,4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">
                      <v:rect id="AutoShape 906" o:spid="_x0000_s1692" style="position:absolute;width:5760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5VIxgAAANwAAAAPAAAAZHJzL2Rvd25yZXYueG1sRI/dasJA&#10;FITvC77DcgRvSt1ooU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VHeVSMYAAADcAAAA&#10;DwAAAAAAAAAAAAAAAAAHAgAAZHJzL2Rvd25yZXYueG1sUEsFBgAAAAADAAMAtwAAAPoCAAAAAA==&#10;" filled="f" stroked="f">
                        <o:lock v:ext="edit" aspectratio="t" text="t"/>
                      </v:rect>
                      <v:shape id="AutoShape 907" o:spid="_x0000_s1693" type="#_x0000_t117" style="position:absolute;left:720;top:621;width:5040;height:3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请假申请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2265680</wp:posOffset>
                      </wp:positionV>
                      <wp:extent cx="635" cy="1584960"/>
                      <wp:effectExtent l="57150" t="17780" r="56515" b="6985"/>
                      <wp:wrapNone/>
                      <wp:docPr id="229" name="直接连接符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5849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818250" id="直接连接符 229" o:spid="_x0000_s1026" style="position:absolute;left:0;text-align:left;flip:y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178.4pt" to="57.6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3850640</wp:posOffset>
                      </wp:positionV>
                      <wp:extent cx="3886200" cy="635"/>
                      <wp:effectExtent l="9525" t="12065" r="9525" b="6350"/>
                      <wp:wrapNone/>
                      <wp:docPr id="228" name="直接连接符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886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3DFECC" id="直接连接符 228" o:spid="_x0000_s1026" style="position:absolute;left:0;text-align:left;flip:x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303.2pt" to="363.6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1671320</wp:posOffset>
                      </wp:positionV>
                      <wp:extent cx="914400" cy="594360"/>
                      <wp:effectExtent l="9525" t="13970" r="9525" b="10795"/>
                      <wp:wrapNone/>
                      <wp:docPr id="227" name="流程图: 延期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9436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延迟或取消请假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延期 227" o:spid="_x0000_s1694" type="#_x0000_t135" style="position:absolute;margin-left:12.6pt;margin-top:131.6pt;width:1in;height:46.8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延迟或取消请假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4457700</wp:posOffset>
                      </wp:positionV>
                      <wp:extent cx="978535" cy="482600"/>
                      <wp:effectExtent l="10160" t="9525" r="11430" b="12700"/>
                      <wp:wrapNone/>
                      <wp:docPr id="226" name="矩形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8535" cy="48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反馈给员工个人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26" o:spid="_x0000_s1695" style="position:absolute;margin-left:25.4pt;margin-top:351pt;width:77.05pt;height:38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反馈给员工个人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8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2853690</wp:posOffset>
                      </wp:positionV>
                      <wp:extent cx="1943100" cy="635"/>
                      <wp:effectExtent l="9525" t="53340" r="19050" b="60325"/>
                      <wp:wrapNone/>
                      <wp:docPr id="225" name="直接连接符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431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E300C7" id="直接连接符 225" o:spid="_x0000_s1026" style="position:absolute;left:0;text-align:left;flip:y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224.7pt" to="219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1073150</wp:posOffset>
                      </wp:positionV>
                      <wp:extent cx="6350" cy="1780540"/>
                      <wp:effectExtent l="9525" t="6350" r="12700" b="13335"/>
                      <wp:wrapNone/>
                      <wp:docPr id="224" name="直接连接符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1780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701CA7" id="直接连接符 224" o:spid="_x0000_s1026" style="position:absolute;left:0;text-align:left;flip:x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84.5pt" to="67.1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1468120</wp:posOffset>
                      </wp:positionV>
                      <wp:extent cx="342900" cy="297180"/>
                      <wp:effectExtent l="3175" t="1270" r="0" b="0"/>
                      <wp:wrapNone/>
                      <wp:docPr id="223" name="矩形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23" o:spid="_x0000_s1696" style="position:absolute;margin-left:66.85pt;margin-top:115.6pt;width:27pt;height:23.4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2062480</wp:posOffset>
                      </wp:positionV>
                      <wp:extent cx="571500" cy="635"/>
                      <wp:effectExtent l="12700" t="52705" r="15875" b="60960"/>
                      <wp:wrapNone/>
                      <wp:docPr id="222" name="直接连接符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E29B63" id="直接连接符 222" o:spid="_x0000_s1026" style="position:absolute;left:0;text-align:left;flip:y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85pt,162.4pt" to="111.85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1963420</wp:posOffset>
                      </wp:positionV>
                      <wp:extent cx="800100" cy="6350"/>
                      <wp:effectExtent l="22225" t="48895" r="6350" b="59055"/>
                      <wp:wrapNone/>
                      <wp:docPr id="221" name="直接连接符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9FA8" id="直接连接符 221" o:spid="_x0000_s1026" style="position:absolute;left:0;text-align:left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154.6pt" to="57.85pt,1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1268730</wp:posOffset>
                      </wp:positionV>
                      <wp:extent cx="635" cy="693420"/>
                      <wp:effectExtent l="9525" t="11430" r="8890" b="9525"/>
                      <wp:wrapNone/>
                      <wp:docPr id="220" name="直接连接符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9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B933D8" id="直接连接符 220" o:spid="_x0000_s1026" style="position:absolute;left:0;text-align:lef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99.9pt" to="57.6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674370</wp:posOffset>
                      </wp:positionV>
                      <wp:extent cx="571500" cy="635"/>
                      <wp:effectExtent l="9525" t="55245" r="19050" b="58420"/>
                      <wp:wrapNone/>
                      <wp:docPr id="219" name="直接连接符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4C819F" id="直接连接符 219" o:spid="_x0000_s1026" style="position:absolute;left:0;text-align:left;flip:y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53.1pt" to="129.6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180340</wp:posOffset>
                      </wp:positionV>
                      <wp:extent cx="685800" cy="990600"/>
                      <wp:effectExtent l="12700" t="18415" r="15875" b="10160"/>
                      <wp:wrapNone/>
                      <wp:docPr id="218" name="流程图: 决策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90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决策 218" o:spid="_x0000_s1697" type="#_x0000_t110" style="position:absolute;margin-left:30.85pt;margin-top:14.2pt;width:54pt;height:78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5824" behindDoc="1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675640</wp:posOffset>
                      </wp:positionV>
                      <wp:extent cx="459105" cy="12700"/>
                      <wp:effectExtent l="10795" t="56515" r="15875" b="45085"/>
                      <wp:wrapNone/>
                      <wp:docPr id="217" name="直接连接符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9105" cy="12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0D001D" id="直接连接符 217" o:spid="_x0000_s1026" style="position:absolute;left:0;text-align:left;flip:y;z-index:-2509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53.2pt" to="30.8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4643120</wp:posOffset>
                      </wp:positionV>
                      <wp:extent cx="1257300" cy="635"/>
                      <wp:effectExtent l="19050" t="52070" r="9525" b="61595"/>
                      <wp:wrapNone/>
                      <wp:docPr id="216" name="直接连接符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7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8D09B2" id="直接连接符 216" o:spid="_x0000_s1026" style="position:absolute;left:0;text-align:left;flip:x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365.6pt" to="111.6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2562860</wp:posOffset>
                      </wp:positionV>
                      <wp:extent cx="1485900" cy="297180"/>
                      <wp:effectExtent l="0" t="635" r="0" b="0"/>
                      <wp:wrapNone/>
                      <wp:docPr id="215" name="矩形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请假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天（含）以上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15" o:spid="_x0000_s1698" style="position:absolute;margin-left:75.6pt;margin-top:201.8pt;width:117pt;height:23.4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请假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>天（含）以上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1572260</wp:posOffset>
                      </wp:positionV>
                      <wp:extent cx="342900" cy="297180"/>
                      <wp:effectExtent l="0" t="635" r="0" b="0"/>
                      <wp:wrapNone/>
                      <wp:docPr id="214" name="矩形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14" o:spid="_x0000_s1699" style="position:absolute;margin-left:-5.4pt;margin-top:123.8pt;width:27pt;height:23.4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2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2160270</wp:posOffset>
                      </wp:positionV>
                      <wp:extent cx="635" cy="990600"/>
                      <wp:effectExtent l="57150" t="7620" r="56515" b="20955"/>
                      <wp:wrapNone/>
                      <wp:docPr id="213" name="直接连接符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1F146" id="直接连接符 213" o:spid="_x0000_s1026" style="position:absolute;left:0;text-align:lef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70.1pt" to="66.65pt,2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3750945</wp:posOffset>
                      </wp:positionV>
                      <wp:extent cx="635" cy="693420"/>
                      <wp:effectExtent l="60960" t="7620" r="52705" b="22860"/>
                      <wp:wrapNone/>
                      <wp:docPr id="212" name="直接连接符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93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7A90CB" id="直接连接符 212" o:spid="_x0000_s1026" style="position:absolute;left:0;text-align:lef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9pt,295.35pt" to="57.95pt,3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3058160</wp:posOffset>
                      </wp:positionV>
                      <wp:extent cx="342900" cy="297180"/>
                      <wp:effectExtent l="0" t="635" r="0" b="0"/>
                      <wp:wrapNone/>
                      <wp:docPr id="211" name="矩形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11" o:spid="_x0000_s1700" style="position:absolute;margin-left:102.6pt;margin-top:240.8pt;width:27pt;height:23.4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3355340</wp:posOffset>
                      </wp:positionV>
                      <wp:extent cx="685800" cy="635"/>
                      <wp:effectExtent l="19050" t="59690" r="9525" b="53975"/>
                      <wp:wrapNone/>
                      <wp:docPr id="210" name="直接连接符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64BE4" id="直接连接符 210" o:spid="_x0000_s1026" style="position:absolute;left:0;text-align:left;flip:x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264.2pt" to="147.6pt,2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878840</wp:posOffset>
                      </wp:positionV>
                      <wp:extent cx="1028700" cy="594360"/>
                      <wp:effectExtent l="9525" t="12065" r="9525" b="12700"/>
                      <wp:wrapNone/>
                      <wp:docPr id="209" name="流程图: 文档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5943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请假性质确认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209" o:spid="_x0000_s1701" type="#_x0000_t114" style="position:absolute;margin-left:30.6pt;margin-top:69.2pt;width:81pt;height:46.8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请假性质确认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4853940</wp:posOffset>
                      </wp:positionV>
                      <wp:extent cx="635" cy="297180"/>
                      <wp:effectExtent l="58420" t="5715" r="55245" b="20955"/>
                      <wp:wrapNone/>
                      <wp:docPr id="208" name="直接连接符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558A6B" id="直接连接符 208" o:spid="_x0000_s1026" style="position:absolute;left:0;text-align:lef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5pt,382.2pt" to="45pt,4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4445000</wp:posOffset>
                      </wp:positionV>
                      <wp:extent cx="1028700" cy="396240"/>
                      <wp:effectExtent l="10160" t="6350" r="8890" b="6985"/>
                      <wp:wrapNone/>
                      <wp:docPr id="207" name="流程图: 文档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9624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员工休假表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207" o:spid="_x0000_s1702" type="#_x0000_t114" style="position:absolute;margin-left:15.65pt;margin-top:350pt;width:81pt;height:31.2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员工休假表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5336540</wp:posOffset>
                      </wp:positionV>
                      <wp:extent cx="1828800" cy="99060"/>
                      <wp:effectExtent l="57150" t="12065" r="9525" b="12700"/>
                      <wp:wrapNone/>
                      <wp:docPr id="206" name="箭头: 左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906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6153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471B4" id="箭头: 左 206" o:spid="_x0000_s1026" type="#_x0000_t66" style="position:absolute;left:0;text-align:left;margin-left:75.6pt;margin-top:420.2pt;width:2in;height:7.8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" fillcolor="silver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1470660</wp:posOffset>
                      </wp:positionV>
                      <wp:extent cx="635" cy="297180"/>
                      <wp:effectExtent l="60960" t="13335" r="52705" b="22860"/>
                      <wp:wrapNone/>
                      <wp:docPr id="205" name="直接连接符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B77599" id="直接连接符 205" o:spid="_x0000_s1026" style="position:absolute;left:0;text-align:lef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9pt,115.8pt" to="66.9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5137150</wp:posOffset>
                      </wp:positionV>
                      <wp:extent cx="849630" cy="496570"/>
                      <wp:effectExtent l="7620" t="12700" r="9525" b="5080"/>
                      <wp:wrapNone/>
                      <wp:docPr id="204" name="流程图: 终止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9630" cy="49657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考勤统计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终止 204" o:spid="_x0000_s1703" type="#_x0000_t116" style="position:absolute;margin-left:8.7pt;margin-top:404.5pt;width:66.9pt;height:39.1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考勤统计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3156585</wp:posOffset>
                      </wp:positionV>
                      <wp:extent cx="914400" cy="532130"/>
                      <wp:effectExtent l="13335" t="13335" r="5715" b="6985"/>
                      <wp:wrapNone/>
                      <wp:docPr id="203" name="流程图: 磁盘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32130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存档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磁盘 203" o:spid="_x0000_s1704" type="#_x0000_t132" style="position:absolute;margin-left:21.9pt;margin-top:248.55pt;width:1in;height:41.9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存档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1770380</wp:posOffset>
                      </wp:positionV>
                      <wp:extent cx="1028700" cy="383540"/>
                      <wp:effectExtent l="10160" t="8255" r="8890" b="8255"/>
                      <wp:wrapNone/>
                      <wp:docPr id="202" name="矩形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签署意见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2" o:spid="_x0000_s1705" style="position:absolute;margin-left:15.65pt;margin-top:139.4pt;width:81pt;height:30.2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签署意见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278130</wp:posOffset>
                      </wp:positionV>
                      <wp:extent cx="1028700" cy="594360"/>
                      <wp:effectExtent l="9525" t="11430" r="9525" b="13335"/>
                      <wp:wrapNone/>
                      <wp:docPr id="201" name="流程图: 文档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5943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请假申请单</w:t>
                                  </w:r>
                                </w:p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201" o:spid="_x0000_s1706" type="#_x0000_t114" style="position:absolute;margin-left:30.6pt;margin-top:21.9pt;width:81pt;height:46.8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请假申请单</w:t>
                            </w:r>
                          </w:p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24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3157220</wp:posOffset>
                      </wp:positionV>
                      <wp:extent cx="342900" cy="297180"/>
                      <wp:effectExtent l="0" t="4445" r="0" b="3175"/>
                      <wp:wrapNone/>
                      <wp:docPr id="200" name="矩形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0" o:spid="_x0000_s1707" style="position:absolute;margin-left:57.6pt;margin-top:248.6pt;width:27pt;height:23.4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" stroked="f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2860040</wp:posOffset>
                      </wp:positionV>
                      <wp:extent cx="635" cy="990600"/>
                      <wp:effectExtent l="9525" t="12065" r="8890" b="6985"/>
                      <wp:wrapNone/>
                      <wp:docPr id="199" name="直接连接符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7343A5" id="直接连接符 199" o:spid="_x0000_s1026" style="position:absolute;left:0;text-align:lef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225.2pt" to="48.6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"/>
                  </w:pict>
                </mc:Fallback>
              </mc:AlternateContent>
            </w: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2362835</wp:posOffset>
                      </wp:positionV>
                      <wp:extent cx="685800" cy="990600"/>
                      <wp:effectExtent l="19050" t="19685" r="19050" b="8890"/>
                      <wp:wrapNone/>
                      <wp:docPr id="198" name="流程图: 决策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906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决策 198" o:spid="_x0000_s1708" type="#_x0000_t110" style="position:absolute;margin-left:-5.4pt;margin-top:186.05pt;width:54pt;height:78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4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hint="eastAsia" w:ascii="SimHei" w:hAnsi="SimHei" w:eastAsia="黑体"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5237480</wp:posOffset>
                      </wp:positionV>
                      <wp:extent cx="571500" cy="297180"/>
                      <wp:effectExtent l="9525" t="8255" r="9525" b="8890"/>
                      <wp:wrapNone/>
                      <wp:docPr id="197" name="矩形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hyperlink w:anchor="考勤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考勤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97" o:spid="_x0000_s1709" style="position:absolute;margin-left:12.4pt;margin-top:412.4pt;width:45pt;height:23.4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" fillcolor="silver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hyperlink w:anchor="考勤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考勤</w:t>
                              </w:r>
                            </w:hyperlink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p w:rsidR="00F302C3" w:rsidRDefault="00F302C3" w:rsidP="00F302C3">
      <w:pPr>
        <w:rPr>
          <w:rFonts w:hint="eastAsia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060"/>
        <w:gridCol w:w="1815"/>
        <w:gridCol w:w="1425"/>
        <w:gridCol w:w="1260"/>
      </w:tblGrid>
      <w:tr w:rsidR="00F302C3" w:rsidTr="00F302C3">
        <w:trPr>
          <w:trHeight w:val="300"/>
        </w:trPr>
        <w:tc>
          <w:tcPr>
            <w:tcW w:w="9360" w:type="dxa"/>
            <w:gridSpan w:val="5"/>
          </w:tcPr>
          <w:p w:rsidR="00F302C3" w:rsidRDefault="00F302C3" w:rsidP="00260F45">
            <w:pPr>
              <w:jc w:val="left"/>
              <w:rPr>
                <w:rFonts w:hint="eastAsia"/>
                <w:b/>
              </w:rPr>
            </w:pPr>
            <w:bookmarkStart w:id="33" w:name="档案"/>
            <w:r>
              <w:rPr>
                <w:rFonts w:hint="eastAsia" w:ascii="SimHei" w:hAnsi="SimHei" w:eastAsia="黑体"/>
                <w:b/>
              </w:rPr>
              <w:t>档案</w:t>
            </w:r>
            <w:bookmarkEnd w:id="33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  </w:t>
            </w:r>
          </w:p>
        </w:tc>
      </w:tr>
      <w:tr w:rsidR="00F302C3" w:rsidTr="00F302C3">
        <w:trPr>
          <w:cantSplit/>
        </w:trPr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815" w:type="dxa"/>
            <w:tcBorders>
              <w:bottom w:val="single" w:sz="4" w:space="0" w:color="auto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425" w:type="dxa"/>
            <w:tcBorders>
              <w:left w:val="single" w:sz="4" w:space="0" w:color="C0C0C0"/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存档机构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rPr>
          <w:trHeight w:val="12754"/>
        </w:trPr>
        <w:tc>
          <w:tcPr>
            <w:tcW w:w="1800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-297180</wp:posOffset>
                      </wp:positionH>
                      <wp:positionV relativeFrom="paragraph">
                        <wp:posOffset>178435</wp:posOffset>
                      </wp:positionV>
                      <wp:extent cx="6071235" cy="7727315"/>
                      <wp:effectExtent l="0" t="16510" r="5715" b="9525"/>
                      <wp:wrapNone/>
                      <wp:docPr id="121" name="组合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71235" cy="7727315"/>
                                <a:chOff x="0" y="0"/>
                                <a:chExt cx="9561" cy="12169"/>
                              </a:xfrm>
                            </wpg:grpSpPr>
                            <wpg:grpSp>
                              <wpg:cNvPr id="122" name="Group 93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97"/>
                                  <a:ext cx="1800" cy="936"/>
                                  <a:chOff x="0" y="0"/>
                                  <a:chExt cx="7200" cy="4212"/>
                                </a:xfrm>
                              </wpg:grpSpPr>
                              <wps:wsp>
                                <wps:cNvPr id="123" name="AutoShape 938"/>
                                <wps:cNvSpPr>
                                  <a:spLocks noChangeAspect="1" noChangeArrowheads="1" noTextEdit="1"/>
                                </wps:cNvSpPr>
                                <wps:spPr bwMode="auto">
                                  <a:xfrm>
                                    <a:off x="0" y="0"/>
                                    <a:ext cx="7200" cy="42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4" name="Rectangle 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6396"/>
                                  <a:ext cx="216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建立公司内部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员工档案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" name="Line 9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" y="6865"/>
                                  <a:ext cx="5" cy="4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0" y="7331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身份证明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" name="Rectangle 9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0" y="7643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学历学位证明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" name="Rectangle 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0" y="7955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各类证书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9" name="Rectangle 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0" y="8267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招聘资料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0" name="Rectangle 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5" y="8890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试用转正文件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" name="Rectangle 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0" y="9516"/>
                                  <a:ext cx="1775" cy="3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奖惩文件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2" name="Rectangle 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5" y="9823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绩效评估报告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3" name="Rectangle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0" y="8579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劳动合同及附件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" name="Rectangle 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5" y="10135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离职文件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" name="Text Box 9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0" y="10134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离职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离职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" name="AutoShape 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5" y="10138"/>
                                  <a:ext cx="396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17308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Text Box 9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0" y="9822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评估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绩效评估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8" name="AutoShape 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10" y="9827"/>
                                  <a:ext cx="396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17308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Text Box 9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0" y="9510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奖惩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奖惩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" name="AutoShape 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5" y="9516"/>
                                  <a:ext cx="396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17308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9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75" y="8890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试用转正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试用转正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2" name="AutoShape 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5" y="8897"/>
                                  <a:ext cx="396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17308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9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75" y="8578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劳动合同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劳动合同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4" name="AutoShape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90" y="8586"/>
                                  <a:ext cx="396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17308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Text Box 9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75" y="8266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招聘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招聘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6" name="AutoShape 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5" y="8275"/>
                                  <a:ext cx="396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17308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9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75" y="7642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入职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入职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" name="AutoShape 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80" y="7652"/>
                                  <a:ext cx="396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17308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Rectangle 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10" y="9203"/>
                                  <a:ext cx="180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各类人事通知单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0" name="Rectangle 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" y="10765"/>
                                  <a:ext cx="1435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个人认为有必要放入档案的资料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" name="Line 9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" y="10453"/>
                                  <a:ext cx="5" cy="4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Rectangle 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10921"/>
                                  <a:ext cx="216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公司内部员工档案</w:t>
                                    </w:r>
                                  </w:p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整理保存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" name="Line 9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11233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9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" y="11389"/>
                                  <a:ext cx="5" cy="4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Rectangle 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11857"/>
                                  <a:ext cx="2160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长期保存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6" name="AutoShape 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5" y="624"/>
                                  <a:ext cx="1255" cy="760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商调函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0" y="1872"/>
                                  <a:ext cx="1260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档案自带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AutoShape 9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5" y="2185"/>
                                  <a:ext cx="1443" cy="936"/>
                                </a:xfrm>
                                <a:prstGeom prst="flowChartMagneticDisk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pStyle w:val="af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公司指定人才机构存档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9" name="Rectangle 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5" y="4211"/>
                                  <a:ext cx="2160" cy="4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定期核算存档费用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AutoShape 9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5" y="4212"/>
                                  <a:ext cx="1435" cy="654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审批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Line 9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45" y="1404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9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505" y="2028"/>
                                  <a:ext cx="3250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9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11" y="2360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9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5" y="3120"/>
                                  <a:ext cx="3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9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40" y="2341"/>
                                  <a:ext cx="5" cy="7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Rectangle 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5" y="0"/>
                                  <a:ext cx="1975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人事档案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7" name="Line 9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5" y="156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9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0" y="157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9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505" y="2651"/>
                                  <a:ext cx="252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9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0" y="452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Rectangle 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5" y="4836"/>
                                  <a:ext cx="179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2" name="Line 9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15" y="3901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9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70" y="3901"/>
                                  <a:ext cx="234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Rectangle 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0" y="625"/>
                                  <a:ext cx="1440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r>
                                      <w:rPr>
                                        <w:rFonts w:hint="eastAsia"/>
                                      </w:rPr>
                                      <w:t>档案转入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转出申请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AutoShape 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20" y="625"/>
                                  <a:ext cx="1980" cy="936"/>
                                </a:xfrm>
                                <a:prstGeom prst="flowChartDocumen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关于调入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调出职工档案的申请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Line 9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0" y="1093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Line 9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0" y="1093"/>
                                  <a:ext cx="25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Line 99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75" y="3588"/>
                                  <a:ext cx="5" cy="6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AutoShape 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0" y="1"/>
                                  <a:ext cx="378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02885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Text Box 9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65" y="0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试用转正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试用转正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1" name="Text Box 9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65" y="6396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hyperlink w:anchor="入职" w:history="1">
                                      <w:r>
                                        <w:rPr>
                                          <w:rStyle w:val="ae"/>
                                          <w:rFonts w:hint="eastAsia"/>
                                        </w:rPr>
                                        <w:t>入职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2" name="AutoShape 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80" y="6397"/>
                                  <a:ext cx="3780" cy="312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302885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Rectangle 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5" y="2341"/>
                                  <a:ext cx="1440" cy="4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档案转递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Rectangle 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5" y="1717"/>
                                  <a:ext cx="1440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商调函转递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Line 100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800" y="2029"/>
                                  <a:ext cx="1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10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35" y="265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Rectangle 1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5" y="2808"/>
                                  <a:ext cx="1435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个人认为有必要放入档案的资料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8" name="Rectangle 10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5" y="3901"/>
                                  <a:ext cx="235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0" tIns="45720" rIns="0" bIns="45720" anchor="t" anchorCtr="0" upright="1">
                                <a:noAutofit/>
                              </wps:bodyPr>
                            </wps:wsp>
                            <wps:wsp>
                              <wps:cNvPr id="189" name="Rectangle 1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55" y="3121"/>
                                  <a:ext cx="1260" cy="4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保存回执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Line 10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35" y="3121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100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315" y="3433"/>
                                  <a:ext cx="3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Line 10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25" y="4836"/>
                                  <a:ext cx="0" cy="3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Line 100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325" y="5148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0" y="4993"/>
                                  <a:ext cx="1440" cy="4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费用结算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AutoShape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20" y="5149"/>
                                  <a:ext cx="4140" cy="312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331731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Text Box 10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60" y="5149"/>
                                  <a:ext cx="1081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302C3" w:rsidRDefault="00F302C3" w:rsidP="00F302C3">
                                    <w:pPr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财务部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121" o:spid="_x0000_s1710" style="position:absolute;margin-left:-23.4pt;margin-top:14.05pt;width:478.05pt;height:608.45pt;z-index:252388352" coordsize="9561,12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">
                      <v:group id="Group 937" o:spid="_x0000_s1711" style="position:absolute;top:497;width:1800;height:936" coordsize="7200,4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  <o:lock v:ext="edit" aspectratio="t"/>
                        <v:rect id="AutoShape 938" o:spid="_x0000_s1712" style="position:absolute;width:7200;height:4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" filled="f" stroked="f">
                          <o:lock v:ext="edit" aspectratio="t" text="t"/>
                        </v:rect>
                      </v:group>
                      <v:rect id="Rectangle 939" o:spid="_x0000_s1713" style="position:absolute;left:2520;top:6396;width:21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建立公司内部</w:t>
                              </w:r>
                            </w:p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员工档案</w:t>
                              </w:r>
                            </w:p>
                          </w:txbxContent>
                        </v:textbox>
                      </v:rect>
                      <v:line id="Line 940" o:spid="_x0000_s1714" style="position:absolute;visibility:visible;mso-wrap-style:square" from="3600,6865" to="3605,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">
                        <v:stroke endarrow="block"/>
                      </v:line>
                      <v:rect id="Rectangle 941" o:spid="_x0000_s1715" style="position:absolute;left:2710;top:7331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身份证明</w:t>
                              </w:r>
                            </w:p>
                          </w:txbxContent>
                        </v:textbox>
                      </v:rect>
                      <v:rect id="Rectangle 942" o:spid="_x0000_s1716" style="position:absolute;left:2710;top:7643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学历学位证明</w:t>
                              </w:r>
                            </w:p>
                          </w:txbxContent>
                        </v:textbox>
                      </v:rect>
                      <v:rect id="Rectangle 943" o:spid="_x0000_s1717" style="position:absolute;left:2710;top:7955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各类证书</w:t>
                              </w:r>
                            </w:p>
                          </w:txbxContent>
                        </v:textbox>
                      </v:rect>
                      <v:rect id="Rectangle 944" o:spid="_x0000_s1718" style="position:absolute;left:2710;top:8267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招聘资料</w:t>
                              </w:r>
                            </w:p>
                          </w:txbxContent>
                        </v:textbox>
                      </v:rect>
                      <v:rect id="Rectangle 945" o:spid="_x0000_s1719" style="position:absolute;left:2715;top:8890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试用转正文件</w:t>
                              </w:r>
                            </w:p>
                          </w:txbxContent>
                        </v:textbox>
                      </v:rect>
                      <v:rect id="Rectangle 946" o:spid="_x0000_s1720" style="position:absolute;left:2710;top:9516;width:1775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奖惩文件</w:t>
                              </w:r>
                            </w:p>
                          </w:txbxContent>
                        </v:textbox>
                      </v:rect>
                      <v:rect id="Rectangle 947" o:spid="_x0000_s1721" style="position:absolute;left:2715;top:9823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绩效评估报告</w:t>
                              </w:r>
                            </w:p>
                          </w:txbxContent>
                        </v:textbox>
                      </v:rect>
                      <v:rect id="Rectangle 948" o:spid="_x0000_s1722" style="position:absolute;left:2710;top:8579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劳动合同及附件</w:t>
                              </w:r>
                            </w:p>
                          </w:txbxContent>
                        </v:textbox>
                      </v:rect>
                      <v:rect id="Rectangle 949" o:spid="_x0000_s1723" style="position:absolute;left:2715;top:10135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离职文件</w:t>
                              </w:r>
                            </w:p>
                          </w:txbxContent>
                        </v:textbox>
                      </v:rect>
                      <v:shape id="Text Box 950" o:spid="_x0000_s1724" type="#_x0000_t202" style="position:absolute;left:8480;top:10134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离职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离职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951" o:spid="_x0000_s1725" type="#_x0000_t66" style="position:absolute;left:4515;top:10138;width:39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" fillcolor="silver"/>
                      <v:shape id="Text Box 952" o:spid="_x0000_s1726" type="#_x0000_t202" style="position:absolute;left:8480;top:9822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评估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绩效评估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953" o:spid="_x0000_s1727" type="#_x0000_t66" style="position:absolute;left:4510;top:9827;width:39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" fillcolor="silver"/>
                      <v:shape id="Text Box 954" o:spid="_x0000_s1728" type="#_x0000_t202" style="position:absolute;left:8480;top:9510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奖惩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奖惩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955" o:spid="_x0000_s1729" type="#_x0000_t66" style="position:absolute;left:4505;top:9516;width:39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" fillcolor="silver"/>
                      <v:shape id="Text Box 956" o:spid="_x0000_s1730" type="#_x0000_t202" style="position:absolute;left:8475;top:8890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试用转正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试用转正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957" o:spid="_x0000_s1731" type="#_x0000_t66" style="position:absolute;left:4495;top:8897;width:39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" fillcolor="silver"/>
                      <v:shape id="Text Box 958" o:spid="_x0000_s1732" type="#_x0000_t202" style="position:absolute;left:8475;top:8578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劳动合同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劳动合同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959" o:spid="_x0000_s1733" type="#_x0000_t66" style="position:absolute;left:4490;top:8586;width:39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" fillcolor="silver"/>
                      <v:shape id="Text Box 960" o:spid="_x0000_s1734" type="#_x0000_t202" style="position:absolute;left:8475;top:8266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招聘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招聘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961" o:spid="_x0000_s1735" type="#_x0000_t66" style="position:absolute;left:4485;top:8275;width:39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" fillcolor="silver"/>
                      <v:shape id="Text Box 962" o:spid="_x0000_s1736" type="#_x0000_t202" style="position:absolute;left:8475;top:7642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入职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入职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963" o:spid="_x0000_s1737" type="#_x0000_t66" style="position:absolute;left:4480;top:7652;width:39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" fillcolor="silver"/>
                      <v:rect id="Rectangle 964" o:spid="_x0000_s1738" style="position:absolute;left:2710;top:9203;width:18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各类人事通知单</w:t>
                              </w:r>
                            </w:p>
                          </w:txbxContent>
                        </v:textbox>
                      </v:rect>
                      <v:rect id="Rectangle 965" o:spid="_x0000_s1739" style="position:absolute;left:540;top:10765;width:143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个人认为有必要放入档案的资料</w:t>
                              </w:r>
                            </w:p>
                          </w:txbxContent>
                        </v:textbox>
                      </v:rect>
                      <v:line id="Line 966" o:spid="_x0000_s1740" style="position:absolute;visibility:visible;mso-wrap-style:square" from="3600,10453" to="3605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rMwgAAANwAAAAPAAAAZHJzL2Rvd25yZXYueG1sRE/fa8Iw&#10;EH4f+D+EE/Y20wrq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D2PlrMwgAAANwAAAAPAAAA&#10;AAAAAAAAAAAAAAcCAABkcnMvZG93bnJldi54bWxQSwUGAAAAAAMAAwC3AAAA9gIAAAAA&#10;">
                        <v:stroke endarrow="block"/>
                      </v:line>
                      <v:rect id="Rectangle 967" o:spid="_x0000_s1741" style="position:absolute;left:2520;top:10921;width:216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公司内部员工档案</w:t>
                              </w:r>
                            </w:p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整理保存</w:t>
                              </w:r>
                            </w:p>
                          </w:txbxContent>
                        </v:textbox>
                      </v:rect>
                      <v:line id="Line 968" o:spid="_x0000_s1742" style="position:absolute;visibility:visible;mso-wrap-style:square" from="1980,11233" to="2520,1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EgwwAAANwAAAAPAAAAZHJzL2Rvd25yZXYueG1sRE9NawIx&#10;EL0L/Q9hCr1pVo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aaBhIMMAAADcAAAADwAA&#10;AAAAAAAAAAAAAAAHAgAAZHJzL2Rvd25yZXYueG1sUEsFBgAAAAADAAMAtwAAAPcCAAAAAA==&#10;">
                        <v:stroke endarrow="block"/>
                      </v:line>
                      <v:line id="Line 969" o:spid="_x0000_s1743" style="position:absolute;visibility:visible;mso-wrap-style:square" from="3600,11389" to="3605,1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lUwwAAANwAAAAPAAAAZHJzL2Rvd25yZXYueG1sRE9NawIx&#10;EL0L/Q9hCr1pVql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5kn5VMMAAADcAAAADwAA&#10;AAAAAAAAAAAAAAAHAgAAZHJzL2Rvd25yZXYueG1sUEsFBgAAAAADAAMAtwAAAPcCAAAAAA==&#10;">
                        <v:stroke endarrow="block"/>
                      </v:line>
                      <v:rect id="Rectangle 970" o:spid="_x0000_s1744" style="position:absolute;left:2520;top:11857;width:21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长期保存</w:t>
                              </w:r>
                            </w:p>
                          </w:txbxContent>
                        </v:textbox>
                      </v:rect>
                      <v:shape id="AutoShape 971" o:spid="_x0000_s1745" type="#_x0000_t114" style="position:absolute;left:7025;top:624;width:1255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商调函</w:t>
                              </w:r>
                            </w:p>
                          </w:txbxContent>
                        </v:textbox>
                      </v:shape>
                      <v:rect id="Rectangle 972" o:spid="_x0000_s1746" style="position:absolute;left:550;top:1872;width:1260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j7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2vXI+8MAAADcAAAADwAA&#10;AAAAAAAAAAAAAAAHAgAAZHJzL2Rvd25yZXYueG1sUEsFBgAAAAADAAMAtwAAAPcCAAAAAA=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档案自带</w:t>
                              </w:r>
                            </w:p>
                          </w:txbxContent>
                        </v:textbox>
                      </v:rect>
                      <v:shape id="AutoShape 973" o:spid="_x0000_s1747" type="#_x0000_t132" style="position:absolute;left:7025;top:2185;width:1443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pStyle w:val="af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公司指定人才机构存档</w:t>
                              </w:r>
                            </w:p>
                          </w:txbxContent>
                        </v:textbox>
                      </v:shape>
                      <v:rect id="Rectangle 974" o:spid="_x0000_s1748" style="position:absolute;left:2525;top:4211;width:2160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kS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B/kcD9mXCBXP8CAAD//wMAUEsBAi0AFAAGAAgAAAAhANvh9svuAAAAhQEAABMAAAAAAAAAAAAA&#10;AAAAAAAAAFtDb250ZW50X1R5cGVzXS54bWxQSwECLQAUAAYACAAAACEAWvQsW78AAAAVAQAACwAA&#10;AAAAAAAAAAAAAAAfAQAAX3JlbHMvLnJlbHNQSwECLQAUAAYACAAAACEAxCb5EsMAAADcAAAADwAA&#10;AAAAAAAAAAAAAAAHAgAAZHJzL2Rvd25yZXYueG1sUEsFBgAAAAADAAMAtwAAAPcCAAAAAA==&#10;">
                        <v:textbox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定期核算存档费用</w:t>
                              </w:r>
                            </w:p>
                          </w:txbxContent>
                        </v:textbox>
                      </v:rect>
                      <v:shape id="AutoShape 975" o:spid="_x0000_s1749" type="#_x0000_t110" style="position:absolute;left:5405;top:4212;width:143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审批</w:t>
                              </w:r>
                            </w:p>
                          </w:txbxContent>
                        </v:textbox>
                      </v:shape>
                      <v:line id="Line 976" o:spid="_x0000_s1750" style="position:absolute;visibility:visible;mso-wrap-style:square" from="7745,1404" to="7745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      <v:line id="Line 977" o:spid="_x0000_s1751" style="position:absolute;flip:x;visibility:visible;mso-wrap-style:square" from="4505,2028" to="7755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">
                        <v:stroke endarrow="block"/>
                      </v:line>
                      <v:line id="Line 978" o:spid="_x0000_s1752" style="position:absolute;visibility:visible;mso-wrap-style:square" from="1811,2360" to="2351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      <v:line id="Line 979" o:spid="_x0000_s1753" style="position:absolute;visibility:visible;mso-wrap-style:square" from="1985,3120" to="2345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      <v:line id="Line 980" o:spid="_x0000_s1754" style="position:absolute;visibility:visible;mso-wrap-style:square" from="2340,2341" to="2345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      <v:rect id="Rectangle 981" o:spid="_x0000_s1755" style="position:absolute;left:2705;width:197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人事档案</w:t>
                              </w:r>
                            </w:p>
                          </w:txbxContent>
                        </v:textbox>
                      </v:rect>
                      <v:line id="Line 982" o:spid="_x0000_s1756" style="position:absolute;visibility:visible;mso-wrap-style:square" from="1265,156" to="1265,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">
                        <v:stroke endarrow="block"/>
                      </v:line>
                      <v:line id="Line 983" o:spid="_x0000_s1757" style="position:absolute;visibility:visible;mso-wrap-style:square" from="1260,157" to="2700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      <v:line id="Line 984" o:spid="_x0000_s1758" style="position:absolute;flip:y;visibility:visible;mso-wrap-style:square" from="4505,2651" to="7030,2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">
                        <v:stroke endarrow="block"/>
                      </v:line>
                      <v:line id="Line 985" o:spid="_x0000_s1759" style="position:absolute;visibility:visible;mso-wrap-style:square" from="4680,4524" to="5400,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">
                        <v:stroke endarrow="block"/>
                      </v:line>
                      <v:rect id="Rectangle 986" o:spid="_x0000_s1760" style="position:absolute;left:5765;top:4836;width:17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" stroked="f">
                        <v:textbox inset="0,0,0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line id="Line 987" o:spid="_x0000_s1761" style="position:absolute;flip:y;visibility:visible;mso-wrap-style:square" from="6115,3901" to="6115,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"/>
                      <v:line id="Line 988" o:spid="_x0000_s1762" style="position:absolute;flip:x;visibility:visible;mso-wrap-style:square" from="3770,3901" to="6115,3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">
                        <v:stroke endarrow="block"/>
                      </v:line>
                      <v:rect id="Rectangle 989" o:spid="_x0000_s1763" style="position:absolute;left:540;top:625;width:144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rs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YZIK7MMAAADcAAAADwAA&#10;AAAAAAAAAAAAAAAHAgAAZHJzL2Rvd25yZXYueG1sUEsFBgAAAAADAAMAtwAAAPcCAAAAAA==&#10;">
                        <v:textbox>
                          <w:txbxContent>
                            <w:p w:rsidR="00F302C3" w:rsidRDefault="00F302C3" w:rsidP="00F302C3">
                              <w:r>
                                <w:rPr>
                                  <w:rFonts w:hint="eastAsia"/>
                                </w:rPr>
                                <w:t>档案转入</w:t>
                              </w:r>
                              <w:r>
                                <w:rPr>
                                  <w:rFonts w:hint="eastAsia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</w:rPr>
                                <w:t>转出申请</w:t>
                              </w:r>
                            </w:p>
                          </w:txbxContent>
                        </v:textbox>
                      </v:rect>
                      <v:shape id="AutoShape 990" o:spid="_x0000_s1764" type="#_x0000_t114" style="position:absolute;left:2520;top:625;width:198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关于调入</w:t>
                              </w:r>
                              <w:r>
                                <w:rPr>
                                  <w:rFonts w:hint="eastAsia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</w:rPr>
                                <w:t>调出职工档案的申请</w:t>
                              </w:r>
                            </w:p>
                          </w:txbxContent>
                        </v:textbox>
                      </v:shape>
                      <v:line id="Line 991" o:spid="_x0000_s1765" style="position:absolute;visibility:visible;mso-wrap-style:square" from="1980,1093" to="2520,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">
                        <v:stroke endarrow="block"/>
                      </v:line>
                      <v:line id="Line 992" o:spid="_x0000_s1766" style="position:absolute;visibility:visible;mso-wrap-style:square" from="4500,1093" to="7020,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">
                        <v:stroke endarrow="block"/>
                      </v:line>
                      <v:line id="Line 993" o:spid="_x0000_s1767" style="position:absolute;flip:x;visibility:visible;mso-wrap-style:square" from="3775,3588" to="3780,4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">
                        <v:stroke endarrow="block"/>
                      </v:line>
                      <v:shape id="AutoShape 994" o:spid="_x0000_s1768" type="#_x0000_t66" style="position:absolute;left:4680;top:1;width:37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" fillcolor="silver"/>
                      <v:shape id="Text Box 995" o:spid="_x0000_s1769" type="#_x0000_t202" style="position:absolute;left:8465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试用转正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试用转正</w:t>
                                </w:r>
                              </w:hyperlink>
                            </w:p>
                          </w:txbxContent>
                        </v:textbox>
                      </v:shape>
                      <v:shape id="Text Box 996" o:spid="_x0000_s1770" type="#_x0000_t202" style="position:absolute;left:8465;top:6396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hyperlink w:anchor="入职" w:history="1">
                                <w:r>
                                  <w:rPr>
                                    <w:rStyle w:val="ae"/>
                                    <w:rFonts w:hint="eastAsia"/>
                                  </w:rPr>
                                  <w:t>入职</w:t>
                                </w:r>
                              </w:hyperlink>
                            </w:p>
                          </w:txbxContent>
                        </v:textbox>
                      </v:shape>
                      <v:shape id="AutoShape 997" o:spid="_x0000_s1771" type="#_x0000_t66" style="position:absolute;left:4680;top:6397;width:37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" fillcolor="silver"/>
                      <v:rect id="Rectangle 998" o:spid="_x0000_s1772" style="position:absolute;left:3065;top:2341;width:144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档案转递</w:t>
                              </w:r>
                            </w:p>
                          </w:txbxContent>
                        </v:textbox>
                      </v:rect>
                      <v:rect id="Rectangle 999" o:spid="_x0000_s1773" style="position:absolute;left:3065;top:1717;width:14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rLwQAAANwAAAAPAAAAZHJzL2Rvd25yZXYueG1sRE9Ni8Iw&#10;EL0L/ocwgjdNdUW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FRHesvBAAAA3AAAAA8AAAAA&#10;AAAAAAAAAAAABwIAAGRycy9kb3ducmV2LnhtbFBLBQYAAAAAAwADALcAAAD1AgAAAAA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商调函转递</w:t>
                              </w:r>
                            </w:p>
                          </w:txbxContent>
                        </v:textbox>
                      </v:rect>
                      <v:line id="Line 1000" o:spid="_x0000_s1774" style="position:absolute;flip:x;visibility:visible;mso-wrap-style:square" from="1800,2029" to="3060,2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">
                        <v:stroke endarrow="block"/>
                      </v:line>
                      <v:line id="Line 1001" o:spid="_x0000_s1775" style="position:absolute;visibility:visible;mso-wrap-style:square" from="2335,2654" to="3055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7/wgAAANw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">
                        <v:stroke endarrow="block"/>
                      </v:line>
                      <v:rect id="Rectangle 1002" o:spid="_x0000_s1776" style="position:absolute;left:545;top:2808;width:143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">
                        <v:textbox inset="0,0,0,0">
                          <w:txbxContent>
                            <w:p w:rsidR="00F302C3" w:rsidRDefault="00F302C3" w:rsidP="00F302C3">
                              <w:pPr>
                                <w:spacing w:line="24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个人认为有必要放入档案的资料</w:t>
                              </w:r>
                            </w:p>
                          </w:txbxContent>
                        </v:textbox>
                      </v:rect>
                      <v:rect id="Rectangle 1003" o:spid="_x0000_s1777" style="position:absolute;left:6475;top:3901;width:23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" stroked="f">
                        <v:textbox inset="0,,0">
                          <w:txbxContent>
                            <w:p w:rsidR="00F302C3" w:rsidRDefault="00F302C3" w:rsidP="00F302C3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1004" o:spid="_x0000_s1778" style="position:absolute;left:3055;top:3121;width:126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保存回执</w:t>
                              </w:r>
                            </w:p>
                          </w:txbxContent>
                        </v:textbox>
                      </v:rect>
                      <v:line id="Line 1005" o:spid="_x0000_s1779" style="position:absolute;visibility:visible;mso-wrap-style:square" from="7735,3121" to="7735,3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5VZ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Hw5RmZQK/+AAAA//8DAFBLAQItABQABgAIAAAAIQDb4fbL7gAAAIUBAAATAAAAAAAA&#10;AAAAAAAAAAAAAABbQ29udGVudF9UeXBlc10ueG1sUEsBAi0AFAAGAAgAAAAhAFr0LFu/AAAAFQEA&#10;AAsAAAAAAAAAAAAAAAAAHwEAAF9yZWxzLy5yZWxzUEsBAi0AFAAGAAgAAAAhAH7zlVnHAAAA3AAA&#10;AA8AAAAAAAAAAAAAAAAABwIAAGRycy9kb3ducmV2LnhtbFBLBQYAAAAAAwADALcAAAD7AgAAAAA=&#10;"/>
                      <v:line id="Line 1006" o:spid="_x0000_s1780" style="position:absolute;flip:x;visibility:visible;mso-wrap-style:square" from="4315,3433" to="7735,3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">
                        <v:stroke endarrow="block"/>
                      </v:line>
                      <v:line id="Line 1007" o:spid="_x0000_s1781" style="position:absolute;flip:y;visibility:visible;mso-wrap-style:square" from="6125,4836" to="6125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S/KxAAAANw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swncnkkXyMU/AAAA//8DAFBLAQItABQABgAIAAAAIQDb4fbL7gAAAIUBAAATAAAAAAAAAAAA&#10;AAAAAAAAAABbQ29udGVudF9UeXBlc10ueG1sUEsBAi0AFAAGAAgAAAAhAFr0LFu/AAAAFQEAAAsA&#10;AAAAAAAAAAAAAAAAHwEAAF9yZWxzLy5yZWxzUEsBAi0AFAAGAAgAAAAhADhJL8rEAAAA3AAAAA8A&#10;AAAAAAAAAAAAAAAABwIAAGRycy9kb3ducmV2LnhtbFBLBQYAAAAAAwADALcAAAD4AgAAAAA=&#10;"/>
                      <v:line id="Line 1008" o:spid="_x0000_s1782" style="position:absolute;flip:x;visibility:visible;mso-wrap-style:square" from="4325,5148" to="6125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">
                        <v:stroke endarrow="block"/>
                      </v:line>
                      <v:rect id="Rectangle 1009" o:spid="_x0000_s1783" style="position:absolute;left:2880;top:4993;width:1440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">
                        <v:textbox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费用结算</w:t>
                              </w:r>
                            </w:p>
                          </w:txbxContent>
                        </v:textbox>
                      </v:rect>
                      <v:shape id="AutoShape 1010" o:spid="_x0000_s1784" type="#_x0000_t13" style="position:absolute;left:4320;top:5149;width:41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" fillcolor="silver"/>
                      <v:shape id="Text Box 1011" o:spid="_x0000_s1785" type="#_x0000_t202" style="position:absolute;left:8460;top:5149;width:108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" fillcolor="silver">
                        <v:textbox inset="0,0,0,0">
                          <w:txbxContent>
                            <w:p w:rsidR="00F302C3" w:rsidRDefault="00F302C3" w:rsidP="00F302C3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财务部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6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  <w:tc>
          <w:tcPr>
            <w:tcW w:w="1815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  <w:tc>
          <w:tcPr>
            <w:tcW w:w="1425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  <w:tc>
          <w:tcPr>
            <w:tcW w:w="1260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jc w:val="left"/>
              <w:rPr>
                <w:rFonts w:hint="eastAsia"/>
              </w:rPr>
            </w:pPr>
          </w:p>
        </w:tc>
      </w:tr>
    </w:tbl>
    <w:p w:rsidR="00F302C3" w:rsidRDefault="00F302C3" w:rsidP="00F302C3">
      <w:pPr>
        <w:rPr>
          <w:rFonts w:hint="eastAsia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605"/>
        <w:gridCol w:w="2700"/>
        <w:gridCol w:w="1559"/>
        <w:gridCol w:w="1110"/>
        <w:gridCol w:w="1111"/>
      </w:tblGrid>
      <w:tr w:rsidR="00F302C3" w:rsidTr="00F302C3">
        <w:trPr>
          <w:trHeight w:val="315"/>
        </w:trPr>
        <w:tc>
          <w:tcPr>
            <w:tcW w:w="9360" w:type="dxa"/>
            <w:gridSpan w:val="6"/>
            <w:tcBorders>
              <w:bottom w:val="single" w:sz="4" w:space="0" w:color="auto"/>
            </w:tcBorders>
          </w:tcPr>
          <w:p w:rsidR="00F302C3" w:rsidRDefault="00F302C3" w:rsidP="00260F45">
            <w:pPr>
              <w:rPr>
                <w:rFonts w:hint="eastAsia"/>
                <w:b/>
              </w:rPr>
            </w:pPr>
            <w:bookmarkStart w:id="34" w:name="离职"/>
            <w:r>
              <w:rPr>
                <w:rFonts w:hint="eastAsia" w:ascii="SimHei" w:hAnsi="SimHei" w:eastAsia="黑体"/>
                <w:b/>
              </w:rPr>
              <w:t>离职</w:t>
            </w:r>
            <w:bookmarkEnd w:id="34"/>
            <w:r>
              <w:rPr>
                <w:rFonts w:hint="eastAsia" w:ascii="SimHei" w:hAnsi="SimHei" w:eastAsia="黑体"/>
                <w:b/>
              </w:rPr>
              <w:t xml:space="preserve">                                                                        </w:t>
            </w:r>
          </w:p>
        </w:tc>
      </w:tr>
      <w:tr w:rsidR="00F302C3" w:rsidTr="00F302C3">
        <w:trPr>
          <w:trHeight w:val="330"/>
        </w:trPr>
        <w:tc>
          <w:tcPr>
            <w:tcW w:w="1275" w:type="dxa"/>
            <w:tcBorders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员工</w:t>
            </w:r>
          </w:p>
        </w:tc>
        <w:tc>
          <w:tcPr>
            <w:tcW w:w="1605" w:type="dxa"/>
            <w:tcBorders>
              <w:left w:val="single" w:sz="4" w:space="0" w:color="C0C0C0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部门</w:t>
            </w:r>
          </w:p>
        </w:tc>
        <w:tc>
          <w:tcPr>
            <w:tcW w:w="2700" w:type="dxa"/>
            <w:tcBorders>
              <w:left w:val="single" w:sz="4" w:space="0" w:color="C0C0C0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人力资源部</w:t>
            </w:r>
          </w:p>
        </w:tc>
        <w:tc>
          <w:tcPr>
            <w:tcW w:w="1559" w:type="dxa"/>
            <w:tcBorders>
              <w:left w:val="single" w:sz="4" w:space="0" w:color="C0C0C0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人力资源经理</w:t>
            </w:r>
          </w:p>
        </w:tc>
        <w:tc>
          <w:tcPr>
            <w:tcW w:w="1110" w:type="dxa"/>
            <w:tcBorders>
              <w:left w:val="single" w:sz="4" w:space="0" w:color="C0C0C0"/>
              <w:righ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总经理</w:t>
            </w:r>
          </w:p>
        </w:tc>
        <w:tc>
          <w:tcPr>
            <w:tcW w:w="1111" w:type="dxa"/>
            <w:tcBorders>
              <w:left w:val="single" w:sz="4" w:space="0" w:color="C0C0C0"/>
            </w:tcBorders>
            <w:vAlign w:val="center"/>
          </w:tcPr>
          <w:p w:rsidR="00F302C3" w:rsidRDefault="00F302C3" w:rsidP="00260F45">
            <w:pPr>
              <w:jc w:val="center"/>
              <w:rPr>
                <w:rFonts w:hint="eastAsia"/>
                <w:b/>
              </w:rPr>
            </w:pPr>
            <w:r>
              <w:rPr>
                <w:rFonts w:hint="eastAsia" w:ascii="SimHei" w:hAnsi="SimHei" w:eastAsia="黑体"/>
                <w:b/>
              </w:rPr>
              <w:t>关联流程</w:t>
            </w:r>
          </w:p>
        </w:tc>
      </w:tr>
      <w:tr w:rsidR="00F302C3" w:rsidTr="00F302C3">
        <w:trPr>
          <w:trHeight w:val="12930"/>
        </w:trPr>
        <w:tc>
          <w:tcPr>
            <w:tcW w:w="1275" w:type="dxa"/>
            <w:tcBorders>
              <w:right w:val="single" w:sz="4" w:space="0" w:color="C0C0C0"/>
            </w:tcBorders>
          </w:tcPr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78105</wp:posOffset>
                      </wp:positionV>
                      <wp:extent cx="1139825" cy="396240"/>
                      <wp:effectExtent l="12700" t="11430" r="9525" b="11430"/>
                      <wp:wrapNone/>
                      <wp:docPr id="120" name="文本框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2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患病或非工伤医疗期满后，不能胜任工作的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20" o:spid="_x0000_s1786" type="#_x0000_t202" style="position:absolute;left:0;text-align:left;margin-left:-5.15pt;margin-top:6.15pt;width:89.75pt;height:31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患病或非工伤医疗期满后，不能胜任工作的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78105</wp:posOffset>
                      </wp:positionV>
                      <wp:extent cx="1139825" cy="295910"/>
                      <wp:effectExtent l="9525" t="7620" r="12700" b="10795"/>
                      <wp:wrapNone/>
                      <wp:docPr id="119" name="文本框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因公司机构调整无合适工作安排的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9" o:spid="_x0000_s1787" type="#_x0000_t202" style="position:absolute;left:0;text-align:left;margin-left:-5.4pt;margin-top:6.15pt;width:89.75pt;height:23.3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因公司机构调整无合适工作安排的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178435</wp:posOffset>
                      </wp:positionV>
                      <wp:extent cx="1139825" cy="394970"/>
                      <wp:effectExtent l="12700" t="10795" r="9525" b="13335"/>
                      <wp:wrapNone/>
                      <wp:docPr id="118" name="文本框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39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2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经培训或岗位调整后仍不能适应工作要求的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8" o:spid="_x0000_s1788" type="#_x0000_t202" style="position:absolute;left:0;text-align:left;margin-left:-5.15pt;margin-top:14.05pt;width:89.75pt;height:31.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2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经培训或岗位调整后仍不能适应工作要求的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969645</wp:posOffset>
                      </wp:positionV>
                      <wp:extent cx="1139825" cy="295910"/>
                      <wp:effectExtent l="12700" t="9525" r="9525" b="8890"/>
                      <wp:wrapNone/>
                      <wp:docPr id="117" name="文本框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被依法追究刑事责任的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7" o:spid="_x0000_s1789" type="#_x0000_t202" style="position:absolute;left:0;text-align:left;margin-left:-5.15pt;margin-top:76.35pt;width:89.75pt;height:23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被依法追究刑事责任的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672465</wp:posOffset>
                      </wp:positionV>
                      <wp:extent cx="1139825" cy="295910"/>
                      <wp:effectExtent l="12700" t="7620" r="9525" b="10795"/>
                      <wp:wrapNone/>
                      <wp:docPr id="116" name="文本框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严重违反公司规章制度的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6" o:spid="_x0000_s1790" type="#_x0000_t202" style="position:absolute;left:0;text-align:left;margin-left:-5.15pt;margin-top:52.95pt;width:89.75pt;height:23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严重违反公司规章制度的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375285</wp:posOffset>
                      </wp:positionV>
                      <wp:extent cx="1139825" cy="295910"/>
                      <wp:effectExtent l="12700" t="5715" r="9525" b="12700"/>
                      <wp:wrapNone/>
                      <wp:docPr id="115" name="文本框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spacing w:line="24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试用期间不符合录用条件的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5" o:spid="_x0000_s1791" type="#_x0000_t202" style="position:absolute;left:0;text-align:left;margin-left:-5.15pt;margin-top:29.55pt;width:89.75pt;height:23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spacing w:line="2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试用期间不符合录用条件的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6317615</wp:posOffset>
                      </wp:positionV>
                      <wp:extent cx="914400" cy="594360"/>
                      <wp:effectExtent l="9525" t="13970" r="9525" b="10795"/>
                      <wp:wrapNone/>
                      <wp:docPr id="114" name="流程图: 文档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9436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部门经理书面意见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114" o:spid="_x0000_s1792" type="#_x0000_t114" style="position:absolute;left:0;text-align:left;margin-left:57.6pt;margin-top:497.45pt;width:1in;height:46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部门经理书面意见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5227955</wp:posOffset>
                      </wp:positionV>
                      <wp:extent cx="914400" cy="594360"/>
                      <wp:effectExtent l="9525" t="10160" r="9525" b="5080"/>
                      <wp:wrapNone/>
                      <wp:docPr id="113" name="椭圆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5943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r>
                                    <w:rPr>
                                      <w:rFonts w:hint="eastAsia"/>
                                    </w:rPr>
                                    <w:t>交接不足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30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113" o:spid="_x0000_s1793" style="position:absolute;left:0;text-align:left;margin-left:-5.4pt;margin-top:411.65pt;width:1in;height:46.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">
                      <v:textbox>
                        <w:txbxContent>
                          <w:p w:rsidR="00F302C3" w:rsidRDefault="00F302C3" w:rsidP="00F302C3">
                            <w:r>
                              <w:rPr>
                                <w:rFonts w:hint="eastAsia"/>
                              </w:rPr>
                              <w:t>交接不足</w:t>
                            </w:r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4438015</wp:posOffset>
                      </wp:positionV>
                      <wp:extent cx="3175" cy="791210"/>
                      <wp:effectExtent l="9525" t="10795" r="6350" b="7620"/>
                      <wp:wrapNone/>
                      <wp:docPr id="112" name="直接连接符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7912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9EE71" id="直接连接符 112" o:spid="_x0000_s1026" style="position:absolute;left:0;text-align:lef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349.45pt" to="48.85pt,4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4237355</wp:posOffset>
                      </wp:positionV>
                      <wp:extent cx="1143000" cy="198120"/>
                      <wp:effectExtent l="9525" t="10160" r="9525" b="10795"/>
                      <wp:wrapNone/>
                      <wp:docPr id="111" name="文本框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工作交接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1" o:spid="_x0000_s1794" type="#_x0000_t202" style="position:absolute;left:0;text-align:left;margin-left:12.6pt;margin-top:333.65pt;width:90pt;height:15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工作交接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2454275</wp:posOffset>
                      </wp:positionV>
                      <wp:extent cx="114300" cy="635"/>
                      <wp:effectExtent l="19050" t="55880" r="9525" b="57785"/>
                      <wp:wrapNone/>
                      <wp:docPr id="110" name="直接连接符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55BD3" id="直接连接符 110" o:spid="_x0000_s1026" style="position:absolute;left:0;text-align:lef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93.25pt" to="57.6pt,1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2355215</wp:posOffset>
                      </wp:positionV>
                      <wp:extent cx="568325" cy="198120"/>
                      <wp:effectExtent l="9525" t="13970" r="12700" b="6985"/>
                      <wp:wrapNone/>
                      <wp:docPr id="109" name="文本框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取消申请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9" o:spid="_x0000_s1795" type="#_x0000_t202" style="position:absolute;left:0;text-align:left;margin-left:3.6pt;margin-top:185.45pt;width:44.75pt;height:15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取消申请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1760855</wp:posOffset>
                      </wp:positionV>
                      <wp:extent cx="231775" cy="1270"/>
                      <wp:effectExtent l="9525" t="57785" r="15875" b="55245"/>
                      <wp:wrapNone/>
                      <wp:docPr id="108" name="直接连接符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177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84C7FE" id="直接连接符 108" o:spid="_x0000_s1026" style="position:absolute;left:0;text-align:lef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38.65pt" to="66.8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3644265</wp:posOffset>
                      </wp:positionV>
                      <wp:extent cx="911225" cy="495300"/>
                      <wp:effectExtent l="12700" t="7620" r="9525" b="11430"/>
                      <wp:wrapNone/>
                      <wp:docPr id="107" name="流程图: 文档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4953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EE07" id="流程图: 文档 107" o:spid="_x0000_s1026" type="#_x0000_t114" style="position:absolute;left:0;text-align:left;margin-left:57.85pt;margin-top:286.95pt;width:71.75pt;height:3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1564005</wp:posOffset>
                      </wp:positionV>
                      <wp:extent cx="568325" cy="394970"/>
                      <wp:effectExtent l="12700" t="13335" r="9525" b="10795"/>
                      <wp:wrapNone/>
                      <wp:docPr id="106" name="文本框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39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辞职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6" o:spid="_x0000_s1796" type="#_x0000_t202" style="position:absolute;left:0;text-align:left;margin-left:3.85pt;margin-top:123.15pt;width:44.75pt;height:31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辞职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05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78105</wp:posOffset>
                      </wp:positionV>
                      <wp:extent cx="574675" cy="495300"/>
                      <wp:effectExtent l="12700" t="9525" r="12700" b="9525"/>
                      <wp:wrapNone/>
                      <wp:docPr id="105" name="文本框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6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辞退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5" o:spid="_x0000_s1797" type="#_x0000_t202" style="position:absolute;margin-left:30.1pt;margin-top:6.15pt;width:45.25pt;height:3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辞退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177165</wp:posOffset>
                      </wp:positionV>
                      <wp:extent cx="3175" cy="593090"/>
                      <wp:effectExtent l="57150" t="9525" r="53975" b="16510"/>
                      <wp:wrapNone/>
                      <wp:docPr id="104" name="直接连接符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5930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0D1D2" id="直接连接符 104" o:spid="_x0000_s1026" style="position:absolute;left:0;text-align:lef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85pt,13.95pt" to="48.1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">
                      <v:stroke endarrow="block"/>
                    </v:line>
                  </w:pict>
                </mc:Fallback>
              </mc:AlternateContent>
            </w: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4335145</wp:posOffset>
                      </wp:positionV>
                      <wp:extent cx="1581150" cy="1270"/>
                      <wp:effectExtent l="18415" t="60325" r="10160" b="52705"/>
                      <wp:wrapNone/>
                      <wp:docPr id="103" name="直接连接符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811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AEA9D" id="直接连接符 103" o:spid="_x0000_s1026" style="position:absolute;left:0;text-align:lef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pt,341.35pt" to="163.3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5526405</wp:posOffset>
                      </wp:positionV>
                      <wp:extent cx="635" cy="792480"/>
                      <wp:effectExtent l="57150" t="13335" r="56515" b="22860"/>
                      <wp:wrapNone/>
                      <wp:docPr id="102" name="直接连接符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2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16ED7" id="直接连接符 102" o:spid="_x0000_s1026" style="position:absolute;left:0;text-align:lef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85pt,435.15pt" to="20.9pt,4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5526405</wp:posOffset>
                      </wp:positionV>
                      <wp:extent cx="228600" cy="635"/>
                      <wp:effectExtent l="9525" t="13335" r="9525" b="5080"/>
                      <wp:wrapNone/>
                      <wp:docPr id="101" name="直接连接符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D59806" id="直接连接符 101" o:spid="_x0000_s1026" style="position:absolute;left:0;text-align:lef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435.15pt" to="20.85pt,4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6515735</wp:posOffset>
                      </wp:positionV>
                      <wp:extent cx="457200" cy="635"/>
                      <wp:effectExtent l="9525" t="59690" r="19050" b="53975"/>
                      <wp:wrapNone/>
                      <wp:docPr id="100" name="直接连接符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4B41B1" id="直接连接符 100" o:spid="_x0000_s1026" style="position:absolute;left:0;text-align:lef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85pt,513.05pt" to="101.85pt,5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4633595</wp:posOffset>
                      </wp:positionV>
                      <wp:extent cx="914400" cy="635"/>
                      <wp:effectExtent l="9525" t="53975" r="19050" b="59690"/>
                      <wp:wrapNone/>
                      <wp:docPr id="99" name="直接连接符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BE12A2" id="直接连接符 99" o:spid="_x0000_s1026" style="position:absolute;left:0;text-align:lef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85pt,364.85pt" to="92.85pt,3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4435475</wp:posOffset>
                      </wp:positionV>
                      <wp:extent cx="635" cy="198120"/>
                      <wp:effectExtent l="9525" t="8255" r="8890" b="12700"/>
                      <wp:wrapNone/>
                      <wp:docPr id="98" name="直接连接符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A17CA6" id="直接连接符 98" o:spid="_x0000_s1026" style="position:absolute;left:0;text-align:lef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85pt,349.25pt" to="20.9pt,3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3841115</wp:posOffset>
                      </wp:positionV>
                      <wp:extent cx="342900" cy="635"/>
                      <wp:effectExtent l="9525" t="52070" r="19050" b="61595"/>
                      <wp:wrapNone/>
                      <wp:docPr id="97" name="直接连接符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BC944C" id="直接连接符 97" o:spid="_x0000_s1026" style="position:absolute;left:0;text-align:lef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85pt,302.45pt" to="92.85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2653665</wp:posOffset>
                      </wp:positionV>
                      <wp:extent cx="635" cy="198120"/>
                      <wp:effectExtent l="60325" t="7620" r="53340" b="22860"/>
                      <wp:wrapNone/>
                      <wp:docPr id="96" name="直接连接符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A68B5" id="直接连接符 96" o:spid="_x0000_s1026" style="position:absolute;left:0;text-align:lef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pt,208.95pt" to="30.1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2058035</wp:posOffset>
                      </wp:positionV>
                      <wp:extent cx="635" cy="198120"/>
                      <wp:effectExtent l="57150" t="12065" r="56515" b="18415"/>
                      <wp:wrapNone/>
                      <wp:docPr id="95" name="直接连接符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FB7A4B" id="直接连接符 95" o:spid="_x0000_s1026" style="position:absolute;left:0;text-align:lef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162.05pt" to="38.9pt,1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2554605</wp:posOffset>
                      </wp:positionV>
                      <wp:extent cx="114300" cy="198120"/>
                      <wp:effectExtent l="3175" t="3810" r="0" b="0"/>
                      <wp:wrapNone/>
                      <wp:docPr id="94" name="文本框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4" o:spid="_x0000_s1798" type="#_x0000_t202" style="position:absolute;left:0;text-align:left;margin-left:3.1pt;margin-top:201.15pt;width:9pt;height:15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2653665</wp:posOffset>
                      </wp:positionV>
                      <wp:extent cx="114300" cy="198120"/>
                      <wp:effectExtent l="3175" t="0" r="0" b="3810"/>
                      <wp:wrapNone/>
                      <wp:docPr id="93" name="文本框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3" o:spid="_x0000_s1799" type="#_x0000_t202" style="position:absolute;left:0;text-align:left;margin-left:39.1pt;margin-top:208.95pt;width:9pt;height:15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2356485</wp:posOffset>
                      </wp:positionV>
                      <wp:extent cx="571500" cy="195580"/>
                      <wp:effectExtent l="3175" t="0" r="0" b="0"/>
                      <wp:wrapNone/>
                      <wp:docPr id="92" name="文本框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2" o:spid="_x0000_s1800" type="#_x0000_t202" style="position:absolute;left:0;text-align:left;margin-left:12.1pt;margin-top:185.55pt;width:45pt;height:15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2266950</wp:posOffset>
                      </wp:positionV>
                      <wp:extent cx="1038225" cy="391160"/>
                      <wp:effectExtent l="25400" t="11430" r="22225" b="16510"/>
                      <wp:wrapNone/>
                      <wp:docPr id="91" name="流程图: 决策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39116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6FE9A" id="流程图: 决策 91" o:spid="_x0000_s1026" type="#_x0000_t110" style="position:absolute;left:0;text-align:left;margin-left:-5.65pt;margin-top:178.5pt;width:81.75pt;height:30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3151505</wp:posOffset>
                      </wp:positionV>
                      <wp:extent cx="796925" cy="295910"/>
                      <wp:effectExtent l="12700" t="10160" r="9525" b="8255"/>
                      <wp:wrapNone/>
                      <wp:docPr id="90" name="文本框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预估最后</w:t>
                                  </w:r>
                                </w:p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工作日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" o:spid="_x0000_s1801" type="#_x0000_t202" style="position:absolute;left:0;text-align:left;margin-left:3.1pt;margin-top:248.15pt;width:62.75pt;height:23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预估最后</w:t>
                            </w:r>
                          </w:p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工作日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2851785</wp:posOffset>
                      </wp:positionV>
                      <wp:extent cx="796925" cy="295910"/>
                      <wp:effectExtent l="12700" t="5715" r="9525" b="12700"/>
                      <wp:wrapNone/>
                      <wp:docPr id="89" name="文本框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295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指定工作接收人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89" o:spid="_x0000_s1802" type="#_x0000_t202" style="position:absolute;left:0;text-align:left;margin-left:3.1pt;margin-top:224.55pt;width:62.75pt;height:23.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指定工作接收人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3446145</wp:posOffset>
                      </wp:positionV>
                      <wp:extent cx="635" cy="198120"/>
                      <wp:effectExtent l="60325" t="9525" r="53340" b="20955"/>
                      <wp:wrapNone/>
                      <wp:docPr id="88" name="直接连接符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7F18D" id="直接连接符 88" o:spid="_x0000_s1026" style="position:absolute;left:0;text-align:lef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pt,271.35pt" to="30.15pt,2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1663065</wp:posOffset>
                      </wp:positionV>
                      <wp:extent cx="682625" cy="297180"/>
                      <wp:effectExtent l="3175" t="0" r="0" b="0"/>
                      <wp:wrapNone/>
                      <wp:docPr id="87" name="文本框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员工离职</w:t>
                                  </w:r>
                                </w:p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申请表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87" o:spid="_x0000_s1803" type="#_x0000_t202" style="position:absolute;left:0;text-align:left;margin-left:12.1pt;margin-top:130.95pt;width:53.75pt;height:23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员工离职</w:t>
                            </w:r>
                          </w:p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1564005</wp:posOffset>
                      </wp:positionV>
                      <wp:extent cx="911225" cy="495300"/>
                      <wp:effectExtent l="12700" t="13335" r="9525" b="5715"/>
                      <wp:wrapNone/>
                      <wp:docPr id="86" name="流程图: 文档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49530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BFECC" id="流程图: 文档 86" o:spid="_x0000_s1026" type="#_x0000_t114" style="position:absolute;left:0;text-align:left;margin-left:3.1pt;margin-top:123.15pt;width:71.75pt;height:3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3743325</wp:posOffset>
                      </wp:positionV>
                      <wp:extent cx="682625" cy="297180"/>
                      <wp:effectExtent l="3175" t="1905" r="0" b="0"/>
                      <wp:wrapNone/>
                      <wp:docPr id="85" name="文本框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员工离职期</w:t>
                                  </w:r>
                                </w:p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预告表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85" o:spid="_x0000_s1804" type="#_x0000_t202" style="position:absolute;left:0;text-align:left;margin-left:3.1pt;margin-top:294.75pt;width:53.75pt;height:23.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员工离职期</w:t>
                            </w:r>
                          </w:p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预告表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572135</wp:posOffset>
                      </wp:positionV>
                      <wp:extent cx="568325" cy="494030"/>
                      <wp:effectExtent l="9525" t="12065" r="12700" b="8255"/>
                      <wp:wrapNone/>
                      <wp:docPr id="84" name="文本框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494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书面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意见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84" o:spid="_x0000_s1805" type="#_x0000_t202" style="position:absolute;left:0;text-align:left;margin-left:29.85pt;margin-top:45.05pt;width:44.75pt;height:38.9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书面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意见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179705</wp:posOffset>
                      </wp:positionV>
                      <wp:extent cx="3311525" cy="195580"/>
                      <wp:effectExtent l="53975" t="15875" r="6350" b="7620"/>
                      <wp:wrapNone/>
                      <wp:docPr id="83" name="箭头: 左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1525" cy="19558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23295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2604A" id="箭头: 左 83" o:spid="_x0000_s1026" type="#_x0000_t66" style="position:absolute;left:0;text-align:left;margin-left:-4.9pt;margin-top:14.15pt;width:260.75pt;height:15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" fillcolor="silver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177165</wp:posOffset>
                      </wp:positionV>
                      <wp:extent cx="3314700" cy="198120"/>
                      <wp:effectExtent l="50800" t="11430" r="6350" b="9525"/>
                      <wp:wrapNone/>
                      <wp:docPr id="82" name="箭头: 左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0" cy="19812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418269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7C493" id="箭头: 左 82" o:spid="_x0000_s1026" type="#_x0000_t66" style="position:absolute;left:0;text-align:left;margin-left:-5.15pt;margin-top:13.95pt;width:261pt;height:15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" fillcolor="silver"/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6217920</wp:posOffset>
                      </wp:positionV>
                      <wp:extent cx="2704465" cy="635"/>
                      <wp:effectExtent l="9525" t="9525" r="10160" b="8890"/>
                      <wp:wrapNone/>
                      <wp:docPr id="81" name="直接连接符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0446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D5D8D9" id="直接连接符 81" o:spid="_x0000_s1026" style="position:absolute;left:0;text-align:lef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489.6pt" to="261.55pt,4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4139565</wp:posOffset>
                      </wp:positionV>
                      <wp:extent cx="1371600" cy="252730"/>
                      <wp:effectExtent l="8890" t="7620" r="10160" b="6350"/>
                      <wp:wrapNone/>
                      <wp:docPr id="80" name="文本框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若有协办事宜书面通知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80" o:spid="_x0000_s1806" type="#_x0000_t202" style="position:absolute;left:0;text-align:left;margin-left:94.3pt;margin-top:325.95pt;width:108pt;height:19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若有协办事宜书面通知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374650</wp:posOffset>
                      </wp:positionV>
                      <wp:extent cx="1911350" cy="6350"/>
                      <wp:effectExtent l="21590" t="52705" r="10160" b="55245"/>
                      <wp:wrapNone/>
                      <wp:docPr id="79" name="直接连接符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1135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978B8F" id="直接连接符 79" o:spid="_x0000_s1026" style="position:absolute;left:0;text-align:left;flip:x y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29.5pt" to="253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5428615</wp:posOffset>
                      </wp:positionV>
                      <wp:extent cx="3175" cy="1682750"/>
                      <wp:effectExtent l="57150" t="10795" r="53975" b="20955"/>
                      <wp:wrapNone/>
                      <wp:docPr id="78" name="直接连接符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1682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63814" id="直接连接符 78" o:spid="_x0000_s1026" style="position:absolute;left:0;text-align:lef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427.45pt" to="3.85pt,5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6416675</wp:posOffset>
                      </wp:positionV>
                      <wp:extent cx="635" cy="198120"/>
                      <wp:effectExtent l="57150" t="8255" r="56515" b="22225"/>
                      <wp:wrapNone/>
                      <wp:docPr id="77" name="直接连接符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103F59" id="直接连接符 77" o:spid="_x0000_s1026" style="position:absolute;left:0;text-align:lef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6pt,505.25pt" to="111.65pt,5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6416675</wp:posOffset>
                      </wp:positionV>
                      <wp:extent cx="1257300" cy="635"/>
                      <wp:effectExtent l="9525" t="55880" r="19050" b="57785"/>
                      <wp:wrapNone/>
                      <wp:docPr id="76" name="直接连接符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50D1BF" id="直接连接符 76" o:spid="_x0000_s1026" style="position:absolute;left:0;text-align:lef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6pt,505.25pt" to="192.6pt,5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5823585</wp:posOffset>
                      </wp:positionV>
                      <wp:extent cx="568325" cy="198120"/>
                      <wp:effectExtent l="12700" t="5715" r="9525" b="5715"/>
                      <wp:wrapNone/>
                      <wp:docPr id="75" name="文本框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其他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5" o:spid="_x0000_s1807" type="#_x0000_t202" style="position:absolute;left:0;text-align:left;margin-left:66.85pt;margin-top:458.55pt;width:44.75pt;height:15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其他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175895</wp:posOffset>
                      </wp:positionV>
                      <wp:extent cx="571500" cy="309880"/>
                      <wp:effectExtent l="0" t="0" r="0" b="0"/>
                      <wp:wrapNone/>
                      <wp:docPr id="74" name="文本框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pStyle w:val="af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终止并通知部门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4" o:spid="_x0000_s1808" type="#_x0000_t202" style="position:absolute;left:0;text-align:left;margin-left:48.6pt;margin-top:13.85pt;width:45pt;height:24.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pStyle w:val="af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终止并通知部门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78105</wp:posOffset>
                      </wp:positionV>
                      <wp:extent cx="809625" cy="488950"/>
                      <wp:effectExtent l="12700" t="13335" r="6350" b="12065"/>
                      <wp:wrapNone/>
                      <wp:docPr id="73" name="流程图: 延期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48895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98A5A" id="流程图: 延期 73" o:spid="_x0000_s1026" type="#_x0000_t135" style="position:absolute;left:0;text-align:left;margin-left:39.85pt;margin-top:6.15pt;width:63.75pt;height:38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2060575</wp:posOffset>
                      </wp:positionV>
                      <wp:extent cx="568325" cy="195580"/>
                      <wp:effectExtent l="12700" t="5080" r="9525" b="8890"/>
                      <wp:wrapNone/>
                      <wp:docPr id="72" name="文本框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记入档案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2" o:spid="_x0000_s1809" type="#_x0000_t202" style="position:absolute;left:0;text-align:left;margin-left:93.85pt;margin-top:162.25pt;width:44.75pt;height:15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记入档案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2158365</wp:posOffset>
                      </wp:positionV>
                      <wp:extent cx="228600" cy="635"/>
                      <wp:effectExtent l="9525" t="55245" r="19050" b="58420"/>
                      <wp:wrapNone/>
                      <wp:docPr id="71" name="直接连接符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9C347" id="直接连接符 71" o:spid="_x0000_s1026" style="position:absolute;left:0;text-align:lef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69.95pt" to="93.6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1663065</wp:posOffset>
                      </wp:positionV>
                      <wp:extent cx="635" cy="396240"/>
                      <wp:effectExtent l="57150" t="7620" r="56515" b="15240"/>
                      <wp:wrapNone/>
                      <wp:docPr id="70" name="直接连接符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2419DF" id="直接连接符 70" o:spid="_x0000_s1026" style="position:absolute;left:0;text-align:lef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130.95pt" to="39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1167765</wp:posOffset>
                      </wp:positionV>
                      <wp:extent cx="635" cy="99060"/>
                      <wp:effectExtent l="57150" t="7620" r="56515" b="17145"/>
                      <wp:wrapNone/>
                      <wp:docPr id="69" name="直接连接符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F51FD" id="直接连接符 69" o:spid="_x0000_s1026" style="position:absolute;left:0;text-align:lef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91.95pt" to="48.6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1167765</wp:posOffset>
                      </wp:positionV>
                      <wp:extent cx="2286000" cy="1270"/>
                      <wp:effectExtent l="12700" t="7620" r="6350" b="10160"/>
                      <wp:wrapNone/>
                      <wp:docPr id="68" name="直接连接符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5C78AF" id="直接连接符 68" o:spid="_x0000_s1026" style="position:absolute;left:0;text-align:lef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91.95pt" to="228.85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1464945</wp:posOffset>
                      </wp:positionV>
                      <wp:extent cx="114300" cy="635"/>
                      <wp:effectExtent l="12700" t="9525" r="6350" b="8890"/>
                      <wp:wrapNone/>
                      <wp:docPr id="67" name="直接连接符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557DF" id="直接连接符 67" o:spid="_x0000_s1026" style="position:absolute;left:0;text-align:lef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85pt,115.35pt" to="102.8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1464945</wp:posOffset>
                      </wp:positionV>
                      <wp:extent cx="568325" cy="198120"/>
                      <wp:effectExtent l="12700" t="9525" r="9525" b="11430"/>
                      <wp:wrapNone/>
                      <wp:docPr id="66" name="文本框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扣发薪金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6" o:spid="_x0000_s1810" type="#_x0000_t202" style="position:absolute;left:0;text-align:left;margin-left:102.85pt;margin-top:115.35pt;width:44.75pt;height:15.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扣发薪金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1266825</wp:posOffset>
                      </wp:positionV>
                      <wp:extent cx="568325" cy="198120"/>
                      <wp:effectExtent l="12700" t="11430" r="9525" b="9525"/>
                      <wp:wrapNone/>
                      <wp:docPr id="65" name="文本框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社保停缴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5" o:spid="_x0000_s1811" type="#_x0000_t202" style="position:absolute;left:0;text-align:left;margin-left:102.85pt;margin-top:99.75pt;width:44.75pt;height:15.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社保停缴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2060575</wp:posOffset>
                      </wp:positionV>
                      <wp:extent cx="1028700" cy="297180"/>
                      <wp:effectExtent l="12700" t="5080" r="6350" b="12065"/>
                      <wp:wrapNone/>
                      <wp:docPr id="64" name="流程图: 文档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971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员工离职通知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64" o:spid="_x0000_s1812" type="#_x0000_t114" style="position:absolute;left:0;text-align:left;margin-left:-5.15pt;margin-top:162.25pt;width:81pt;height:23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员工离职通知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1268095</wp:posOffset>
                      </wp:positionV>
                      <wp:extent cx="911225" cy="394970"/>
                      <wp:effectExtent l="6350" t="12700" r="6350" b="11430"/>
                      <wp:wrapNone/>
                      <wp:docPr id="63" name="文本框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39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发布开除文件并送达员工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3" o:spid="_x0000_s1813" type="#_x0000_t202" style="position:absolute;left:0;text-align:left;margin-left:22.1pt;margin-top:99.85pt;width:71.75pt;height:31.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发布开除文件并送达员工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771525</wp:posOffset>
                      </wp:positionV>
                      <wp:extent cx="228600" cy="635"/>
                      <wp:effectExtent l="12700" t="59055" r="15875" b="54610"/>
                      <wp:wrapNone/>
                      <wp:docPr id="62" name="直接连接符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95F3A" id="直接连接符 62" o:spid="_x0000_s1026" style="position:absolute;left:0;text-align:lef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5pt,60.75pt" to="129.8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672465</wp:posOffset>
                      </wp:positionV>
                      <wp:extent cx="1254125" cy="196850"/>
                      <wp:effectExtent l="12700" t="7620" r="9525" b="5080"/>
                      <wp:wrapNone/>
                      <wp:docPr id="61" name="文本框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4125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处理意见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1" o:spid="_x0000_s1814" type="#_x0000_t202" style="position:absolute;left:0;text-align:left;margin-left:12.85pt;margin-top:52.95pt;width:98.75pt;height:15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处理意见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770255</wp:posOffset>
                      </wp:positionV>
                      <wp:extent cx="228600" cy="635"/>
                      <wp:effectExtent l="9525" t="57785" r="19050" b="55880"/>
                      <wp:wrapNone/>
                      <wp:docPr id="60" name="直接连接符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1BC88" id="直接连接符 60" o:spid="_x0000_s1026" style="position:absolute;left:0;text-align:lef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60.65pt" to="12.6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5526405</wp:posOffset>
                      </wp:positionV>
                      <wp:extent cx="1828800" cy="297180"/>
                      <wp:effectExtent l="12700" t="13335" r="25400" b="13335"/>
                      <wp:wrapNone/>
                      <wp:docPr id="59" name="箭头: 右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2971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3846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D46E8" id="箭头: 右 59" o:spid="_x0000_s1026" type="#_x0000_t13" style="position:absolute;left:0;text-align:left;margin-left:111.85pt;margin-top:435.15pt;width:2in;height:23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7110095</wp:posOffset>
                      </wp:positionV>
                      <wp:extent cx="568325" cy="195580"/>
                      <wp:effectExtent l="12700" t="6350" r="9525" b="7620"/>
                      <wp:wrapNone/>
                      <wp:docPr id="58" name="文本框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记入档案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8" o:spid="_x0000_s1815" type="#_x0000_t202" style="position:absolute;left:0;text-align:left;margin-left:93.85pt;margin-top:559.85pt;width:44.75pt;height:15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记入档案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7207885</wp:posOffset>
                      </wp:positionV>
                      <wp:extent cx="228600" cy="635"/>
                      <wp:effectExtent l="9525" t="56515" r="19050" b="57150"/>
                      <wp:wrapNone/>
                      <wp:docPr id="57" name="直接连接符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68100" id="直接连接符 57" o:spid="_x0000_s1026" style="position:absolute;left:0;text-align:lef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567.55pt" to="93.6pt,5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6715125</wp:posOffset>
                      </wp:positionV>
                      <wp:extent cx="3175" cy="396240"/>
                      <wp:effectExtent l="57150" t="11430" r="53975" b="20955"/>
                      <wp:wrapNone/>
                      <wp:docPr id="56" name="直接连接符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36E745" id="直接连接符 56" o:spid="_x0000_s1026" style="position:absolute;left:0;text-align:lef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528.75pt" to="39.85pt,5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6217285</wp:posOffset>
                      </wp:positionV>
                      <wp:extent cx="635" cy="99060"/>
                      <wp:effectExtent l="57150" t="8890" r="56515" b="15875"/>
                      <wp:wrapNone/>
                      <wp:docPr id="55" name="直接连接符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90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CE634" id="直接连接符 55" o:spid="_x0000_s1026" style="position:absolute;left:0;text-align:lef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489.55pt" to="48.65pt,4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6812915</wp:posOffset>
                      </wp:positionV>
                      <wp:extent cx="568325" cy="198120"/>
                      <wp:effectExtent l="12700" t="13970" r="9525" b="6985"/>
                      <wp:wrapNone/>
                      <wp:docPr id="54" name="文本框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扣发薪金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4" o:spid="_x0000_s1816" type="#_x0000_t202" style="position:absolute;left:0;text-align:left;margin-left:102.85pt;margin-top:536.45pt;width:44.75pt;height:15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扣发薪金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6614795</wp:posOffset>
                      </wp:positionV>
                      <wp:extent cx="568325" cy="198120"/>
                      <wp:effectExtent l="12700" t="6350" r="9525" b="5080"/>
                      <wp:wrapNone/>
                      <wp:docPr id="53" name="文本框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社保停缴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3" o:spid="_x0000_s1817" type="#_x0000_t202" style="position:absolute;left:0;text-align:left;margin-left:102.85pt;margin-top:520.85pt;width:44.75pt;height:15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社保停缴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5327015</wp:posOffset>
                      </wp:positionV>
                      <wp:extent cx="114300" cy="635"/>
                      <wp:effectExtent l="9525" t="13970" r="9525" b="13970"/>
                      <wp:wrapNone/>
                      <wp:docPr id="52" name="直接连接符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AA8FFE" id="直接连接符 52" o:spid="_x0000_s1026" style="position:absolute;left:0;text-align:lef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419.45pt" to="66.6pt,4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5625465</wp:posOffset>
                      </wp:positionV>
                      <wp:extent cx="568325" cy="198120"/>
                      <wp:effectExtent l="12700" t="7620" r="9525" b="13335"/>
                      <wp:wrapNone/>
                      <wp:docPr id="51" name="文本框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结算薪金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1" o:spid="_x0000_s1818" type="#_x0000_t202" style="position:absolute;left:0;text-align:left;margin-left:66.85pt;margin-top:442.95pt;width:44.75pt;height:15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结算薪金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5427345</wp:posOffset>
                      </wp:positionV>
                      <wp:extent cx="568325" cy="198120"/>
                      <wp:effectExtent l="12700" t="9525" r="9525" b="11430"/>
                      <wp:wrapNone/>
                      <wp:docPr id="50" name="文本框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离职面谈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0" o:spid="_x0000_s1819" type="#_x0000_t202" style="position:absolute;left:0;text-align:left;margin-left:66.85pt;margin-top:427.35pt;width:44.75pt;height:15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离职面谈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5229225</wp:posOffset>
                      </wp:positionV>
                      <wp:extent cx="568325" cy="198120"/>
                      <wp:effectExtent l="12700" t="11430" r="9525" b="9525"/>
                      <wp:wrapNone/>
                      <wp:docPr id="49" name="文本框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档案调出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9" o:spid="_x0000_s1820" type="#_x0000_t202" style="position:absolute;left:0;text-align:left;margin-left:66.85pt;margin-top:411.75pt;width:44.75pt;height:15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档案调出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5031105</wp:posOffset>
                      </wp:positionV>
                      <wp:extent cx="568325" cy="198120"/>
                      <wp:effectExtent l="12700" t="13335" r="9525" b="7620"/>
                      <wp:wrapNone/>
                      <wp:docPr id="48" name="文本框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社保停缴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8" o:spid="_x0000_s1821" type="#_x0000_t202" style="position:absolute;left:0;text-align:left;margin-left:66.85pt;margin-top:396.15pt;width:44.75pt;height:15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社保停缴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4930775</wp:posOffset>
                      </wp:positionV>
                      <wp:extent cx="635" cy="198120"/>
                      <wp:effectExtent l="57150" t="8255" r="56515" b="22225"/>
                      <wp:wrapNone/>
                      <wp:docPr id="47" name="直接连接符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AC59DC" id="直接连接符 47" o:spid="_x0000_s1026" style="position:absolute;left:0;text-align:lef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388.25pt" to="30.65pt,4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4930775</wp:posOffset>
                      </wp:positionV>
                      <wp:extent cx="2400300" cy="635"/>
                      <wp:effectExtent l="9525" t="8255" r="9525" b="10160"/>
                      <wp:wrapNone/>
                      <wp:docPr id="46" name="直接连接符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03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16D4E9" id="直接连接符 46" o:spid="_x0000_s1026" style="position:absolute;left:0;text-align:lef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388.25pt" to="219.6pt,3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7110095</wp:posOffset>
                      </wp:positionV>
                      <wp:extent cx="1028700" cy="297180"/>
                      <wp:effectExtent l="12700" t="6350" r="6350" b="10795"/>
                      <wp:wrapNone/>
                      <wp:docPr id="45" name="流程图: 文档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2971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员工离职通知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流程图: 文档 45" o:spid="_x0000_s1822" type="#_x0000_t114" style="position:absolute;left:0;text-align:left;margin-left:-5.15pt;margin-top:559.85pt;width:81pt;height:23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">
                      <v:textbox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员工离职通知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5130165</wp:posOffset>
                      </wp:positionV>
                      <wp:extent cx="800100" cy="297180"/>
                      <wp:effectExtent l="12700" t="7620" r="6350" b="9525"/>
                      <wp:wrapNone/>
                      <wp:docPr id="44" name="文本框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人事调出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4" o:spid="_x0000_s1823" type="#_x0000_t202" style="position:absolute;left:0;text-align:left;margin-left:-5.15pt;margin-top:403.95pt;width:63pt;height:23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">
                      <v:textbox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人事调出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6317615</wp:posOffset>
                      </wp:positionV>
                      <wp:extent cx="911225" cy="394970"/>
                      <wp:effectExtent l="6350" t="13970" r="6350" b="10160"/>
                      <wp:wrapNone/>
                      <wp:docPr id="43" name="文本框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1225" cy="39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签署意见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离职审批手续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3" o:spid="_x0000_s1824" type="#_x0000_t202" style="position:absolute;left:0;text-align:left;margin-left:22.1pt;margin-top:497.45pt;width:71.75pt;height:31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签署意见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离职审批手续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4732655</wp:posOffset>
                      </wp:positionV>
                      <wp:extent cx="457200" cy="635"/>
                      <wp:effectExtent l="9525" t="57785" r="19050" b="55880"/>
                      <wp:wrapNone/>
                      <wp:docPr id="42" name="直接连接符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5F5EA" id="直接连接符 42" o:spid="_x0000_s1026" style="position:absolute;left:0;text-align:lef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372.65pt" to="138.6pt,3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4435475</wp:posOffset>
                      </wp:positionV>
                      <wp:extent cx="1143000" cy="394970"/>
                      <wp:effectExtent l="9525" t="8255" r="9525" b="6350"/>
                      <wp:wrapNone/>
                      <wp:docPr id="41" name="文本框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9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交接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顺利可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办理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离职审批手续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41" o:spid="_x0000_s1825" type="#_x0000_t202" style="position:absolute;left:0;text-align:left;margin-left:12.6pt;margin-top:349.25pt;width:90pt;height:31.1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交接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顺利可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办理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离职审批手续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3842385</wp:posOffset>
                      </wp:positionV>
                      <wp:extent cx="342900" cy="635"/>
                      <wp:effectExtent l="12700" t="53340" r="15875" b="60325"/>
                      <wp:wrapNone/>
                      <wp:docPr id="40" name="直接连接符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323CD" id="直接连接符 40" o:spid="_x0000_s1026" style="position:absolute;left:0;text-align:lef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85pt,302.55pt" to="138.85pt,3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3742055</wp:posOffset>
                      </wp:positionV>
                      <wp:extent cx="1254125" cy="196850"/>
                      <wp:effectExtent l="9525" t="10160" r="12700" b="12065"/>
                      <wp:wrapNone/>
                      <wp:docPr id="39" name="文本框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4125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发布离职预告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9" o:spid="_x0000_s1826" type="#_x0000_t202" style="position:absolute;left:0;text-align:left;margin-left:12.6pt;margin-top:294.65pt;width:98.75pt;height:15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发布离职预告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2060575</wp:posOffset>
                      </wp:positionV>
                      <wp:extent cx="1485900" cy="297180"/>
                      <wp:effectExtent l="9525" t="14605" r="19050" b="12065"/>
                      <wp:wrapNone/>
                      <wp:docPr id="38" name="箭头: 右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2971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091D6" id="箭头: 右 38" o:spid="_x0000_s1026" type="#_x0000_t13" style="position:absolute;left:0;text-align:left;margin-left:3.6pt;margin-top:162.25pt;width:117pt;height:23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1268095</wp:posOffset>
                      </wp:positionV>
                      <wp:extent cx="1368425" cy="297180"/>
                      <wp:effectExtent l="12700" t="12700" r="19050" b="13970"/>
                      <wp:wrapNone/>
                      <wp:docPr id="37" name="箭头: 右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8425" cy="2971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11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EEF45" id="箭头: 右 37" o:spid="_x0000_s1026" type="#_x0000_t13" style="position:absolute;left:0;text-align:left;margin-left:12.85pt;margin-top:99.85pt;width:107.75pt;height:23.4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7110095</wp:posOffset>
                      </wp:positionV>
                      <wp:extent cx="1485900" cy="297180"/>
                      <wp:effectExtent l="9525" t="15875" r="19050" b="20320"/>
                      <wp:wrapNone/>
                      <wp:docPr id="36" name="箭头: 右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2971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A13F" id="箭头: 右 36" o:spid="_x0000_s1026" type="#_x0000_t13" style="position:absolute;left:0;text-align:left;margin-left:3.6pt;margin-top:559.85pt;width:117pt;height:23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672465</wp:posOffset>
                      </wp:positionV>
                      <wp:extent cx="796925" cy="196850"/>
                      <wp:effectExtent l="12700" t="7620" r="9525" b="5080"/>
                      <wp:wrapNone/>
                      <wp:docPr id="35" name="文本框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经理会讨论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5" o:spid="_x0000_s1827" type="#_x0000_t202" style="position:absolute;left:0;text-align:left;margin-left:-5.15pt;margin-top:52.95pt;width:62.75pt;height:15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经理会讨论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6616065</wp:posOffset>
                      </wp:positionV>
                      <wp:extent cx="1368425" cy="297180"/>
                      <wp:effectExtent l="12700" t="17145" r="19050" b="19050"/>
                      <wp:wrapNone/>
                      <wp:docPr id="34" name="箭头: 右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8425" cy="29718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5118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3590E" id="箭头: 右 34" o:spid="_x0000_s1026" type="#_x0000_t13" style="position:absolute;left:0;text-align:left;margin-left:12.85pt;margin-top:520.95pt;width:107.75pt;height:23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" fillcolor="silver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4732655</wp:posOffset>
                      </wp:positionV>
                      <wp:extent cx="228600" cy="635"/>
                      <wp:effectExtent l="9525" t="57785" r="19050" b="55880"/>
                      <wp:wrapNone/>
                      <wp:docPr id="33" name="直接连接符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0AE767" id="直接连接符 33" o:spid="_x0000_s1026" style="position:absolute;left:0;text-align:lef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372.65pt" to="66.6pt,3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4636135</wp:posOffset>
                      </wp:positionV>
                      <wp:extent cx="568325" cy="195580"/>
                      <wp:effectExtent l="6350" t="8890" r="6350" b="5080"/>
                      <wp:wrapNone/>
                      <wp:docPr id="32" name="文本框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会签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2" o:spid="_x0000_s1828" type="#_x0000_t202" style="position:absolute;left:0;text-align:left;margin-left:4.1pt;margin-top:365.05pt;width:44.75pt;height:15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会签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3940175</wp:posOffset>
                      </wp:positionV>
                      <wp:extent cx="635" cy="198120"/>
                      <wp:effectExtent l="57150" t="8255" r="56515" b="22225"/>
                      <wp:wrapNone/>
                      <wp:docPr id="31" name="直接连接符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4F81FE" id="直接连接符 31" o:spid="_x0000_s1026" style="position:absolute;left:0;text-align:lef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310.25pt" to="30.65pt,3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3742055</wp:posOffset>
                      </wp:positionV>
                      <wp:extent cx="568325" cy="198120"/>
                      <wp:effectExtent l="12700" t="10160" r="9525" b="10795"/>
                      <wp:wrapNone/>
                      <wp:docPr id="30" name="文本框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获知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30" o:spid="_x0000_s1829" type="#_x0000_t202" style="position:absolute;left:0;text-align:left;margin-left:3.85pt;margin-top:294.65pt;width:44.75pt;height:15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获知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10" w:type="dxa"/>
            <w:tcBorders>
              <w:left w:val="single" w:sz="4" w:space="0" w:color="C0C0C0"/>
              <w:righ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6318885</wp:posOffset>
                      </wp:positionV>
                      <wp:extent cx="796925" cy="196850"/>
                      <wp:effectExtent l="12065" t="5715" r="10160" b="6985"/>
                      <wp:wrapNone/>
                      <wp:docPr id="29" name="文本框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925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批准</w:t>
                                  </w: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9" o:spid="_x0000_s1830" type="#_x0000_t202" style="position:absolute;left:0;text-align:left;margin-left:-5.15pt;margin-top:497.55pt;width:62.75pt;height:15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批准</w:t>
                            </w: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374015</wp:posOffset>
                      </wp:positionV>
                      <wp:extent cx="635" cy="198120"/>
                      <wp:effectExtent l="8890" t="13970" r="9525" b="6985"/>
                      <wp:wrapNone/>
                      <wp:docPr id="28" name="直接连接符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E4DE72" id="直接连接符 28" o:spid="_x0000_s1026" style="position:absolute;left:0;text-align:lef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29.45pt" to="39.6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968375</wp:posOffset>
                      </wp:positionV>
                      <wp:extent cx="635" cy="198120"/>
                      <wp:effectExtent l="8890" t="8255" r="9525" b="12700"/>
                      <wp:wrapNone/>
                      <wp:docPr id="27" name="直接连接符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8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BCA07F" id="直接连接符 27" o:spid="_x0000_s1026" style="position:absolute;left:0;text-align:lef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6pt,76.25pt" to="30.65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770255</wp:posOffset>
                      </wp:positionV>
                      <wp:extent cx="228600" cy="635"/>
                      <wp:effectExtent l="8890" t="57785" r="19685" b="55880"/>
                      <wp:wrapNone/>
                      <wp:docPr id="26" name="直接连接符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FFF20" id="直接连接符 26" o:spid="_x0000_s1026" style="position:absolute;left:0;text-align:lef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60.65pt" to="12.6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375285</wp:posOffset>
                      </wp:positionV>
                      <wp:extent cx="114300" cy="198120"/>
                      <wp:effectExtent l="2540" t="0" r="0" b="0"/>
                      <wp:wrapNone/>
                      <wp:docPr id="25" name="文本框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5" o:spid="_x0000_s1831" type="#_x0000_t202" style="position:absolute;left:0;text-align:left;margin-left:48.85pt;margin-top:29.55pt;width:9pt;height:15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969645</wp:posOffset>
                      </wp:positionV>
                      <wp:extent cx="114300" cy="198120"/>
                      <wp:effectExtent l="2540" t="0" r="0" b="1905"/>
                      <wp:wrapNone/>
                      <wp:docPr id="24" name="文本框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4" o:spid="_x0000_s1832" type="#_x0000_t202" style="position:absolute;left:0;text-align:left;margin-left:12.85pt;margin-top:76.35pt;width:9pt;height:15.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672465</wp:posOffset>
                      </wp:positionV>
                      <wp:extent cx="339725" cy="195580"/>
                      <wp:effectExtent l="2540" t="0" r="635" b="0"/>
                      <wp:wrapNone/>
                      <wp:docPr id="23" name="文本框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3" o:spid="_x0000_s1833" type="#_x0000_t202" style="position:absolute;left:0;text-align:left;margin-left:21.85pt;margin-top:52.95pt;width:26.75pt;height:15.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582930</wp:posOffset>
                      </wp:positionV>
                      <wp:extent cx="568325" cy="391160"/>
                      <wp:effectExtent l="21590" t="13335" r="19685" b="5080"/>
                      <wp:wrapNone/>
                      <wp:docPr id="22" name="流程图: 决策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39116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E0CEF" id="流程图: 决策 22" o:spid="_x0000_s1026" type="#_x0000_t110" style="position:absolute;left:0;text-align:left;margin-left:12.85pt;margin-top:45.9pt;width:44.75pt;height:30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4733925</wp:posOffset>
                      </wp:positionV>
                      <wp:extent cx="635" cy="1485900"/>
                      <wp:effectExtent l="12065" t="11430" r="6350" b="7620"/>
                      <wp:wrapNone/>
                      <wp:docPr id="21" name="直接连接符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485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89A64B" id="直接连接符 21" o:spid="_x0000_s1026" style="position:absolute;left:0;text-align:lef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372.75pt" to="48.9pt,4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"/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4832985</wp:posOffset>
                      </wp:positionV>
                      <wp:extent cx="114300" cy="198120"/>
                      <wp:effectExtent l="2540" t="0" r="0" b="0"/>
                      <wp:wrapNone/>
                      <wp:docPr id="20" name="文本框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0" o:spid="_x0000_s1834" type="#_x0000_t202" style="position:absolute;left:0;text-align:left;margin-left:39.85pt;margin-top:380.55pt;width:9pt;height:15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4832985</wp:posOffset>
                      </wp:positionV>
                      <wp:extent cx="114300" cy="198120"/>
                      <wp:effectExtent l="2540" t="0" r="0" b="0"/>
                      <wp:wrapNone/>
                      <wp:docPr id="19" name="文本框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9" o:spid="_x0000_s1835" type="#_x0000_t202" style="position:absolute;left:0;text-align:left;margin-left:-5.15pt;margin-top:380.55pt;width:9pt;height:15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" stroked="f">
                      <v:textbox inset="0,0,0,0">
                        <w:txbxContent>
                          <w:p w:rsidR="00F302C3" w:rsidRDefault="00F302C3" w:rsidP="00F302C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4636135</wp:posOffset>
                      </wp:positionV>
                      <wp:extent cx="339725" cy="195580"/>
                      <wp:effectExtent l="2540" t="0" r="635" b="0"/>
                      <wp:wrapNone/>
                      <wp:docPr id="18" name="文本框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725" cy="195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审批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8" o:spid="_x0000_s1836" type="#_x0000_t202" style="position:absolute;left:0;text-align:left;margin-left:12.85pt;margin-top:365.05pt;width:26.75pt;height:15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" stroked="f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审批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4546600</wp:posOffset>
                      </wp:positionV>
                      <wp:extent cx="568325" cy="391160"/>
                      <wp:effectExtent l="21590" t="14605" r="19685" b="13335"/>
                      <wp:wrapNone/>
                      <wp:docPr id="17" name="流程图: 决策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39116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CA1C4" id="流程图: 决策 17" o:spid="_x0000_s1026" type="#_x0000_t110" style="position:absolute;left:0;text-align:left;margin-left:3.85pt;margin-top:358pt;width:44.75pt;height:30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"/>
                  </w:pict>
                </mc:Fallback>
              </mc:AlternateContent>
            </w:r>
          </w:p>
        </w:tc>
        <w:tc>
          <w:tcPr>
            <w:tcW w:w="1111" w:type="dxa"/>
            <w:tcBorders>
              <w:left w:val="single" w:sz="4" w:space="0" w:color="C0C0C0"/>
            </w:tcBorders>
          </w:tcPr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168910</wp:posOffset>
                      </wp:positionV>
                      <wp:extent cx="755650" cy="193040"/>
                      <wp:effectExtent l="12065" t="5080" r="13335" b="11430"/>
                      <wp:wrapNone/>
                      <wp:docPr id="14" name="文本框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奖惩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奖惩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4" o:spid="_x0000_s1837" type="#_x0000_t202" style="position:absolute;margin-left:-5.15pt;margin-top:13.3pt;width:59.5pt;height:1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奖惩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奖惩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376555</wp:posOffset>
                      </wp:positionV>
                      <wp:extent cx="755650" cy="193040"/>
                      <wp:effectExtent l="12065" t="12700" r="13335" b="13335"/>
                      <wp:wrapNone/>
                      <wp:docPr id="13" name="文本框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评估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绩效评估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3" o:spid="_x0000_s1838" type="#_x0000_t202" style="position:absolute;margin-left:-5.15pt;margin-top:29.65pt;width:59.5pt;height: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评估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绩效评估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widowControl/>
              <w:jc w:val="left"/>
            </w:pPr>
          </w:p>
          <w:p w:rsidR="00F302C3" w:rsidRDefault="00F302C3" w:rsidP="00260F45">
            <w:pPr>
              <w:rPr>
                <w:rFonts w:hint="eastAsia"/>
              </w:rPr>
            </w:pP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6815455</wp:posOffset>
                      </wp:positionV>
                      <wp:extent cx="755650" cy="193040"/>
                      <wp:effectExtent l="12700" t="6985" r="12700" b="9525"/>
                      <wp:wrapNone/>
                      <wp:docPr id="12" name="文本框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2" o:spid="_x0000_s1839" type="#_x0000_t202" style="position:absolute;left:0;text-align:left;margin-left:-5.1pt;margin-top:536.65pt;width:59.5pt;height:1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1477010</wp:posOffset>
                      </wp:positionV>
                      <wp:extent cx="748030" cy="193040"/>
                      <wp:effectExtent l="13335" t="12065" r="10160" b="13970"/>
                      <wp:wrapNone/>
                      <wp:docPr id="11" name="文本框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1" o:spid="_x0000_s1840" type="#_x0000_t202" style="position:absolute;left:0;text-align:left;margin-left:-4.3pt;margin-top:116.3pt;width:58.9pt;height:1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2059305</wp:posOffset>
                      </wp:positionV>
                      <wp:extent cx="755650" cy="193040"/>
                      <wp:effectExtent l="8890" t="13335" r="6985" b="12700"/>
                      <wp:wrapNone/>
                      <wp:docPr id="10" name="文本框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档案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档案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10" o:spid="_x0000_s1841" type="#_x0000_t202" style="position:absolute;left:0;text-align:left;margin-left:-5.4pt;margin-top:162.15pt;width:59.5pt;height:15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1271905</wp:posOffset>
                      </wp:positionV>
                      <wp:extent cx="755650" cy="193040"/>
                      <wp:effectExtent l="8890" t="6985" r="6985" b="9525"/>
                      <wp:wrapNone/>
                      <wp:docPr id="9" name="文本框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社保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社保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" o:spid="_x0000_s1842" type="#_x0000_t202" style="position:absolute;left:0;text-align:left;margin-left:-5.4pt;margin-top:100.15pt;width:59.5pt;height:15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社保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社保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5723255</wp:posOffset>
                      </wp:positionV>
                      <wp:extent cx="755650" cy="193040"/>
                      <wp:effectExtent l="8890" t="10160" r="6985" b="6350"/>
                      <wp:wrapNone/>
                      <wp:docPr id="8" name="文本框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薪酬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薪酬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8" o:spid="_x0000_s1843" type="#_x0000_t202" style="position:absolute;left:0;text-align:left;margin-left:-5.4pt;margin-top:450.65pt;width:59.5pt;height:15.2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薪酬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薪酬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5530215</wp:posOffset>
                      </wp:positionV>
                      <wp:extent cx="755650" cy="193040"/>
                      <wp:effectExtent l="8890" t="7620" r="6985" b="8890"/>
                      <wp:wrapNone/>
                      <wp:docPr id="7" name="文本框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社保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社保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7" o:spid="_x0000_s1844" type="#_x0000_t202" style="position:absolute;left:0;text-align:left;margin-left:-5.4pt;margin-top:435.45pt;width:59.5pt;height:15.2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社保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社保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7108825</wp:posOffset>
                      </wp:positionV>
                      <wp:extent cx="755650" cy="193040"/>
                      <wp:effectExtent l="8890" t="5080" r="6985" b="11430"/>
                      <wp:wrapNone/>
                      <wp:docPr id="6" name="文本框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档案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档案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" o:spid="_x0000_s1845" type="#_x0000_t202" style="position:absolute;left:0;text-align:left;margin-left:-5.4pt;margin-top:559.75pt;width:59.5pt;height:15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档案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档案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Hei" w:hAnsi="SimHei" w:eastAsia="黑体"/>
                <w:noProof/>
                <w:sz w:val="20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6619875</wp:posOffset>
                      </wp:positionV>
                      <wp:extent cx="755650" cy="193040"/>
                      <wp:effectExtent l="8890" t="11430" r="6985" b="5080"/>
                      <wp:wrapNone/>
                      <wp:docPr id="5" name="文本框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650" cy="193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2C3" w:rsidRDefault="00F302C3" w:rsidP="00F302C3">
                                  <w:pPr>
                                    <w:jc w:val="center"/>
                                    <w:rPr>
                                      <w:rFonts w:hint="eastAsia"/>
                                    </w:rPr>
                                  </w:pPr>
                                  <w:hyperlink w:anchor="社保" w:history="1">
                                    <w:r>
                                      <w:rPr>
                                        <w:rStyle w:val="ae"/>
                                        <w:rFonts w:hint="eastAsia"/>
                                      </w:rPr>
                                      <w:t>社保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5" o:spid="_x0000_s1846" type="#_x0000_t202" style="position:absolute;left:0;text-align:left;margin-left:-5.4pt;margin-top:521.25pt;width:59.5pt;height:15.2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" fillcolor="silver">
                      <v:textbox inset="0,0,0,0">
                        <w:txbxContent>
                          <w:p w:rsidR="00F302C3" w:rsidRDefault="00F302C3" w:rsidP="00F302C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hyperlink w:anchor="社保" w:history="1">
                              <w:r>
                                <w:rPr>
                                  <w:rStyle w:val="ae"/>
                                  <w:rFonts w:hint="eastAsia"/>
                                </w:rPr>
                                <w:t>社保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302C3" w:rsidRDefault="00F302C3" w:rsidP="00F302C3">
      <w:pPr>
        <w:jc w:val="left"/>
      </w:pPr>
    </w:p>
    <w:p w:rsidR="00FF1B53" w:rsidRPr="005F2339" w:rsidRDefault="00F302C3" w:rsidP="00F302C3">
      <w:pPr>
        <w:jc w:val="left"/>
      </w:pPr>
      <w:r>
        <w:rPr>
          <w:rFonts w:ascii="SimHei" w:hAnsi="SimHei" w:eastAsia="黑体"/>
        </w:rPr>
        <w:br w:type="page"/>
      </w:r>
    </w:p>
    <w:sectPr w:rsidR="00FF1B53" w:rsidRPr="005F2339" w:rsidSect="005527B0">
      <w:footerReference w:type="default" r:id="rId10"/>
      <w:pgSz w:w="11906" w:h="16838"/>
      <w:pgMar w:top="1440" w:right="1393" w:bottom="1440" w:left="170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19B1" w:rsidRDefault="00B919B1" w:rsidP="000A70D8">
      <w:r>
        <w:separator/>
      </w:r>
    </w:p>
  </w:endnote>
  <w:endnote w:type="continuationSeparator" w:id="0">
    <w:p w:rsidR="00B919B1" w:rsidRDefault="00B919B1" w:rsidP="000A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造字工房力黑（非商用）常规体">
    <w:panose1 w:val="00000000000000000000"/>
    <w:charset w:val="86"/>
    <w:family w:val="modern"/>
    <w:notTrueType/>
    <w:pitch w:val="variable"/>
    <w:sig w:usb0="00000003" w:usb1="080F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5671649"/>
      <w:docPartObj>
        <w:docPartGallery w:val="Page Numbers (Bottom of Page)"/>
        <w:docPartUnique/>
      </w:docPartObj>
    </w:sdtPr>
    <w:sdtEndPr/>
    <w:sdtContent>
      <w:p w:rsidR="00F004DE" w:rsidRDefault="00F004DE">
        <w:pPr>
          <w:pStyle w:val="a5"/>
          <w:jc w:val="right"/>
        </w:pPr>
        <w:r>
          <w:rPr>
            <w:rFonts w:hint="eastAsia"/>
          </w:rPr>
          <w:t>第</w:t>
        </w:r>
        <w:r>
          <w:fldChar w:fldCharType="begin"/>
        </w:r>
        <w:r>
          <w:instrText xml:space="preserve"> </w:instrText>
        </w:r>
        <w:r>
          <w:rPr>
            <w:rFonts w:hint="eastAsia"/>
          </w:rPr>
          <w:instrText>PAGE  \* Arabic  \* MERGEFORMAT</w:instrText>
        </w:r>
        <w:r>
          <w:instrText xml:space="preserve">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rPr>
            <w:rFonts w:hint="eastAsia"/>
          </w:rPr>
          <w:t>页</w:t>
        </w:r>
        <w:r>
          <w:t>/</w:t>
        </w:r>
        <w:r>
          <w:rPr>
            <w:rFonts w:hint="eastAsia"/>
          </w:rPr>
          <w:t>共</w:t>
        </w:r>
        <w:r w:rsidR="00796405">
          <w:rPr>
            <w:noProof/>
          </w:rPr>
          <w:fldChar w:fldCharType="begin"/>
        </w:r>
        <w:r w:rsidR="00796405">
          <w:rPr>
            <w:noProof/>
          </w:rPr>
          <w:instrText xml:space="preserve"> NUMPAGES  \* Arabic  \* MERGEFORMAT </w:instrText>
        </w:r>
        <w:r w:rsidR="00796405">
          <w:rPr>
            <w:noProof/>
          </w:rPr>
          <w:fldChar w:fldCharType="separate"/>
        </w:r>
        <w:r>
          <w:rPr>
            <w:noProof/>
          </w:rPr>
          <w:t>14</w:t>
        </w:r>
        <w:r w:rsidR="00796405">
          <w:rPr>
            <w:noProof/>
          </w:rPr>
          <w:fldChar w:fldCharType="end"/>
        </w:r>
        <w:r>
          <w:rPr>
            <w:rFonts w:hint="eastAsia"/>
          </w:rPr>
          <w:t>页</w:t>
        </w:r>
      </w:p>
    </w:sdtContent>
  </w:sdt>
  <w:p w:rsidR="00DA6718" w:rsidRDefault="00B919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19B1" w:rsidRDefault="00B919B1" w:rsidP="000A70D8">
      <w:r>
        <w:separator/>
      </w:r>
    </w:p>
  </w:footnote>
  <w:footnote w:type="continuationSeparator" w:id="0">
    <w:p w:rsidR="00B919B1" w:rsidRDefault="00B919B1" w:rsidP="000A7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5.95pt;height:452.5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singleLevel"/>
    <w:tmpl w:val="00000001"/>
    <w:lvl w:ilvl="0">
      <w:start w:val="1"/>
      <w:numFmt w:val="chineseCounting"/>
      <w:suff w:val="nothing"/>
      <w:lvlText w:val="（%1）"/>
      <w:lvlJc w:val="left"/>
    </w:lvl>
  </w:abstractNum>
  <w:abstractNum w:abstractNumId="1" w15:restartNumberingAfterBreak="0">
    <w:nsid w:val="00000002"/>
    <w:multiLevelType w:val="singleLevel"/>
    <w:tmpl w:val="00000002"/>
    <w:lvl w:ilvl="0">
      <w:start w:val="3"/>
      <w:numFmt w:val="chineseCounting"/>
      <w:suff w:val="nothing"/>
      <w:lvlText w:val="（%1）"/>
      <w:lvlJc w:val="left"/>
    </w:lvl>
  </w:abstractNum>
  <w:abstractNum w:abstractNumId="2" w15:restartNumberingAfterBreak="0">
    <w:nsid w:val="06C858BA"/>
    <w:multiLevelType w:val="hybridMultilevel"/>
    <w:tmpl w:val="299EDE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996E9A"/>
    <w:multiLevelType w:val="singleLevel"/>
    <w:tmpl w:val="00000000"/>
    <w:lvl w:ilvl="0">
      <w:start w:val="3"/>
      <w:numFmt w:val="chineseCounting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C3"/>
    <w:rsid w:val="00043347"/>
    <w:rsid w:val="00057E9D"/>
    <w:rsid w:val="000A70D8"/>
    <w:rsid w:val="001226FF"/>
    <w:rsid w:val="001353B6"/>
    <w:rsid w:val="001A0879"/>
    <w:rsid w:val="00227738"/>
    <w:rsid w:val="00294DAC"/>
    <w:rsid w:val="002D1AFF"/>
    <w:rsid w:val="004911F4"/>
    <w:rsid w:val="005527B0"/>
    <w:rsid w:val="005D240B"/>
    <w:rsid w:val="005F2339"/>
    <w:rsid w:val="0065569E"/>
    <w:rsid w:val="0075256D"/>
    <w:rsid w:val="00796405"/>
    <w:rsid w:val="008B68EE"/>
    <w:rsid w:val="008E04A7"/>
    <w:rsid w:val="008E5281"/>
    <w:rsid w:val="009C2254"/>
    <w:rsid w:val="00A77634"/>
    <w:rsid w:val="00B4008E"/>
    <w:rsid w:val="00B66F17"/>
    <w:rsid w:val="00B919B1"/>
    <w:rsid w:val="00BA2C2E"/>
    <w:rsid w:val="00BD181A"/>
    <w:rsid w:val="00C63539"/>
    <w:rsid w:val="00D0453E"/>
    <w:rsid w:val="00D9238A"/>
    <w:rsid w:val="00D938C5"/>
    <w:rsid w:val="00DD2D80"/>
    <w:rsid w:val="00DF5507"/>
    <w:rsid w:val="00F004DE"/>
    <w:rsid w:val="00F02255"/>
    <w:rsid w:val="00F302C3"/>
    <w:rsid w:val="00FD50FB"/>
    <w:rsid w:val="00FF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3567D"/>
  <w15:chartTrackingRefBased/>
  <w15:docId w15:val="{26482261-9DAE-4D24-B64D-7BB20163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A70D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BD181A"/>
    <w:pPr>
      <w:keepNext/>
      <w:keepLines/>
      <w:spacing w:before="220" w:after="210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A70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A70D8"/>
    <w:rPr>
      <w:sz w:val="18"/>
      <w:szCs w:val="18"/>
    </w:rPr>
  </w:style>
  <w:style w:type="paragraph" w:styleId="a5">
    <w:name w:val="footer"/>
    <w:basedOn w:val="a"/>
    <w:link w:val="a6"/>
    <w:unhideWhenUsed/>
    <w:rsid w:val="000A70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A70D8"/>
    <w:rPr>
      <w:sz w:val="18"/>
      <w:szCs w:val="18"/>
    </w:rPr>
  </w:style>
  <w:style w:type="character" w:styleId="a7">
    <w:name w:val="page number"/>
    <w:basedOn w:val="a0"/>
    <w:rsid w:val="000A70D8"/>
  </w:style>
  <w:style w:type="paragraph" w:customStyle="1" w:styleId="CharCharCharCharCharCharChar">
    <w:name w:val="Char Char Char Char Char Char Char"/>
    <w:basedOn w:val="a8"/>
    <w:rsid w:val="000A70D8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 w:hint="eastAsia"/>
      <w:sz w:val="21"/>
      <w:szCs w:val="20"/>
    </w:rPr>
  </w:style>
  <w:style w:type="paragraph" w:styleId="a8">
    <w:name w:val="Document Map"/>
    <w:basedOn w:val="a"/>
    <w:link w:val="a9"/>
    <w:uiPriority w:val="99"/>
    <w:semiHidden/>
    <w:unhideWhenUsed/>
    <w:rsid w:val="000A70D8"/>
    <w:rPr>
      <w:rFonts w:ascii="Microsoft YaHei UI" w:eastAsia="Microsoft YaHei UI"/>
      <w:sz w:val="18"/>
      <w:szCs w:val="18"/>
    </w:rPr>
  </w:style>
  <w:style w:type="character" w:customStyle="1" w:styleId="a9">
    <w:name w:val="文档结构图 字符"/>
    <w:basedOn w:val="a0"/>
    <w:link w:val="a8"/>
    <w:uiPriority w:val="99"/>
    <w:semiHidden/>
    <w:rsid w:val="000A70D8"/>
    <w:rPr>
      <w:rFonts w:ascii="Microsoft YaHei UI" w:eastAsia="Microsoft YaHei UI" w:hAnsi="Times New Roman" w:cs="Times New Roman"/>
      <w:sz w:val="18"/>
      <w:szCs w:val="18"/>
    </w:rPr>
  </w:style>
  <w:style w:type="paragraph" w:customStyle="1" w:styleId="aa">
    <w:name w:val="主标题"/>
    <w:basedOn w:val="a"/>
    <w:link w:val="ab"/>
    <w:qFormat/>
    <w:rsid w:val="000A70D8"/>
    <w:pPr>
      <w:spacing w:line="540" w:lineRule="exact"/>
      <w:jc w:val="center"/>
    </w:pPr>
    <w:rPr>
      <w:rFonts w:ascii="宋体" w:hAnsi="宋体"/>
      <w:b/>
      <w:bCs/>
      <w:sz w:val="36"/>
    </w:rPr>
  </w:style>
  <w:style w:type="paragraph" w:customStyle="1" w:styleId="11">
    <w:name w:val="副标题1"/>
    <w:basedOn w:val="a"/>
    <w:link w:val="12"/>
    <w:qFormat/>
    <w:rsid w:val="000A70D8"/>
    <w:pPr>
      <w:spacing w:line="540" w:lineRule="exact"/>
      <w:jc w:val="center"/>
    </w:pPr>
    <w:rPr>
      <w:rFonts w:ascii="楷体_GB2312" w:eastAsia="楷体_GB2312" w:hAnsi="楷体_GB2312"/>
      <w:sz w:val="30"/>
    </w:rPr>
  </w:style>
  <w:style w:type="character" w:customStyle="1" w:styleId="ab">
    <w:name w:val="主标题 字符"/>
    <w:basedOn w:val="a0"/>
    <w:link w:val="aa"/>
    <w:rsid w:val="000A70D8"/>
    <w:rPr>
      <w:rFonts w:ascii="宋体" w:eastAsia="宋体" w:hAnsi="宋体" w:cs="Times New Roman"/>
      <w:b/>
      <w:bCs/>
      <w:sz w:val="36"/>
      <w:szCs w:val="20"/>
    </w:rPr>
  </w:style>
  <w:style w:type="paragraph" w:customStyle="1" w:styleId="13">
    <w:name w:val="正文1"/>
    <w:basedOn w:val="a"/>
    <w:link w:val="14"/>
    <w:qFormat/>
    <w:rsid w:val="001353B6"/>
    <w:pPr>
      <w:spacing w:line="540" w:lineRule="exact"/>
      <w:ind w:firstLineChars="200" w:firstLine="200"/>
    </w:pPr>
    <w:rPr>
      <w:rFonts w:ascii="仿宋_GB2312" w:eastAsia="仿宋_GB2312" w:hAnsi="仿宋_GB2312"/>
      <w:sz w:val="30"/>
    </w:rPr>
  </w:style>
  <w:style w:type="character" w:customStyle="1" w:styleId="12">
    <w:name w:val="副标题1 字符"/>
    <w:basedOn w:val="a0"/>
    <w:link w:val="11"/>
    <w:rsid w:val="000A70D8"/>
    <w:rPr>
      <w:rFonts w:ascii="楷体_GB2312" w:eastAsia="楷体_GB2312" w:hAnsi="楷体_GB2312" w:cs="Times New Roman"/>
      <w:sz w:val="30"/>
      <w:szCs w:val="20"/>
    </w:rPr>
  </w:style>
  <w:style w:type="character" w:styleId="ac">
    <w:name w:val="Placeholder Text"/>
    <w:basedOn w:val="a0"/>
    <w:uiPriority w:val="99"/>
    <w:semiHidden/>
    <w:rsid w:val="00DD2D80"/>
    <w:rPr>
      <w:color w:val="808080"/>
    </w:rPr>
  </w:style>
  <w:style w:type="character" w:customStyle="1" w:styleId="14">
    <w:name w:val="正文1 字符"/>
    <w:basedOn w:val="a0"/>
    <w:link w:val="13"/>
    <w:rsid w:val="001353B6"/>
    <w:rPr>
      <w:rFonts w:ascii="仿宋_GB2312" w:eastAsia="仿宋_GB2312" w:hAnsi="仿宋_GB2312" w:cs="Times New Roman"/>
      <w:sz w:val="30"/>
      <w:szCs w:val="20"/>
    </w:rPr>
  </w:style>
  <w:style w:type="character" w:customStyle="1" w:styleId="10">
    <w:name w:val="标题 1 字符"/>
    <w:basedOn w:val="a0"/>
    <w:link w:val="1"/>
    <w:uiPriority w:val="9"/>
    <w:rsid w:val="00BD181A"/>
    <w:rPr>
      <w:rFonts w:ascii="Times New Roman" w:eastAsia="方正小标宋简体" w:hAnsi="Times New Roman" w:cs="Times New Roman"/>
      <w:bCs/>
      <w:kern w:val="44"/>
      <w:sz w:val="44"/>
      <w:szCs w:val="44"/>
    </w:rPr>
  </w:style>
  <w:style w:type="paragraph" w:customStyle="1" w:styleId="2">
    <w:name w:val="正文2"/>
    <w:basedOn w:val="a"/>
    <w:link w:val="20"/>
    <w:qFormat/>
    <w:rsid w:val="001353B6"/>
    <w:pPr>
      <w:spacing w:line="440" w:lineRule="exact"/>
      <w:ind w:firstLineChars="200" w:firstLine="200"/>
    </w:pPr>
    <w:rPr>
      <w:rFonts w:ascii="微软雅黑" w:eastAsia="微软雅黑" w:hAnsi="微软雅黑"/>
      <w:sz w:val="22"/>
    </w:rPr>
  </w:style>
  <w:style w:type="paragraph" w:customStyle="1" w:styleId="15">
    <w:name w:val="主题标1"/>
    <w:basedOn w:val="1"/>
    <w:link w:val="16"/>
    <w:qFormat/>
    <w:rsid w:val="0065569E"/>
    <w:pPr>
      <w:spacing w:line="540" w:lineRule="exact"/>
      <w:ind w:rightChars="10" w:right="21"/>
    </w:pPr>
    <w:rPr>
      <w:rFonts w:ascii="造字工房力黑（非商用）常规体" w:eastAsia="造字工房力黑（非商用）常规体" w:hAnsi="造字工房力黑（非商用）常规体"/>
      <w:color w:val="005D7F"/>
      <w:sz w:val="80"/>
      <w:szCs w:val="80"/>
      <w14:textFill>
        <w14:gradFill>
          <w14:gsLst>
            <w14:gs w14:pos="0">
              <w14:srgbClr w14:val="005D7F">
                <w14:shade w14:val="30000"/>
                <w14:satMod w14:val="115000"/>
              </w14:srgbClr>
            </w14:gs>
            <w14:gs w14:pos="50000">
              <w14:srgbClr w14:val="005D7F">
                <w14:shade w14:val="67500"/>
                <w14:satMod w14:val="115000"/>
              </w14:srgbClr>
            </w14:gs>
            <w14:gs w14:pos="100000">
              <w14:srgbClr w14:val="005D7F">
                <w14:shade w14:val="100000"/>
                <w14:satMod w14:val="115000"/>
              </w14:srgbClr>
            </w14:gs>
          </w14:gsLst>
          <w14:lin w14:ang="16200000" w14:scaled="0"/>
        </w14:gradFill>
      </w14:textFill>
    </w:rPr>
  </w:style>
  <w:style w:type="character" w:customStyle="1" w:styleId="20">
    <w:name w:val="正文2 字符"/>
    <w:basedOn w:val="a0"/>
    <w:link w:val="2"/>
    <w:rsid w:val="001353B6"/>
    <w:rPr>
      <w:rFonts w:ascii="微软雅黑" w:eastAsia="微软雅黑" w:hAnsi="微软雅黑" w:cs="Times New Roman"/>
      <w:sz w:val="22"/>
      <w:szCs w:val="20"/>
    </w:rPr>
  </w:style>
  <w:style w:type="character" w:customStyle="1" w:styleId="16">
    <w:name w:val="主题标1 字符"/>
    <w:basedOn w:val="10"/>
    <w:link w:val="15"/>
    <w:rsid w:val="0065569E"/>
    <w:rPr>
      <w:rFonts w:ascii="造字工房力黑（非商用）常规体" w:eastAsia="造字工房力黑（非商用）常规体" w:hAnsi="造字工房力黑（非商用）常规体" w:cs="Times New Roman"/>
      <w:bCs/>
      <w:color w:val="005D7F"/>
      <w:kern w:val="44"/>
      <w:sz w:val="80"/>
      <w:szCs w:val="80"/>
      <w14:textFill>
        <w14:gradFill>
          <w14:gsLst>
            <w14:gs w14:pos="0">
              <w14:srgbClr w14:val="005D7F">
                <w14:shade w14:val="30000"/>
                <w14:satMod w14:val="115000"/>
              </w14:srgbClr>
            </w14:gs>
            <w14:gs w14:pos="50000">
              <w14:srgbClr w14:val="005D7F">
                <w14:shade w14:val="67500"/>
                <w14:satMod w14:val="115000"/>
              </w14:srgbClr>
            </w14:gs>
            <w14:gs w14:pos="100000">
              <w14:srgbClr w14:val="005D7F">
                <w14:shade w14:val="100000"/>
                <w14:satMod w14:val="115000"/>
              </w14:srgbClr>
            </w14:gs>
          </w14:gsLst>
          <w14:lin w14:ang="16200000" w14:scaled="0"/>
        </w14:gradFill>
      </w14:textFill>
    </w:rPr>
  </w:style>
  <w:style w:type="character" w:styleId="ad">
    <w:name w:val="FollowedHyperlink"/>
    <w:rsid w:val="00F302C3"/>
    <w:rPr>
      <w:color w:val="800080"/>
      <w:u w:val="single"/>
    </w:rPr>
  </w:style>
  <w:style w:type="character" w:styleId="ae">
    <w:name w:val="Hyperlink"/>
    <w:rsid w:val="00F302C3"/>
    <w:rPr>
      <w:color w:val="0000FF"/>
      <w:u w:val="single"/>
    </w:rPr>
  </w:style>
  <w:style w:type="paragraph" w:styleId="3">
    <w:name w:val="Body Text 3"/>
    <w:basedOn w:val="a"/>
    <w:link w:val="30"/>
    <w:rsid w:val="00F302C3"/>
    <w:pPr>
      <w:spacing w:line="240" w:lineRule="exact"/>
      <w:jc w:val="center"/>
    </w:pPr>
    <w:rPr>
      <w:color w:val="FF0000"/>
    </w:rPr>
  </w:style>
  <w:style w:type="character" w:customStyle="1" w:styleId="30">
    <w:name w:val="正文文本 3 字符"/>
    <w:basedOn w:val="a0"/>
    <w:link w:val="3"/>
    <w:rsid w:val="00F302C3"/>
    <w:rPr>
      <w:rFonts w:ascii="Times New Roman" w:eastAsia="宋体" w:hAnsi="Times New Roman" w:cs="Times New Roman"/>
      <w:color w:val="FF0000"/>
      <w:szCs w:val="20"/>
    </w:rPr>
  </w:style>
  <w:style w:type="paragraph" w:styleId="af">
    <w:name w:val="Body Text"/>
    <w:basedOn w:val="a"/>
    <w:link w:val="af0"/>
    <w:rsid w:val="00F302C3"/>
    <w:pPr>
      <w:spacing w:line="240" w:lineRule="exact"/>
      <w:jc w:val="center"/>
    </w:pPr>
  </w:style>
  <w:style w:type="character" w:customStyle="1" w:styleId="af0">
    <w:name w:val="正文文本 字符"/>
    <w:basedOn w:val="a0"/>
    <w:link w:val="af"/>
    <w:rsid w:val="00F302C3"/>
    <w:rPr>
      <w:rFonts w:ascii="Times New Roman" w:eastAsia="宋体" w:hAnsi="Times New Roman" w:cs="Times New Roman"/>
      <w:szCs w:val="20"/>
    </w:rPr>
  </w:style>
  <w:style w:type="paragraph" w:styleId="21">
    <w:name w:val="Body Text 2"/>
    <w:basedOn w:val="a"/>
    <w:link w:val="22"/>
    <w:rsid w:val="00F302C3"/>
    <w:pPr>
      <w:jc w:val="right"/>
    </w:pPr>
  </w:style>
  <w:style w:type="character" w:customStyle="1" w:styleId="22">
    <w:name w:val="正文文本 2 字符"/>
    <w:basedOn w:val="a0"/>
    <w:link w:val="21"/>
    <w:rsid w:val="00F302C3"/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D:\FangCloudV2\&#20010;&#20154;&#25991;&#20214;\office&#27169;&#26495;\&#21830;&#21153;&#25991;&#31456;2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3FE16-86EC-43F2-AE8D-1AE9D1018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商务文章22.dotx</Template>
  <TotalTime>4</TotalTime>
  <Pages>20</Pages>
  <Words>531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精益办公</dc:creator>
  <cp:keywords/>
  <dc:description/>
  <cp:lastModifiedBy>精益办公</cp:lastModifiedBy>
  <cp:revision>1</cp:revision>
  <dcterms:created xsi:type="dcterms:W3CDTF">2019-04-10T03:22:00Z</dcterms:created>
  <dcterms:modified xsi:type="dcterms:W3CDTF">2019-04-10T03:26:00Z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TemplateUUID">
    <vt:lpwstr>v1.0_mb_xQE6sDn5B1W1xFtYnUrhZQ==</vt:lpwstr>
  </property>
</Properties>
</file>